
<file path=[Content_Types].xml><?xml version="1.0" encoding="utf-8"?>
<Types xmlns="http://schemas.openxmlformats.org/package/2006/content-types">
  <Default Extension="gif" ContentType="image/gi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307" w:type="pct"/>
        <w:tblInd w:w="-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70"/>
        <w:gridCol w:w="5260"/>
      </w:tblGrid>
      <w:tr w:rsidR="001152C8" w:rsidRPr="00466853" w14:paraId="337D34F1" w14:textId="77777777" w:rsidTr="00C117F9">
        <w:trPr>
          <w:trHeight w:val="474"/>
        </w:trPr>
        <w:tc>
          <w:tcPr>
            <w:tcW w:w="5000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14:paraId="27017DA2" w14:textId="207DD5B0" w:rsidR="001152C8" w:rsidRDefault="00E16129" w:rsidP="00410E49">
            <w:pPr>
              <w:pStyle w:val="FPDocType"/>
              <w:rPr>
                <w:noProof w:val="0"/>
                <w:lang w:val="en-GB"/>
              </w:rPr>
            </w:pPr>
            <w:bookmarkStart w:id="0" w:name="_Hlk148630032"/>
            <w:r w:rsidRPr="00466853">
              <w:rPr>
                <w:noProof w:val="0"/>
                <w:lang w:val="en-GB"/>
              </w:rPr>
              <w:t>HL</w:t>
            </w:r>
            <w:r w:rsidR="00410E49" w:rsidRPr="00466853">
              <w:rPr>
                <w:noProof w:val="0"/>
                <w:lang w:val="en-GB"/>
              </w:rPr>
              <w:t>-</w:t>
            </w:r>
            <w:r w:rsidRPr="00466853">
              <w:rPr>
                <w:noProof w:val="0"/>
                <w:lang w:val="en-GB"/>
              </w:rPr>
              <w:t>LHC</w:t>
            </w:r>
            <w:r w:rsidR="00A9658E" w:rsidRPr="00466853">
              <w:rPr>
                <w:noProof w:val="0"/>
                <w:lang w:val="en-GB"/>
              </w:rPr>
              <w:t xml:space="preserve"> </w:t>
            </w:r>
            <w:r w:rsidR="00466853" w:rsidRPr="00466853">
              <w:rPr>
                <w:noProof w:val="0"/>
                <w:lang w:val="en-GB"/>
              </w:rPr>
              <w:t>Integration –</w:t>
            </w:r>
            <w:r w:rsidR="00466853">
              <w:rPr>
                <w:noProof w:val="0"/>
                <w:lang w:val="en-GB"/>
              </w:rPr>
              <w:t xml:space="preserve"> P4</w:t>
            </w:r>
          </w:p>
          <w:p w14:paraId="0B115882" w14:textId="5778F0BC" w:rsidR="00466853" w:rsidRPr="00466853" w:rsidRDefault="00466853" w:rsidP="00410E49">
            <w:pPr>
              <w:pStyle w:val="FPDocType"/>
              <w:rPr>
                <w:noProof w:val="0"/>
                <w:lang w:val="en-GB"/>
              </w:rPr>
            </w:pPr>
            <w:r>
              <w:rPr>
                <w:noProof w:val="0"/>
                <w:lang w:val="en-GB"/>
              </w:rPr>
              <w:t xml:space="preserve">Status </w:t>
            </w:r>
            <w:r w:rsidR="00AD1F33" w:rsidRPr="00AD1F33">
              <w:rPr>
                <w:noProof w:val="0"/>
                <w:lang w:val="en-GB"/>
              </w:rPr>
              <w:t xml:space="preserve">BGI integration </w:t>
            </w:r>
            <w:r w:rsidR="00AD2B1C">
              <w:rPr>
                <w:rFonts w:cs="Calibri"/>
                <w:noProof w:val="0"/>
                <w:lang w:val="en-GB"/>
              </w:rPr>
              <w:t>#</w:t>
            </w:r>
            <w:r w:rsidR="00AD2B1C">
              <w:rPr>
                <w:noProof w:val="0"/>
                <w:lang w:val="en-GB"/>
              </w:rPr>
              <w:t>4</w:t>
            </w:r>
          </w:p>
        </w:tc>
      </w:tr>
      <w:bookmarkEnd w:id="0"/>
      <w:tr w:rsidR="001152C8" w:rsidRPr="00844B17" w14:paraId="66DB23A4" w14:textId="77777777" w:rsidTr="00C117F9">
        <w:trPr>
          <w:trHeight w:val="447"/>
        </w:trPr>
        <w:tc>
          <w:tcPr>
            <w:tcW w:w="2429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vAlign w:val="center"/>
          </w:tcPr>
          <w:p w14:paraId="6564C07D" w14:textId="027F4F34" w:rsidR="001152C8" w:rsidRPr="00844B17" w:rsidRDefault="001152C8" w:rsidP="00312024">
            <w:pPr>
              <w:pStyle w:val="Bodytext"/>
              <w:rPr>
                <w:noProof w:val="0"/>
              </w:rPr>
            </w:pPr>
            <w:r w:rsidRPr="00844B17">
              <w:rPr>
                <w:rStyle w:val="FPTitle2Char"/>
                <w:noProof w:val="0"/>
              </w:rPr>
              <w:t>Date:</w:t>
            </w:r>
            <w:r w:rsidRPr="00844B17">
              <w:rPr>
                <w:noProof w:val="0"/>
              </w:rPr>
              <w:t xml:space="preserve">  </w:t>
            </w:r>
            <w:r w:rsidR="00466853">
              <w:rPr>
                <w:noProof w:val="0"/>
              </w:rPr>
              <w:t>2</w:t>
            </w:r>
            <w:r w:rsidR="00A85287">
              <w:rPr>
                <w:noProof w:val="0"/>
              </w:rPr>
              <w:t>8</w:t>
            </w:r>
            <w:r w:rsidR="000A058D">
              <w:rPr>
                <w:noProof w:val="0"/>
              </w:rPr>
              <w:t>/</w:t>
            </w:r>
            <w:r w:rsidR="00A9658E">
              <w:rPr>
                <w:noProof w:val="0"/>
              </w:rPr>
              <w:t>0</w:t>
            </w:r>
            <w:r w:rsidR="00A85287">
              <w:rPr>
                <w:noProof w:val="0"/>
              </w:rPr>
              <w:t>8</w:t>
            </w:r>
            <w:r w:rsidR="00BC643C" w:rsidRPr="00844B17">
              <w:rPr>
                <w:noProof w:val="0"/>
              </w:rPr>
              <w:t>/202</w:t>
            </w:r>
            <w:r w:rsidR="00BC2D63">
              <w:rPr>
                <w:noProof w:val="0"/>
              </w:rPr>
              <w:t>5</w:t>
            </w:r>
          </w:p>
        </w:tc>
        <w:tc>
          <w:tcPr>
            <w:tcW w:w="257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nil"/>
            </w:tcBorders>
            <w:vAlign w:val="center"/>
          </w:tcPr>
          <w:p w14:paraId="65396B6D" w14:textId="7A42A5E3" w:rsidR="001152C8" w:rsidRPr="00844B17" w:rsidRDefault="001152C8" w:rsidP="00410E49">
            <w:pPr>
              <w:pStyle w:val="FPTitle2"/>
              <w:rPr>
                <w:b w:val="0"/>
                <w:i w:val="0"/>
                <w:noProof w:val="0"/>
              </w:rPr>
            </w:pPr>
            <w:r w:rsidRPr="00844B17">
              <w:rPr>
                <w:noProof w:val="0"/>
              </w:rPr>
              <w:t xml:space="preserve">Project/Activity:  </w:t>
            </w:r>
            <w:r w:rsidR="00E16129" w:rsidRPr="00844B17">
              <w:rPr>
                <w:b w:val="0"/>
                <w:i w:val="0"/>
                <w:noProof w:val="0"/>
              </w:rPr>
              <w:t>WP</w:t>
            </w:r>
            <w:r w:rsidR="00F842C3" w:rsidRPr="00844B17">
              <w:rPr>
                <w:b w:val="0"/>
                <w:i w:val="0"/>
                <w:noProof w:val="0"/>
              </w:rPr>
              <w:t>15</w:t>
            </w:r>
          </w:p>
        </w:tc>
      </w:tr>
      <w:tr w:rsidR="001152C8" w:rsidRPr="00275020" w14:paraId="2EE2A1DF" w14:textId="77777777" w:rsidTr="00C117F9">
        <w:trPr>
          <w:trHeight w:val="447"/>
        </w:trPr>
        <w:tc>
          <w:tcPr>
            <w:tcW w:w="5000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7FF32BC2" w14:textId="42DADCEA" w:rsidR="008B427E" w:rsidRPr="00275020" w:rsidRDefault="00B55BF5" w:rsidP="00DC3A73">
            <w:pPr>
              <w:pStyle w:val="FPTitle2"/>
              <w:rPr>
                <w:noProof w:val="0"/>
              </w:rPr>
            </w:pPr>
            <w:r w:rsidRPr="00275020">
              <w:rPr>
                <w:noProof w:val="0"/>
              </w:rPr>
              <w:t>Attendees:</w:t>
            </w:r>
            <w:r w:rsidR="001152C8" w:rsidRPr="00275020">
              <w:rPr>
                <w:noProof w:val="0"/>
              </w:rPr>
              <w:t xml:space="preserve"> </w:t>
            </w:r>
            <w:r w:rsidR="00A85287">
              <w:rPr>
                <w:b w:val="0"/>
                <w:bCs w:val="0"/>
                <w:i w:val="0"/>
                <w:iCs/>
                <w:noProof w:val="0"/>
              </w:rPr>
              <w:t xml:space="preserve">D. </w:t>
            </w:r>
            <w:r w:rsidR="00A85287" w:rsidRPr="009E2096">
              <w:rPr>
                <w:b w:val="0"/>
                <w:bCs w:val="0"/>
                <w:i w:val="0"/>
                <w:iCs/>
                <w:noProof w:val="0"/>
              </w:rPr>
              <w:t>Bodart (DB)</w:t>
            </w:r>
            <w:r w:rsidR="002A4AC3" w:rsidRPr="009E2096">
              <w:rPr>
                <w:b w:val="0"/>
                <w:bCs w:val="0"/>
                <w:i w:val="0"/>
                <w:iCs/>
                <w:noProof w:val="0"/>
              </w:rPr>
              <w:t>, G. Bregliozzi (GB)</w:t>
            </w:r>
            <w:r w:rsidR="00A85287" w:rsidRPr="009E2096">
              <w:rPr>
                <w:b w:val="0"/>
                <w:bCs w:val="0"/>
                <w:i w:val="0"/>
                <w:iCs/>
                <w:noProof w:val="0"/>
              </w:rPr>
              <w:t>, J</w:t>
            </w:r>
            <w:r w:rsidR="00275020" w:rsidRPr="009E2096">
              <w:rPr>
                <w:b w:val="0"/>
                <w:bCs w:val="0"/>
                <w:i w:val="0"/>
                <w:iCs/>
                <w:noProof w:val="0"/>
              </w:rPr>
              <w:t>-P Corso (JPC)</w:t>
            </w:r>
            <w:r w:rsidR="00D46861" w:rsidRPr="009E2096">
              <w:rPr>
                <w:b w:val="0"/>
                <w:bCs w:val="0"/>
                <w:i w:val="0"/>
                <w:iCs/>
                <w:noProof w:val="0"/>
              </w:rPr>
              <w:t>,</w:t>
            </w:r>
            <w:r w:rsidR="00275020" w:rsidRPr="009E2096">
              <w:rPr>
                <w:b w:val="0"/>
                <w:bCs w:val="0"/>
                <w:i w:val="0"/>
                <w:iCs/>
                <w:noProof w:val="0"/>
              </w:rPr>
              <w:t xml:space="preserve"> </w:t>
            </w:r>
            <w:r w:rsidR="002A4AC3" w:rsidRPr="009E2096">
              <w:rPr>
                <w:b w:val="0"/>
                <w:bCs w:val="0"/>
                <w:i w:val="0"/>
                <w:iCs/>
                <w:noProof w:val="0"/>
              </w:rPr>
              <w:t xml:space="preserve">B. Riffaud (BF), </w:t>
            </w:r>
            <w:r w:rsidR="00275020" w:rsidRPr="009E2096">
              <w:rPr>
                <w:b w:val="0"/>
                <w:bCs w:val="0"/>
                <w:i w:val="0"/>
                <w:iCs/>
                <w:noProof w:val="0"/>
              </w:rPr>
              <w:t>M. Sta (MS), W. Andreazza (WA)</w:t>
            </w:r>
            <w:r w:rsidR="00FA3365" w:rsidRPr="009E2096">
              <w:rPr>
                <w:b w:val="0"/>
                <w:bCs w:val="0"/>
                <w:i w:val="0"/>
                <w:iCs/>
                <w:noProof w:val="0"/>
              </w:rPr>
              <w:t xml:space="preserve">, E. Page (EP), </w:t>
            </w:r>
            <w:r w:rsidR="00CF1955" w:rsidRPr="009E2096">
              <w:rPr>
                <w:b w:val="0"/>
                <w:bCs w:val="0"/>
                <w:i w:val="0"/>
                <w:iCs/>
                <w:noProof w:val="0"/>
              </w:rPr>
              <w:t xml:space="preserve">C. Pasquino (CP), </w:t>
            </w:r>
            <w:r w:rsidR="00FA3365" w:rsidRPr="009E2096">
              <w:rPr>
                <w:b w:val="0"/>
                <w:bCs w:val="0"/>
                <w:i w:val="0"/>
                <w:iCs/>
                <w:noProof w:val="0"/>
              </w:rPr>
              <w:t>D.K. Ramrekha (DKR)</w:t>
            </w:r>
          </w:p>
        </w:tc>
      </w:tr>
      <w:tr w:rsidR="001152C8" w:rsidRPr="00844B17" w14:paraId="05B115D6" w14:textId="77777777" w:rsidTr="00C117F9">
        <w:trPr>
          <w:trHeight w:val="447"/>
        </w:trPr>
        <w:tc>
          <w:tcPr>
            <w:tcW w:w="5000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768AD2C" w14:textId="77777777" w:rsidR="00E16129" w:rsidRPr="00844B17" w:rsidRDefault="001152C8" w:rsidP="00BE6AB8">
            <w:pPr>
              <w:pStyle w:val="FPTitle2"/>
              <w:rPr>
                <w:noProof w:val="0"/>
              </w:rPr>
            </w:pPr>
            <w:r w:rsidRPr="00844B17">
              <w:rPr>
                <w:noProof w:val="0"/>
              </w:rPr>
              <w:t xml:space="preserve">Agenda: </w:t>
            </w:r>
          </w:p>
          <w:p w14:paraId="0312DCE6" w14:textId="0C702751" w:rsidR="001276AE" w:rsidRPr="00844B17" w:rsidRDefault="00AD1F33" w:rsidP="009E209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contextualSpacing w:val="0"/>
            </w:pPr>
            <w:bookmarkStart w:id="1" w:name="_Hlk148629911"/>
            <w:r>
              <w:rPr>
                <w:rFonts w:eastAsia="Times New Roman"/>
              </w:rPr>
              <w:t xml:space="preserve">Status of </w:t>
            </w:r>
            <w:r w:rsidR="009B79B7">
              <w:rPr>
                <w:rFonts w:eastAsia="Times New Roman"/>
              </w:rPr>
              <w:t>BGI</w:t>
            </w:r>
            <w:r>
              <w:rPr>
                <w:rFonts w:eastAsia="Times New Roman"/>
              </w:rPr>
              <w:t xml:space="preserve"> integration</w:t>
            </w:r>
            <w:bookmarkEnd w:id="1"/>
          </w:p>
        </w:tc>
      </w:tr>
    </w:tbl>
    <w:p w14:paraId="57250AA3" w14:textId="77777777" w:rsidR="002D2D9F" w:rsidRPr="00060AD7" w:rsidRDefault="002D2D9F" w:rsidP="002D2D9F">
      <w:pPr>
        <w:spacing w:after="0"/>
      </w:pPr>
      <w:r>
        <w:rPr>
          <w:b/>
          <w:bCs/>
        </w:rPr>
        <w:t xml:space="preserve">From previous meeting </w:t>
      </w:r>
    </w:p>
    <w:p w14:paraId="4315FA83" w14:textId="77777777" w:rsidR="002D2D9F" w:rsidRPr="00060AD7" w:rsidRDefault="002D2D9F" w:rsidP="002D2D9F">
      <w:pPr>
        <w:numPr>
          <w:ilvl w:val="0"/>
          <w:numId w:val="26"/>
        </w:numPr>
        <w:spacing w:after="0" w:line="259" w:lineRule="auto"/>
      </w:pPr>
      <w:r w:rsidRPr="00060AD7">
        <w:t xml:space="preserve">CP contacted Christelle → info received, possible protection around </w:t>
      </w:r>
      <w:proofErr w:type="gramStart"/>
      <w:r w:rsidRPr="00060AD7">
        <w:t>bellow</w:t>
      </w:r>
      <w:proofErr w:type="gramEnd"/>
      <w:r w:rsidRPr="00060AD7">
        <w:t xml:space="preserve"> (ongoing).</w:t>
      </w:r>
    </w:p>
    <w:p w14:paraId="3D3851A0" w14:textId="77777777" w:rsidR="002D2D9F" w:rsidRPr="00060AD7" w:rsidRDefault="002D2D9F" w:rsidP="002D2D9F">
      <w:pPr>
        <w:numPr>
          <w:ilvl w:val="0"/>
          <w:numId w:val="26"/>
        </w:numPr>
        <w:spacing w:after="0" w:line="259" w:lineRule="auto"/>
      </w:pPr>
      <w:r w:rsidRPr="00060AD7">
        <w:t>JPC raised concern: unclear if opening changes require a full redesign.</w:t>
      </w:r>
    </w:p>
    <w:p w14:paraId="34A03F64" w14:textId="77777777" w:rsidR="002D2D9F" w:rsidRDefault="002D2D9F" w:rsidP="002D2D9F">
      <w:pPr>
        <w:numPr>
          <w:ilvl w:val="0"/>
          <w:numId w:val="26"/>
        </w:numPr>
        <w:spacing w:after="0" w:line="259" w:lineRule="auto"/>
      </w:pPr>
      <w:r w:rsidRPr="00060AD7">
        <w:t>Black box volume (screenshot): JPC shared link for left-side geometry. WA to check with ECR.</w:t>
      </w:r>
    </w:p>
    <w:p w14:paraId="37203A1B" w14:textId="77777777" w:rsidR="002D2D9F" w:rsidRDefault="002D2D9F" w:rsidP="002D2D9F">
      <w:pPr>
        <w:spacing w:after="160" w:line="259" w:lineRule="auto"/>
        <w:ind w:left="360"/>
      </w:pPr>
    </w:p>
    <w:p w14:paraId="31AAB81F" w14:textId="7809AF5D" w:rsidR="002D2D9F" w:rsidRPr="00E970E7" w:rsidRDefault="00E970E7" w:rsidP="00E970E7">
      <w:pPr>
        <w:spacing w:after="160" w:line="259" w:lineRule="auto"/>
        <w:rPr>
          <w:b/>
          <w:bCs/>
        </w:rPr>
      </w:pPr>
      <w:r w:rsidRPr="00E970E7">
        <w:rPr>
          <w:b/>
          <w:bCs/>
        </w:rPr>
        <w:t>BGI Magnet/MDX</w:t>
      </w:r>
    </w:p>
    <w:p w14:paraId="08FDBAB9" w14:textId="058D033A" w:rsidR="002D2D9F" w:rsidRPr="00060AD7" w:rsidRDefault="002D2D9F" w:rsidP="00E970E7">
      <w:pPr>
        <w:pStyle w:val="ListParagraph"/>
        <w:numPr>
          <w:ilvl w:val="0"/>
          <w:numId w:val="24"/>
        </w:numPr>
        <w:spacing w:after="0" w:line="259" w:lineRule="auto"/>
      </w:pPr>
      <w:r w:rsidRPr="00060AD7">
        <w:t xml:space="preserve">140 mm opening </w:t>
      </w:r>
      <w:r>
        <w:t xml:space="preserve">on the BGI is </w:t>
      </w:r>
      <w:r w:rsidRPr="00060AD7">
        <w:t>required</w:t>
      </w:r>
      <w:r>
        <w:t xml:space="preserve"> for the TE-VSC jackets</w:t>
      </w:r>
      <w:r w:rsidRPr="00060AD7">
        <w:t>.</w:t>
      </w:r>
      <w:r>
        <w:t xml:space="preserve"> The MDX </w:t>
      </w:r>
      <w:r w:rsidR="0042331A">
        <w:t>has</w:t>
      </w:r>
      <w:r>
        <w:t xml:space="preserve"> </w:t>
      </w:r>
      <w:proofErr w:type="gramStart"/>
      <w:r>
        <w:t>100mm opening</w:t>
      </w:r>
      <w:proofErr w:type="gramEnd"/>
      <w:r>
        <w:t xml:space="preserve"> currently. </w:t>
      </w:r>
      <w:r w:rsidRPr="00060AD7">
        <w:t>DB checked if aperture could be increased to 140 mm.</w:t>
      </w:r>
      <w:r>
        <w:t xml:space="preserve"> </w:t>
      </w:r>
      <w:r w:rsidR="0042331A">
        <w:t>However,</w:t>
      </w:r>
      <w:r>
        <w:t xml:space="preserve"> this would require machining of activated equipment. </w:t>
      </w:r>
    </w:p>
    <w:p w14:paraId="08F1031B" w14:textId="77777777" w:rsidR="002D2D9F" w:rsidRPr="00060AD7" w:rsidRDefault="002D2D9F" w:rsidP="00E970E7">
      <w:pPr>
        <w:numPr>
          <w:ilvl w:val="0"/>
          <w:numId w:val="24"/>
        </w:numPr>
        <w:spacing w:after="0" w:line="259" w:lineRule="auto"/>
      </w:pPr>
      <w:r w:rsidRPr="00060AD7">
        <w:t xml:space="preserve">123 mm needed for the bridge, </w:t>
      </w:r>
      <w:r w:rsidRPr="00060AD7">
        <w:rPr>
          <w:i/>
          <w:iCs/>
        </w:rPr>
        <w:t xml:space="preserve">zone </w:t>
      </w:r>
      <w:proofErr w:type="spellStart"/>
      <w:r w:rsidRPr="00060AD7">
        <w:rPr>
          <w:i/>
          <w:iCs/>
        </w:rPr>
        <w:t>anneau</w:t>
      </w:r>
      <w:proofErr w:type="spellEnd"/>
      <w:r w:rsidRPr="00060AD7">
        <w:rPr>
          <w:i/>
          <w:iCs/>
        </w:rPr>
        <w:t xml:space="preserve"> tournant</w:t>
      </w:r>
      <w:r w:rsidRPr="00060AD7">
        <w:t>.</w:t>
      </w:r>
    </w:p>
    <w:p w14:paraId="2110E99E" w14:textId="77777777" w:rsidR="002D2D9F" w:rsidRPr="00060AD7" w:rsidRDefault="002D2D9F" w:rsidP="00E970E7">
      <w:pPr>
        <w:numPr>
          <w:ilvl w:val="0"/>
          <w:numId w:val="24"/>
        </w:numPr>
        <w:spacing w:after="0" w:line="259" w:lineRule="auto"/>
      </w:pPr>
      <w:r>
        <w:t>I</w:t>
      </w:r>
      <w:r w:rsidRPr="00060AD7">
        <w:t>onic pumps could be removed if needed.</w:t>
      </w:r>
    </w:p>
    <w:p w14:paraId="20DF1ED4" w14:textId="77777777" w:rsidR="002D2D9F" w:rsidRDefault="002D2D9F" w:rsidP="00E970E7">
      <w:pPr>
        <w:numPr>
          <w:ilvl w:val="0"/>
          <w:numId w:val="23"/>
        </w:numPr>
        <w:spacing w:after="0" w:line="259" w:lineRule="auto"/>
      </w:pPr>
      <w:r>
        <w:t>At least 114mm is still required – 84mm + 15mm on either side for the insulation.</w:t>
      </w:r>
    </w:p>
    <w:p w14:paraId="2AAE68FC" w14:textId="77777777" w:rsidR="002D2D9F" w:rsidRDefault="002D2D9F" w:rsidP="00E970E7">
      <w:pPr>
        <w:numPr>
          <w:ilvl w:val="0"/>
          <w:numId w:val="23"/>
        </w:numPr>
        <w:spacing w:after="0" w:line="259" w:lineRule="auto"/>
      </w:pPr>
      <w:r>
        <w:t xml:space="preserve">This would require 11.5mm to be machined per face. It would be a major intervention that needs to be discussed in a separate meeting. </w:t>
      </w:r>
    </w:p>
    <w:p w14:paraId="7FFE4756" w14:textId="77777777" w:rsidR="002D2D9F" w:rsidRPr="00C02122" w:rsidRDefault="002D2D9F" w:rsidP="00E970E7">
      <w:pPr>
        <w:numPr>
          <w:ilvl w:val="0"/>
          <w:numId w:val="23"/>
        </w:numPr>
        <w:spacing w:after="0" w:line="259" w:lineRule="auto"/>
        <w:rPr>
          <w:b/>
          <w:bCs/>
        </w:rPr>
      </w:pPr>
      <w:r w:rsidRPr="00060AD7">
        <w:rPr>
          <w:b/>
          <w:bCs/>
        </w:rPr>
        <w:t xml:space="preserve">DB to recheck max possible opening without machining </w:t>
      </w:r>
      <w:proofErr w:type="spellStart"/>
      <w:r w:rsidRPr="00060AD7">
        <w:rPr>
          <w:b/>
          <w:bCs/>
        </w:rPr>
        <w:t>culasse</w:t>
      </w:r>
      <w:proofErr w:type="spellEnd"/>
      <w:r w:rsidRPr="00060AD7">
        <w:rPr>
          <w:b/>
          <w:bCs/>
        </w:rPr>
        <w:t xml:space="preserve"> (next week).</w:t>
      </w:r>
    </w:p>
    <w:p w14:paraId="5903AC7F" w14:textId="77777777" w:rsidR="002D2D9F" w:rsidRPr="00060AD7" w:rsidRDefault="002D2D9F" w:rsidP="00E970E7">
      <w:pPr>
        <w:numPr>
          <w:ilvl w:val="0"/>
          <w:numId w:val="23"/>
        </w:numPr>
        <w:spacing w:after="0" w:line="259" w:lineRule="auto"/>
      </w:pPr>
      <w:r>
        <w:t>The m</w:t>
      </w:r>
      <w:r w:rsidRPr="00060AD7">
        <w:t>odel</w:t>
      </w:r>
      <w:r>
        <w:t xml:space="preserve"> was</w:t>
      </w:r>
      <w:r w:rsidRPr="00060AD7">
        <w:t xml:space="preserve"> redone</w:t>
      </w:r>
      <w:r>
        <w:t xml:space="preserve"> by DB</w:t>
      </w:r>
      <w:r w:rsidRPr="00060AD7">
        <w:t xml:space="preserve"> with 650 mm length (first iteration) → magnetic field results acceptable.</w:t>
      </w:r>
      <w:r>
        <w:t xml:space="preserve"> </w:t>
      </w:r>
      <w:r w:rsidRPr="00060AD7">
        <w:t>Once BGI instrument size is defined, another iteration can be done.</w:t>
      </w:r>
    </w:p>
    <w:p w14:paraId="7CFD6085" w14:textId="77777777" w:rsidR="002D2D9F" w:rsidRPr="00060AD7" w:rsidRDefault="002D2D9F" w:rsidP="00E970E7">
      <w:pPr>
        <w:numPr>
          <w:ilvl w:val="0"/>
          <w:numId w:val="23"/>
        </w:numPr>
        <w:spacing w:after="0" w:line="259" w:lineRule="auto"/>
      </w:pPr>
      <w:r>
        <w:t>Vacuum c</w:t>
      </w:r>
      <w:r w:rsidRPr="00060AD7">
        <w:t>hambers can be added on the BGI side.</w:t>
      </w:r>
    </w:p>
    <w:p w14:paraId="1F6CCD19" w14:textId="77777777" w:rsidR="002D2D9F" w:rsidRPr="00060AD7" w:rsidRDefault="002D2D9F" w:rsidP="00E970E7">
      <w:pPr>
        <w:numPr>
          <w:ilvl w:val="0"/>
          <w:numId w:val="23"/>
        </w:numPr>
        <w:spacing w:after="0" w:line="259" w:lineRule="auto"/>
        <w:rPr>
          <w:b/>
          <w:bCs/>
        </w:rPr>
      </w:pPr>
      <w:r w:rsidRPr="00060AD7">
        <w:rPr>
          <w:b/>
          <w:bCs/>
        </w:rPr>
        <w:t xml:space="preserve">WA to share final </w:t>
      </w:r>
      <w:r w:rsidRPr="006A4004">
        <w:rPr>
          <w:b/>
          <w:bCs/>
        </w:rPr>
        <w:t>BGI</w:t>
      </w:r>
      <w:r w:rsidRPr="00060AD7">
        <w:rPr>
          <w:b/>
          <w:bCs/>
        </w:rPr>
        <w:t xml:space="preserve"> dimensions (mid-September 2025) → </w:t>
      </w:r>
      <w:r w:rsidRPr="006A4004">
        <w:rPr>
          <w:b/>
          <w:bCs/>
        </w:rPr>
        <w:t xml:space="preserve">to </w:t>
      </w:r>
      <w:r w:rsidRPr="00060AD7">
        <w:rPr>
          <w:b/>
          <w:bCs/>
        </w:rPr>
        <w:t>define</w:t>
      </w:r>
      <w:r w:rsidRPr="006A4004">
        <w:rPr>
          <w:b/>
          <w:bCs/>
        </w:rPr>
        <w:t xml:space="preserve"> </w:t>
      </w:r>
      <w:r w:rsidRPr="00060AD7">
        <w:rPr>
          <w:b/>
          <w:bCs/>
        </w:rPr>
        <w:t>outer volume.</w:t>
      </w:r>
    </w:p>
    <w:p w14:paraId="2C04F872" w14:textId="77777777" w:rsidR="002D2D9F" w:rsidRPr="00060AD7" w:rsidRDefault="002D2D9F" w:rsidP="00E970E7">
      <w:pPr>
        <w:numPr>
          <w:ilvl w:val="0"/>
          <w:numId w:val="23"/>
        </w:numPr>
        <w:spacing w:after="0" w:line="259" w:lineRule="auto"/>
        <w:rPr>
          <w:b/>
          <w:bCs/>
        </w:rPr>
      </w:pPr>
      <w:r w:rsidRPr="00060AD7">
        <w:rPr>
          <w:b/>
          <w:bCs/>
        </w:rPr>
        <w:t>CP to share ST number of BGI.</w:t>
      </w:r>
    </w:p>
    <w:p w14:paraId="55BC0860" w14:textId="77777777" w:rsidR="002D2D9F" w:rsidRPr="00060AD7" w:rsidRDefault="002D2D9F" w:rsidP="00E970E7">
      <w:pPr>
        <w:numPr>
          <w:ilvl w:val="0"/>
          <w:numId w:val="25"/>
        </w:numPr>
        <w:spacing w:after="0" w:line="259" w:lineRule="auto"/>
      </w:pPr>
      <w:r w:rsidRPr="00060AD7">
        <w:t>Meeting with JS (next week) will define VSC needs</w:t>
      </w:r>
      <w:r>
        <w:t>. This</w:t>
      </w:r>
      <w:r w:rsidRPr="00060AD7">
        <w:t xml:space="preserve"> will determine if magnet machining is required.</w:t>
      </w:r>
    </w:p>
    <w:p w14:paraId="366B40DE" w14:textId="77777777" w:rsidR="001B4E85" w:rsidRPr="00880C61" w:rsidRDefault="001B4E85" w:rsidP="00365BDB">
      <w:pPr>
        <w:pStyle w:val="NoSpacing"/>
        <w:tabs>
          <w:tab w:val="left" w:pos="3150"/>
        </w:tabs>
        <w:jc w:val="both"/>
      </w:pPr>
    </w:p>
    <w:tbl>
      <w:tblPr>
        <w:tblW w:w="5313" w:type="pct"/>
        <w:tblInd w:w="-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06"/>
        <w:gridCol w:w="1774"/>
        <w:gridCol w:w="211"/>
        <w:gridCol w:w="2140"/>
      </w:tblGrid>
      <w:tr w:rsidR="00C77107" w:rsidRPr="00075576" w14:paraId="3010F25B" w14:textId="77777777" w:rsidTr="00DE2434">
        <w:trPr>
          <w:trHeight w:val="420"/>
        </w:trPr>
        <w:tc>
          <w:tcPr>
            <w:tcW w:w="5000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17AF02F3" w14:textId="10BBFE4E" w:rsidR="00C77107" w:rsidRPr="006B17BB" w:rsidRDefault="00C77107" w:rsidP="006B17BB">
            <w:pPr>
              <w:pStyle w:val="FPTitle1"/>
              <w:rPr>
                <w:rStyle w:val="FPTitle2Char"/>
                <w:iCs/>
                <w:noProof w:val="0"/>
              </w:rPr>
            </w:pPr>
            <w:r w:rsidRPr="006B17BB">
              <w:rPr>
                <w:iCs/>
                <w:snapToGrid/>
              </w:rPr>
              <w:t xml:space="preserve">ACTIONS </w:t>
            </w:r>
          </w:p>
        </w:tc>
      </w:tr>
      <w:tr w:rsidR="00C77107" w:rsidRPr="00075576" w14:paraId="626A0618" w14:textId="77777777" w:rsidTr="00533B45">
        <w:trPr>
          <w:trHeight w:val="420"/>
        </w:trPr>
        <w:tc>
          <w:tcPr>
            <w:tcW w:w="2984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4CF953DB" w14:textId="1EB351BE" w:rsidR="00C77107" w:rsidRDefault="00C77107" w:rsidP="00C77107">
            <w:pPr>
              <w:pStyle w:val="Bodytext"/>
              <w:keepNext/>
              <w:rPr>
                <w:rStyle w:val="FPTitle2Char"/>
                <w:noProof w:val="0"/>
              </w:rPr>
            </w:pPr>
            <w:r w:rsidRPr="008F74FC">
              <w:rPr>
                <w:rFonts w:ascii="Segoe UI" w:hAnsi="Segoe UI" w:cs="Segoe UI"/>
                <w:i/>
                <w:lang w:eastAsia="en-GB"/>
              </w:rPr>
              <w:t>What…</w:t>
            </w:r>
          </w:p>
        </w:tc>
        <w:tc>
          <w:tcPr>
            <w:tcW w:w="970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412D553" w14:textId="6053A017" w:rsidR="00C77107" w:rsidRDefault="00C77107" w:rsidP="00C77107">
            <w:pPr>
              <w:pStyle w:val="Bodytext"/>
              <w:keepNext/>
              <w:rPr>
                <w:rStyle w:val="FPTitle2Char"/>
                <w:noProof w:val="0"/>
              </w:rPr>
            </w:pPr>
            <w:r w:rsidRPr="008F74FC">
              <w:rPr>
                <w:i/>
                <w:noProof w:val="0"/>
                <w:lang w:val="en-US"/>
              </w:rPr>
              <w:t>Who…</w:t>
            </w:r>
          </w:p>
        </w:tc>
        <w:tc>
          <w:tcPr>
            <w:tcW w:w="104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115419AF" w14:textId="033189CC" w:rsidR="00C77107" w:rsidRDefault="00C77107" w:rsidP="00C77107">
            <w:pPr>
              <w:pStyle w:val="Bodytext"/>
              <w:keepNext/>
              <w:rPr>
                <w:rStyle w:val="FPTitle2Char"/>
                <w:noProof w:val="0"/>
              </w:rPr>
            </w:pPr>
            <w:r w:rsidRPr="008F74FC">
              <w:rPr>
                <w:i/>
                <w:noProof w:val="0"/>
              </w:rPr>
              <w:t>When…</w:t>
            </w:r>
          </w:p>
        </w:tc>
      </w:tr>
      <w:tr w:rsidR="00E970E7" w:rsidRPr="00075576" w14:paraId="3C73926A" w14:textId="77777777" w:rsidTr="00533B45">
        <w:trPr>
          <w:trHeight w:val="420"/>
        </w:trPr>
        <w:tc>
          <w:tcPr>
            <w:tcW w:w="2984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2B148892" w14:textId="720BFCB3" w:rsidR="00E970E7" w:rsidRPr="000801EC" w:rsidRDefault="00E970E7" w:rsidP="00E970E7">
            <w:pPr>
              <w:pStyle w:val="NoSpacing"/>
              <w:jc w:val="both"/>
            </w:pPr>
            <w:r w:rsidRPr="005E627C">
              <w:t>To share final BGI detector dimensions by mid-September 2025.</w:t>
            </w:r>
          </w:p>
        </w:tc>
        <w:tc>
          <w:tcPr>
            <w:tcW w:w="970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DC80FC5" w14:textId="50EA4468" w:rsidR="00E970E7" w:rsidRPr="00440A86" w:rsidRDefault="00E970E7" w:rsidP="00E970E7">
            <w:pPr>
              <w:pStyle w:val="NoSpacing"/>
              <w:tabs>
                <w:tab w:val="center" w:pos="884"/>
              </w:tabs>
            </w:pPr>
            <w:r w:rsidRPr="005E627C">
              <w:t>WA</w:t>
            </w:r>
          </w:p>
        </w:tc>
        <w:tc>
          <w:tcPr>
            <w:tcW w:w="104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0F11E464" w14:textId="464F1A7B" w:rsidR="00E970E7" w:rsidRPr="00947B4C" w:rsidRDefault="00E970E7" w:rsidP="00E970E7">
            <w:pPr>
              <w:pStyle w:val="NoSpacing"/>
            </w:pPr>
            <w:r w:rsidRPr="005E627C">
              <w:t>DONE</w:t>
            </w:r>
          </w:p>
        </w:tc>
      </w:tr>
      <w:tr w:rsidR="00E970E7" w:rsidRPr="00075576" w14:paraId="587E8A3E" w14:textId="77777777" w:rsidTr="00533B45">
        <w:trPr>
          <w:trHeight w:val="420"/>
        </w:trPr>
        <w:tc>
          <w:tcPr>
            <w:tcW w:w="2984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677ECA97" w14:textId="63B7AC36" w:rsidR="00E970E7" w:rsidRPr="000801EC" w:rsidRDefault="00E970E7" w:rsidP="00E970E7">
            <w:pPr>
              <w:pStyle w:val="NoSpacing"/>
              <w:jc w:val="both"/>
            </w:pPr>
            <w:r w:rsidRPr="005E627C">
              <w:t>To provide ST number for BGI.</w:t>
            </w:r>
          </w:p>
        </w:tc>
        <w:tc>
          <w:tcPr>
            <w:tcW w:w="970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62EE3D1" w14:textId="1856710E" w:rsidR="00E970E7" w:rsidRDefault="00E970E7" w:rsidP="00E970E7">
            <w:pPr>
              <w:pStyle w:val="NoSpacing"/>
              <w:tabs>
                <w:tab w:val="center" w:pos="884"/>
              </w:tabs>
            </w:pPr>
            <w:r w:rsidRPr="005E627C">
              <w:t>CP</w:t>
            </w:r>
          </w:p>
        </w:tc>
        <w:tc>
          <w:tcPr>
            <w:tcW w:w="104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4FE67E0D" w14:textId="473BECF8" w:rsidR="00E970E7" w:rsidRDefault="00E970E7" w:rsidP="00E970E7">
            <w:pPr>
              <w:pStyle w:val="NoSpacing"/>
            </w:pPr>
            <w:r w:rsidRPr="005E627C">
              <w:t>DONE</w:t>
            </w:r>
          </w:p>
        </w:tc>
      </w:tr>
      <w:tr w:rsidR="009803D9" w:rsidRPr="00075576" w14:paraId="464CD057" w14:textId="77777777" w:rsidTr="00533B45">
        <w:trPr>
          <w:trHeight w:val="420"/>
        </w:trPr>
        <w:tc>
          <w:tcPr>
            <w:tcW w:w="2984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7BD5EA15" w14:textId="31BFF35F" w:rsidR="009803D9" w:rsidRPr="000801EC" w:rsidRDefault="009803D9" w:rsidP="009803D9">
            <w:pPr>
              <w:pStyle w:val="NoSpacing"/>
              <w:jc w:val="both"/>
            </w:pPr>
            <w:r w:rsidRPr="005E627C">
              <w:t xml:space="preserve">To check maximum opening achievable without machining MDX </w:t>
            </w:r>
            <w:r w:rsidR="0042331A">
              <w:t>yoke</w:t>
            </w:r>
            <w:r w:rsidRPr="005E627C">
              <w:t>. Possible further discussion on the machining of the MDX.</w:t>
            </w:r>
          </w:p>
        </w:tc>
        <w:tc>
          <w:tcPr>
            <w:tcW w:w="970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8822E59" w14:textId="13416C1B" w:rsidR="009803D9" w:rsidRPr="00440A86" w:rsidRDefault="009803D9" w:rsidP="009803D9">
            <w:pPr>
              <w:pStyle w:val="NoSpacing"/>
            </w:pPr>
            <w:r w:rsidRPr="005E627C">
              <w:t>DB</w:t>
            </w:r>
          </w:p>
        </w:tc>
        <w:tc>
          <w:tcPr>
            <w:tcW w:w="104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1538FCF4" w14:textId="4FDCFFB4" w:rsidR="009803D9" w:rsidRPr="00F94EDB" w:rsidRDefault="009803D9" w:rsidP="009803D9">
            <w:pPr>
              <w:pStyle w:val="NoSpacing"/>
            </w:pPr>
            <w:r w:rsidRPr="005E627C">
              <w:t>ASAP</w:t>
            </w:r>
          </w:p>
        </w:tc>
      </w:tr>
      <w:tr w:rsidR="009803D9" w:rsidRPr="00075576" w14:paraId="6E746F1B" w14:textId="77777777" w:rsidTr="00E0458B">
        <w:trPr>
          <w:trHeight w:val="361"/>
        </w:trPr>
        <w:tc>
          <w:tcPr>
            <w:tcW w:w="2984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563E41DE" w14:textId="6A19883F" w:rsidR="009803D9" w:rsidRPr="000801EC" w:rsidRDefault="009803D9" w:rsidP="009803D9">
            <w:pPr>
              <w:pStyle w:val="NoSpacing"/>
              <w:jc w:val="both"/>
              <w:rPr>
                <w:snapToGrid w:val="0"/>
              </w:rPr>
            </w:pPr>
            <w:r>
              <w:t xml:space="preserve">To </w:t>
            </w:r>
            <w:r w:rsidRPr="00060AD7">
              <w:t>check black box volume with ECR.</w:t>
            </w:r>
          </w:p>
        </w:tc>
        <w:tc>
          <w:tcPr>
            <w:tcW w:w="970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D71B5F2" w14:textId="708CC9A7" w:rsidR="009803D9" w:rsidRPr="00440A86" w:rsidRDefault="009803D9" w:rsidP="009803D9">
            <w:pPr>
              <w:pStyle w:val="NoSpacing"/>
            </w:pPr>
            <w:r>
              <w:t xml:space="preserve"> WA</w:t>
            </w:r>
          </w:p>
        </w:tc>
        <w:tc>
          <w:tcPr>
            <w:tcW w:w="104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7E5DC5A6" w14:textId="6420F3AB" w:rsidR="009803D9" w:rsidRPr="00F94EDB" w:rsidRDefault="009803D9" w:rsidP="009803D9">
            <w:pPr>
              <w:pStyle w:val="NoSpacing"/>
            </w:pPr>
            <w:r>
              <w:t>ASAP</w:t>
            </w:r>
          </w:p>
        </w:tc>
      </w:tr>
      <w:tr w:rsidR="00E0458B" w:rsidRPr="00075576" w14:paraId="3E9DC99B" w14:textId="77777777" w:rsidTr="00DE2434">
        <w:trPr>
          <w:trHeight w:val="420"/>
        </w:trPr>
        <w:tc>
          <w:tcPr>
            <w:tcW w:w="5000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4052AC03" w14:textId="77777777" w:rsidR="00E0458B" w:rsidRDefault="00E0458B" w:rsidP="00E0458B">
            <w:pPr>
              <w:pStyle w:val="FPTitle1"/>
            </w:pPr>
          </w:p>
        </w:tc>
      </w:tr>
      <w:tr w:rsidR="00E0458B" w:rsidRPr="00075576" w14:paraId="35D3959B" w14:textId="77777777" w:rsidTr="00DE2434">
        <w:trPr>
          <w:trHeight w:val="420"/>
        </w:trPr>
        <w:tc>
          <w:tcPr>
            <w:tcW w:w="5000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001EBA09" w14:textId="03A395A4" w:rsidR="00E0458B" w:rsidRPr="00463729" w:rsidRDefault="00E0458B" w:rsidP="00E0458B">
            <w:pPr>
              <w:pStyle w:val="FPTitle1"/>
              <w:rPr>
                <w:rStyle w:val="FPTitle2Char"/>
                <w:noProof w:val="0"/>
              </w:rPr>
            </w:pPr>
            <w:r>
              <w:t>DOCUMENT TRACEABILITY</w:t>
            </w:r>
          </w:p>
        </w:tc>
      </w:tr>
      <w:tr w:rsidR="00E0458B" w:rsidRPr="00075576" w14:paraId="27FE2077" w14:textId="77777777" w:rsidTr="00DE2434">
        <w:trPr>
          <w:trHeight w:val="420"/>
        </w:trPr>
        <w:tc>
          <w:tcPr>
            <w:tcW w:w="38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1F4548F1" w14:textId="3FD969B1" w:rsidR="00E0458B" w:rsidRPr="0089277B" w:rsidRDefault="00E0458B" w:rsidP="00E0458B">
            <w:pPr>
              <w:pStyle w:val="Bodytext"/>
              <w:keepNext/>
              <w:rPr>
                <w:noProof w:val="0"/>
              </w:rPr>
            </w:pPr>
            <w:r w:rsidRPr="00B53F4E">
              <w:rPr>
                <w:rStyle w:val="FPTitle2Char"/>
                <w:noProof w:val="0"/>
              </w:rPr>
              <w:t>Prepared by:</w:t>
            </w:r>
            <w:r w:rsidRPr="00B53F4E">
              <w:rPr>
                <w:rStyle w:val="FPTitle3Char"/>
                <w:noProof w:val="0"/>
              </w:rPr>
              <w:t xml:space="preserve"> </w:t>
            </w:r>
            <w:r w:rsidRPr="00B53F4E">
              <w:rPr>
                <w:rStyle w:val="FPTitle3Char"/>
                <w:b w:val="0"/>
                <w:bCs w:val="0"/>
                <w:i w:val="0"/>
                <w:iCs/>
                <w:noProof w:val="0"/>
              </w:rPr>
              <w:t>D</w:t>
            </w:r>
            <w:r w:rsidRPr="00B53F4E">
              <w:rPr>
                <w:rStyle w:val="FPTitle3Char"/>
                <w:b w:val="0"/>
                <w:bCs w:val="0"/>
                <w:i w:val="0"/>
                <w:iCs/>
              </w:rPr>
              <w:t>.</w:t>
            </w:r>
            <w:r w:rsidRPr="0089277B">
              <w:rPr>
                <w:rStyle w:val="FPTitle3Char"/>
                <w:b w:val="0"/>
                <w:bCs w:val="0"/>
                <w:i w:val="0"/>
                <w:iCs/>
              </w:rPr>
              <w:t>K. Ramrekha</w:t>
            </w:r>
          </w:p>
        </w:tc>
        <w:tc>
          <w:tcPr>
            <w:tcW w:w="1149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400C03E4" w14:textId="7A080209" w:rsidR="00E0458B" w:rsidRPr="006E7A83" w:rsidRDefault="00E0458B" w:rsidP="00E0458B">
            <w:pPr>
              <w:pStyle w:val="Bodytext"/>
              <w:keepNext/>
              <w:rPr>
                <w:noProof w:val="0"/>
                <w:szCs w:val="24"/>
              </w:rPr>
            </w:pPr>
            <w:r w:rsidRPr="006E7A83">
              <w:rPr>
                <w:rStyle w:val="FPTitle2Char"/>
                <w:noProof w:val="0"/>
              </w:rPr>
              <w:t>Date:</w:t>
            </w:r>
            <w:r w:rsidRPr="006E7A83">
              <w:rPr>
                <w:rStyle w:val="FPTitle3Char"/>
                <w:noProof w:val="0"/>
              </w:rPr>
              <w:t xml:space="preserve"> </w:t>
            </w:r>
            <w:r w:rsidR="0042331A" w:rsidRPr="0042331A">
              <w:rPr>
                <w:rStyle w:val="FPTitle3Char"/>
                <w:b w:val="0"/>
                <w:bCs w:val="0"/>
                <w:i w:val="0"/>
                <w:iCs/>
                <w:noProof w:val="0"/>
              </w:rPr>
              <w:t>19</w:t>
            </w:r>
            <w:r w:rsidR="00CF67EA" w:rsidRPr="0042331A">
              <w:rPr>
                <w:rStyle w:val="FPTitle3Char"/>
                <w:b w:val="0"/>
                <w:bCs w:val="0"/>
                <w:i w:val="0"/>
                <w:iCs/>
              </w:rPr>
              <w:t>-</w:t>
            </w:r>
            <w:r w:rsidR="00CF67EA" w:rsidRPr="00CF67EA">
              <w:rPr>
                <w:rStyle w:val="FPTitle3Char"/>
                <w:b w:val="0"/>
                <w:bCs w:val="0"/>
                <w:i w:val="0"/>
                <w:iCs/>
              </w:rPr>
              <w:t>0</w:t>
            </w:r>
            <w:r w:rsidR="0042331A">
              <w:rPr>
                <w:rStyle w:val="FPTitle3Char"/>
                <w:b w:val="0"/>
                <w:bCs w:val="0"/>
                <w:i w:val="0"/>
                <w:iCs/>
              </w:rPr>
              <w:t>9</w:t>
            </w:r>
            <w:r w:rsidR="00CF67EA" w:rsidRPr="00CF67EA">
              <w:rPr>
                <w:rStyle w:val="FPTitle3Char"/>
                <w:b w:val="0"/>
                <w:bCs w:val="0"/>
                <w:i w:val="0"/>
                <w:iCs/>
              </w:rPr>
              <w:t>-2025</w:t>
            </w:r>
          </w:p>
        </w:tc>
      </w:tr>
      <w:tr w:rsidR="00E0458B" w:rsidRPr="00075576" w14:paraId="6A333069" w14:textId="77777777" w:rsidTr="00DE2434">
        <w:trPr>
          <w:trHeight w:val="420"/>
        </w:trPr>
        <w:tc>
          <w:tcPr>
            <w:tcW w:w="38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3F2E0E70" w14:textId="4AB0DCF6" w:rsidR="00E0458B" w:rsidRPr="00AC4573" w:rsidRDefault="00E0458B" w:rsidP="00E0458B">
            <w:pPr>
              <w:pStyle w:val="Bodytext"/>
              <w:keepNext/>
              <w:rPr>
                <w:rStyle w:val="FPTitle2Char"/>
                <w:b w:val="0"/>
                <w:bCs w:val="0"/>
                <w:i w:val="0"/>
                <w:iCs/>
                <w:noProof w:val="0"/>
              </w:rPr>
            </w:pPr>
            <w:r>
              <w:rPr>
                <w:rStyle w:val="FPTitle2Char"/>
                <w:noProof w:val="0"/>
              </w:rPr>
              <w:t>C</w:t>
            </w:r>
            <w:r>
              <w:rPr>
                <w:rStyle w:val="FPTitle2Char"/>
              </w:rPr>
              <w:t xml:space="preserve">hecked by: </w:t>
            </w:r>
          </w:p>
        </w:tc>
        <w:tc>
          <w:tcPr>
            <w:tcW w:w="1149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64ECC44A" w14:textId="7E19B795" w:rsidR="00E0458B" w:rsidRPr="006E7A83" w:rsidRDefault="00E0458B" w:rsidP="00E0458B">
            <w:pPr>
              <w:pStyle w:val="Bodytext"/>
              <w:keepNext/>
              <w:rPr>
                <w:rStyle w:val="FPTitle2Char"/>
                <w:noProof w:val="0"/>
              </w:rPr>
            </w:pPr>
            <w:r w:rsidRPr="006E7A83">
              <w:rPr>
                <w:rStyle w:val="FPTitle2Char"/>
                <w:noProof w:val="0"/>
              </w:rPr>
              <w:t>Date:</w:t>
            </w:r>
            <w:r>
              <w:rPr>
                <w:noProof w:val="0"/>
              </w:rPr>
              <w:t xml:space="preserve"> </w:t>
            </w:r>
          </w:p>
        </w:tc>
      </w:tr>
      <w:tr w:rsidR="00E0458B" w:rsidRPr="00075576" w14:paraId="48C66AEB" w14:textId="77777777" w:rsidTr="00DE2434">
        <w:trPr>
          <w:trHeight w:val="420"/>
        </w:trPr>
        <w:tc>
          <w:tcPr>
            <w:tcW w:w="38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</w:tcPr>
          <w:p w14:paraId="5B303884" w14:textId="56A98D10" w:rsidR="00E0458B" w:rsidRPr="00AC4573" w:rsidRDefault="00E0458B" w:rsidP="00E0458B">
            <w:pPr>
              <w:pStyle w:val="Bodytext"/>
              <w:keepNext/>
              <w:rPr>
                <w:rStyle w:val="FPTitle3Char"/>
                <w:b w:val="0"/>
                <w:bCs w:val="0"/>
                <w:i w:val="0"/>
                <w:iCs/>
                <w:noProof w:val="0"/>
              </w:rPr>
            </w:pPr>
            <w:r w:rsidRPr="006E7A83">
              <w:rPr>
                <w:rStyle w:val="FPTitle2Char"/>
                <w:noProof w:val="0"/>
              </w:rPr>
              <w:t>Approved by</w:t>
            </w:r>
            <w:r w:rsidRPr="00910017">
              <w:rPr>
                <w:rStyle w:val="FPTitle2Char"/>
                <w:noProof w:val="0"/>
              </w:rPr>
              <w:t xml:space="preserve">: </w:t>
            </w:r>
          </w:p>
        </w:tc>
        <w:tc>
          <w:tcPr>
            <w:tcW w:w="1149" w:type="pct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nil"/>
            </w:tcBorders>
          </w:tcPr>
          <w:p w14:paraId="63F4FE23" w14:textId="6F556EF2" w:rsidR="00E0458B" w:rsidRPr="006E7A83" w:rsidRDefault="00E0458B" w:rsidP="00E0458B">
            <w:pPr>
              <w:pStyle w:val="Bodytext"/>
              <w:keepNext/>
              <w:rPr>
                <w:rStyle w:val="FPTitle3Char"/>
                <w:b w:val="0"/>
                <w:bCs w:val="0"/>
                <w:i w:val="0"/>
                <w:noProof w:val="0"/>
              </w:rPr>
            </w:pPr>
            <w:r w:rsidRPr="006E7A83">
              <w:rPr>
                <w:rStyle w:val="FPTitle2Char"/>
                <w:noProof w:val="0"/>
              </w:rPr>
              <w:t>Date:</w:t>
            </w:r>
            <w:r w:rsidRPr="006E7A83">
              <w:rPr>
                <w:noProof w:val="0"/>
              </w:rPr>
              <w:t xml:space="preserve"> </w:t>
            </w:r>
          </w:p>
        </w:tc>
      </w:tr>
      <w:tr w:rsidR="00E0458B" w:rsidRPr="00075576" w14:paraId="52B7E053" w14:textId="77777777" w:rsidTr="00DE2434">
        <w:trPr>
          <w:trHeight w:val="420"/>
        </w:trPr>
        <w:tc>
          <w:tcPr>
            <w:tcW w:w="5000" w:type="pct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7F0089EA" w14:textId="2D37C48C" w:rsidR="00E0458B" w:rsidRPr="006E7A83" w:rsidRDefault="00E0458B" w:rsidP="00E0458B">
            <w:pPr>
              <w:pStyle w:val="Bodytext"/>
              <w:keepNext/>
              <w:rPr>
                <w:rStyle w:val="FPTitle3Char"/>
                <w:b w:val="0"/>
                <w:bCs w:val="0"/>
                <w:i w:val="0"/>
                <w:noProof w:val="0"/>
              </w:rPr>
            </w:pPr>
            <w:r w:rsidRPr="006E7A83">
              <w:rPr>
                <w:rStyle w:val="FPTitle2Char"/>
                <w:noProof w:val="0"/>
              </w:rPr>
              <w:t>Distribution List:</w:t>
            </w:r>
            <w:r w:rsidRPr="006E7A83">
              <w:rPr>
                <w:noProof w:val="0"/>
              </w:rPr>
              <w:t xml:space="preserve">  </w:t>
            </w:r>
            <w:r w:rsidRPr="00E020A1">
              <w:rPr>
                <w:noProof w:val="0"/>
              </w:rPr>
              <w:t>Standing members of the meeting</w:t>
            </w:r>
          </w:p>
        </w:tc>
      </w:tr>
    </w:tbl>
    <w:p w14:paraId="7325B5FA" w14:textId="77777777" w:rsidR="000E61BD" w:rsidRPr="00410E49" w:rsidRDefault="000E61BD" w:rsidP="00410E49">
      <w:pPr>
        <w:rPr>
          <w:sz w:val="2"/>
          <w:szCs w:val="2"/>
          <w:lang w:val="en-GB"/>
        </w:rPr>
      </w:pPr>
    </w:p>
    <w:sectPr w:rsidR="000E61BD" w:rsidRPr="00410E49" w:rsidSect="00F06B03">
      <w:headerReference w:type="default" r:id="rId11"/>
      <w:pgSz w:w="11906" w:h="16838" w:code="9"/>
      <w:pgMar w:top="149" w:right="1134" w:bottom="993" w:left="1134" w:header="0" w:footer="191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B758E6" w14:textId="77777777" w:rsidR="007F24CF" w:rsidRDefault="007F24CF">
      <w:pPr>
        <w:spacing w:after="0" w:line="240" w:lineRule="auto"/>
      </w:pPr>
      <w:r>
        <w:separator/>
      </w:r>
    </w:p>
  </w:endnote>
  <w:endnote w:type="continuationSeparator" w:id="0">
    <w:p w14:paraId="1CB09AA5" w14:textId="77777777" w:rsidR="007F24CF" w:rsidRDefault="007F2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B6E01" w14:textId="77777777" w:rsidR="007F24CF" w:rsidRDefault="007F24CF">
      <w:pPr>
        <w:spacing w:after="0" w:line="240" w:lineRule="auto"/>
      </w:pPr>
      <w:r>
        <w:separator/>
      </w:r>
    </w:p>
  </w:footnote>
  <w:footnote w:type="continuationSeparator" w:id="0">
    <w:p w14:paraId="16C59E6E" w14:textId="77777777" w:rsidR="007F24CF" w:rsidRDefault="007F2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CE595" w14:textId="77777777" w:rsidR="00C63E5E" w:rsidRPr="00F81394" w:rsidRDefault="00C63E5E" w:rsidP="000E61BD"/>
  <w:p w14:paraId="7E1041E4" w14:textId="4AB0EDD0" w:rsidR="00C63E5E" w:rsidRPr="00A74A37" w:rsidRDefault="00E31242" w:rsidP="000E61BD">
    <w:pPr>
      <w:rPr>
        <w:sz w:val="16"/>
        <w:szCs w:val="16"/>
        <w:lang w:val="en-GB" w:eastAsia="en-GB"/>
      </w:rPr>
    </w:pPr>
    <w:r w:rsidRPr="00A74A37">
      <w:rPr>
        <w:noProof/>
        <w:sz w:val="16"/>
        <w:szCs w:val="16"/>
        <w:lang w:val="en-GB" w:eastAsia="en-GB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2502514F" wp14:editId="35E41C33">
              <wp:simplePos x="0" y="0"/>
              <wp:positionH relativeFrom="column">
                <wp:posOffset>3818890</wp:posOffset>
              </wp:positionH>
              <wp:positionV relativeFrom="paragraph">
                <wp:posOffset>499110</wp:posOffset>
              </wp:positionV>
              <wp:extent cx="2474595" cy="294005"/>
              <wp:effectExtent l="0" t="0" r="1905" b="0"/>
              <wp:wrapNone/>
              <wp:docPr id="33" name="Freeform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2474595" cy="294005"/>
                      </a:xfrm>
                      <a:custGeom>
                        <a:avLst/>
                        <a:gdLst>
                          <a:gd name="T0" fmla="*/ 135 w 3793"/>
                          <a:gd name="T1" fmla="*/ 600 h 617"/>
                          <a:gd name="T2" fmla="*/ 17 w 3793"/>
                          <a:gd name="T3" fmla="*/ 483 h 617"/>
                          <a:gd name="T4" fmla="*/ 0 w 3793"/>
                          <a:gd name="T5" fmla="*/ 398 h 617"/>
                          <a:gd name="T6" fmla="*/ 0 w 3793"/>
                          <a:gd name="T7" fmla="*/ 398 h 617"/>
                          <a:gd name="T8" fmla="*/ 0 w 3793"/>
                          <a:gd name="T9" fmla="*/ 353 h 617"/>
                          <a:gd name="T10" fmla="*/ 0 w 3793"/>
                          <a:gd name="T11" fmla="*/ 264 h 617"/>
                          <a:gd name="T12" fmla="*/ 17 w 3793"/>
                          <a:gd name="T13" fmla="*/ 134 h 617"/>
                          <a:gd name="T14" fmla="*/ 135 w 3793"/>
                          <a:gd name="T15" fmla="*/ 17 h 617"/>
                          <a:gd name="T16" fmla="*/ 222 w 3793"/>
                          <a:gd name="T17" fmla="*/ 0 h 617"/>
                          <a:gd name="T18" fmla="*/ 222 w 3793"/>
                          <a:gd name="T19" fmla="*/ 0 h 617"/>
                          <a:gd name="T20" fmla="*/ 1059 w 3793"/>
                          <a:gd name="T21" fmla="*/ 0 h 617"/>
                          <a:gd name="T22" fmla="*/ 2734 w 3793"/>
                          <a:gd name="T23" fmla="*/ 0 h 617"/>
                          <a:gd name="T24" fmla="*/ 3658 w 3793"/>
                          <a:gd name="T25" fmla="*/ 17 h 617"/>
                          <a:gd name="T26" fmla="*/ 3776 w 3793"/>
                          <a:gd name="T27" fmla="*/ 134 h 617"/>
                          <a:gd name="T28" fmla="*/ 3793 w 3793"/>
                          <a:gd name="T29" fmla="*/ 220 h 617"/>
                          <a:gd name="T30" fmla="*/ 3793 w 3793"/>
                          <a:gd name="T31" fmla="*/ 220 h 617"/>
                          <a:gd name="T32" fmla="*/ 3793 w 3793"/>
                          <a:gd name="T33" fmla="*/ 264 h 617"/>
                          <a:gd name="T34" fmla="*/ 3793 w 3793"/>
                          <a:gd name="T35" fmla="*/ 353 h 617"/>
                          <a:gd name="T36" fmla="*/ 3793 w 3793"/>
                          <a:gd name="T37" fmla="*/ 398 h 617"/>
                          <a:gd name="T38" fmla="*/ 3793 w 3793"/>
                          <a:gd name="T39" fmla="*/ 398 h 617"/>
                          <a:gd name="T40" fmla="*/ 3776 w 3793"/>
                          <a:gd name="T41" fmla="*/ 483 h 617"/>
                          <a:gd name="T42" fmla="*/ 3658 w 3793"/>
                          <a:gd name="T43" fmla="*/ 600 h 617"/>
                          <a:gd name="T44" fmla="*/ 3571 w 3793"/>
                          <a:gd name="T45" fmla="*/ 617 h 617"/>
                          <a:gd name="T46" fmla="*/ 3571 w 3793"/>
                          <a:gd name="T47" fmla="*/ 617 h 617"/>
                          <a:gd name="T48" fmla="*/ 2734 w 3793"/>
                          <a:gd name="T49" fmla="*/ 617 h 617"/>
                          <a:gd name="T50" fmla="*/ 1059 w 3793"/>
                          <a:gd name="T51" fmla="*/ 617 h 617"/>
                          <a:gd name="T52" fmla="*/ 222 w 3793"/>
                          <a:gd name="T53" fmla="*/ 617 h 617"/>
                          <a:gd name="T54" fmla="*/ 222 w 3793"/>
                          <a:gd name="T55" fmla="*/ 617 h 617"/>
                          <a:gd name="T56" fmla="*/ 13 w 3793"/>
                          <a:gd name="T57" fmla="*/ 264 h 617"/>
                          <a:gd name="T58" fmla="*/ 13 w 3793"/>
                          <a:gd name="T59" fmla="*/ 353 h 617"/>
                          <a:gd name="T60" fmla="*/ 30 w 3793"/>
                          <a:gd name="T61" fmla="*/ 478 h 617"/>
                          <a:gd name="T62" fmla="*/ 141 w 3793"/>
                          <a:gd name="T63" fmla="*/ 588 h 617"/>
                          <a:gd name="T64" fmla="*/ 222 w 3793"/>
                          <a:gd name="T65" fmla="*/ 604 h 617"/>
                          <a:gd name="T66" fmla="*/ 222 w 3793"/>
                          <a:gd name="T67" fmla="*/ 604 h 617"/>
                          <a:gd name="T68" fmla="*/ 1059 w 3793"/>
                          <a:gd name="T69" fmla="*/ 604 h 617"/>
                          <a:gd name="T70" fmla="*/ 2734 w 3793"/>
                          <a:gd name="T71" fmla="*/ 604 h 617"/>
                          <a:gd name="T72" fmla="*/ 3652 w 3793"/>
                          <a:gd name="T73" fmla="*/ 588 h 617"/>
                          <a:gd name="T74" fmla="*/ 3763 w 3793"/>
                          <a:gd name="T75" fmla="*/ 478 h 617"/>
                          <a:gd name="T76" fmla="*/ 3780 w 3793"/>
                          <a:gd name="T77" fmla="*/ 398 h 617"/>
                          <a:gd name="T78" fmla="*/ 3780 w 3793"/>
                          <a:gd name="T79" fmla="*/ 398 h 617"/>
                          <a:gd name="T80" fmla="*/ 3780 w 3793"/>
                          <a:gd name="T81" fmla="*/ 398 h 617"/>
                          <a:gd name="T82" fmla="*/ 3780 w 3793"/>
                          <a:gd name="T83" fmla="*/ 398 h 617"/>
                          <a:gd name="T84" fmla="*/ 3780 w 3793"/>
                          <a:gd name="T85" fmla="*/ 353 h 617"/>
                          <a:gd name="T86" fmla="*/ 3780 w 3793"/>
                          <a:gd name="T87" fmla="*/ 264 h 617"/>
                          <a:gd name="T88" fmla="*/ 3763 w 3793"/>
                          <a:gd name="T89" fmla="*/ 139 h 617"/>
                          <a:gd name="T90" fmla="*/ 3652 w 3793"/>
                          <a:gd name="T91" fmla="*/ 29 h 617"/>
                          <a:gd name="T92" fmla="*/ 3571 w 3793"/>
                          <a:gd name="T93" fmla="*/ 13 h 617"/>
                          <a:gd name="T94" fmla="*/ 3571 w 3793"/>
                          <a:gd name="T95" fmla="*/ 13 h 617"/>
                          <a:gd name="T96" fmla="*/ 2734 w 3793"/>
                          <a:gd name="T97" fmla="*/ 13 h 617"/>
                          <a:gd name="T98" fmla="*/ 1059 w 3793"/>
                          <a:gd name="T99" fmla="*/ 13 h 617"/>
                          <a:gd name="T100" fmla="*/ 141 w 3793"/>
                          <a:gd name="T101" fmla="*/ 29 h 617"/>
                          <a:gd name="T102" fmla="*/ 30 w 3793"/>
                          <a:gd name="T103" fmla="*/ 139 h 617"/>
                          <a:gd name="T104" fmla="*/ 13 w 3793"/>
                          <a:gd name="T105" fmla="*/ 220 h 617"/>
                          <a:gd name="T106" fmla="*/ 13 w 3793"/>
                          <a:gd name="T107" fmla="*/ 220 h 617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3793" h="617">
                            <a:moveTo>
                              <a:pt x="222" y="617"/>
                            </a:moveTo>
                            <a:cubicBezTo>
                              <a:pt x="191" y="617"/>
                              <a:pt x="162" y="611"/>
                              <a:pt x="135" y="600"/>
                            </a:cubicBezTo>
                            <a:cubicBezTo>
                              <a:pt x="109" y="589"/>
                              <a:pt x="85" y="573"/>
                              <a:pt x="65" y="553"/>
                            </a:cubicBezTo>
                            <a:cubicBezTo>
                              <a:pt x="45" y="533"/>
                              <a:pt x="29" y="509"/>
                              <a:pt x="17" y="483"/>
                            </a:cubicBezTo>
                            <a:cubicBezTo>
                              <a:pt x="6" y="457"/>
                              <a:pt x="0" y="42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98"/>
                              <a:pt x="0" y="398"/>
                              <a:pt x="0" y="398"/>
                            </a:cubicBezTo>
                            <a:cubicBezTo>
                              <a:pt x="0" y="353"/>
                              <a:pt x="0" y="353"/>
                              <a:pt x="0" y="353"/>
                            </a:cubicBezTo>
                            <a:cubicBezTo>
                              <a:pt x="0" y="309"/>
                              <a:pt x="0" y="309"/>
                              <a:pt x="0" y="309"/>
                            </a:cubicBezTo>
                            <a:cubicBezTo>
                              <a:pt x="0" y="264"/>
                              <a:pt x="0" y="264"/>
                              <a:pt x="0" y="264"/>
                            </a:cubicBezTo>
                            <a:cubicBezTo>
                              <a:pt x="0" y="220"/>
                              <a:pt x="0" y="220"/>
                              <a:pt x="0" y="220"/>
                            </a:cubicBezTo>
                            <a:cubicBezTo>
                              <a:pt x="0" y="189"/>
                              <a:pt x="6" y="160"/>
                              <a:pt x="17" y="134"/>
                            </a:cubicBezTo>
                            <a:cubicBezTo>
                              <a:pt x="29" y="108"/>
                              <a:pt x="45" y="84"/>
                              <a:pt x="65" y="64"/>
                            </a:cubicBezTo>
                            <a:cubicBezTo>
                              <a:pt x="85" y="44"/>
                              <a:pt x="109" y="28"/>
                              <a:pt x="135" y="17"/>
                            </a:cubicBezTo>
                            <a:cubicBezTo>
                              <a:pt x="162" y="6"/>
                              <a:pt x="191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222" y="0"/>
                              <a:pt x="222" y="0"/>
                              <a:pt x="222" y="0"/>
                            </a:cubicBezTo>
                            <a:cubicBezTo>
                              <a:pt x="1059" y="0"/>
                              <a:pt x="1059" y="0"/>
                              <a:pt x="1059" y="0"/>
                            </a:cubicBezTo>
                            <a:cubicBezTo>
                              <a:pt x="1896" y="0"/>
                              <a:pt x="1896" y="0"/>
                              <a:pt x="1896" y="0"/>
                            </a:cubicBezTo>
                            <a:cubicBezTo>
                              <a:pt x="2734" y="0"/>
                              <a:pt x="2734" y="0"/>
                              <a:pt x="2734" y="0"/>
                            </a:cubicBezTo>
                            <a:cubicBezTo>
                              <a:pt x="3571" y="0"/>
                              <a:pt x="3571" y="0"/>
                              <a:pt x="3571" y="0"/>
                            </a:cubicBezTo>
                            <a:cubicBezTo>
                              <a:pt x="3602" y="0"/>
                              <a:pt x="3631" y="6"/>
                              <a:pt x="3658" y="17"/>
                            </a:cubicBezTo>
                            <a:cubicBezTo>
                              <a:pt x="3684" y="28"/>
                              <a:pt x="3708" y="44"/>
                              <a:pt x="3728" y="64"/>
                            </a:cubicBezTo>
                            <a:cubicBezTo>
                              <a:pt x="3748" y="84"/>
                              <a:pt x="3764" y="108"/>
                              <a:pt x="3776" y="134"/>
                            </a:cubicBezTo>
                            <a:cubicBezTo>
                              <a:pt x="3787" y="160"/>
                              <a:pt x="3793" y="189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20"/>
                              <a:pt x="3793" y="220"/>
                              <a:pt x="3793" y="220"/>
                            </a:cubicBezTo>
                            <a:cubicBezTo>
                              <a:pt x="3793" y="264"/>
                              <a:pt x="3793" y="264"/>
                              <a:pt x="3793" y="264"/>
                            </a:cubicBezTo>
                            <a:cubicBezTo>
                              <a:pt x="3793" y="309"/>
                              <a:pt x="3793" y="309"/>
                              <a:pt x="3793" y="309"/>
                            </a:cubicBezTo>
                            <a:cubicBezTo>
                              <a:pt x="3793" y="353"/>
                              <a:pt x="3793" y="353"/>
                              <a:pt x="3793" y="353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398"/>
                              <a:pt x="3793" y="398"/>
                              <a:pt x="3793" y="398"/>
                            </a:cubicBezTo>
                            <a:cubicBezTo>
                              <a:pt x="3793" y="428"/>
                              <a:pt x="3787" y="457"/>
                              <a:pt x="3776" y="483"/>
                            </a:cubicBezTo>
                            <a:cubicBezTo>
                              <a:pt x="3764" y="509"/>
                              <a:pt x="3748" y="533"/>
                              <a:pt x="3728" y="553"/>
                            </a:cubicBezTo>
                            <a:cubicBezTo>
                              <a:pt x="3708" y="573"/>
                              <a:pt x="3684" y="589"/>
                              <a:pt x="3658" y="600"/>
                            </a:cubicBezTo>
                            <a:cubicBezTo>
                              <a:pt x="3631" y="611"/>
                              <a:pt x="3602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3571" y="617"/>
                              <a:pt x="3571" y="617"/>
                              <a:pt x="3571" y="617"/>
                            </a:cubicBezTo>
                            <a:cubicBezTo>
                              <a:pt x="2734" y="617"/>
                              <a:pt x="2734" y="617"/>
                              <a:pt x="2734" y="617"/>
                            </a:cubicBezTo>
                            <a:cubicBezTo>
                              <a:pt x="1896" y="617"/>
                              <a:pt x="1896" y="617"/>
                              <a:pt x="1896" y="617"/>
                            </a:cubicBezTo>
                            <a:cubicBezTo>
                              <a:pt x="1059" y="617"/>
                              <a:pt x="1059" y="617"/>
                              <a:pt x="1059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ubicBezTo>
                              <a:pt x="222" y="617"/>
                              <a:pt x="222" y="617"/>
                              <a:pt x="222" y="617"/>
                            </a:cubicBezTo>
                            <a:close/>
                            <a:moveTo>
                              <a:pt x="13" y="220"/>
                            </a:moveTo>
                            <a:cubicBezTo>
                              <a:pt x="13" y="264"/>
                              <a:pt x="13" y="264"/>
                              <a:pt x="13" y="264"/>
                            </a:cubicBezTo>
                            <a:cubicBezTo>
                              <a:pt x="13" y="309"/>
                              <a:pt x="13" y="309"/>
                              <a:pt x="13" y="309"/>
                            </a:cubicBezTo>
                            <a:cubicBezTo>
                              <a:pt x="13" y="353"/>
                              <a:pt x="13" y="353"/>
                              <a:pt x="13" y="353"/>
                            </a:cubicBezTo>
                            <a:cubicBezTo>
                              <a:pt x="13" y="398"/>
                              <a:pt x="13" y="398"/>
                              <a:pt x="13" y="398"/>
                            </a:cubicBezTo>
                            <a:cubicBezTo>
                              <a:pt x="13" y="426"/>
                              <a:pt x="19" y="453"/>
                              <a:pt x="30" y="478"/>
                            </a:cubicBezTo>
                            <a:cubicBezTo>
                              <a:pt x="40" y="503"/>
                              <a:pt x="56" y="525"/>
                              <a:pt x="74" y="544"/>
                            </a:cubicBezTo>
                            <a:cubicBezTo>
                              <a:pt x="93" y="562"/>
                              <a:pt x="116" y="577"/>
                              <a:pt x="141" y="588"/>
                            </a:cubicBezTo>
                            <a:cubicBezTo>
                              <a:pt x="165" y="598"/>
                              <a:pt x="193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222" y="604"/>
                              <a:pt x="222" y="604"/>
                              <a:pt x="222" y="604"/>
                            </a:cubicBezTo>
                            <a:cubicBezTo>
                              <a:pt x="1059" y="604"/>
                              <a:pt x="1059" y="604"/>
                              <a:pt x="1059" y="604"/>
                            </a:cubicBezTo>
                            <a:cubicBezTo>
                              <a:pt x="1896" y="604"/>
                              <a:pt x="1896" y="604"/>
                              <a:pt x="1896" y="604"/>
                            </a:cubicBezTo>
                            <a:cubicBezTo>
                              <a:pt x="2734" y="604"/>
                              <a:pt x="2734" y="604"/>
                              <a:pt x="2734" y="604"/>
                            </a:cubicBezTo>
                            <a:cubicBezTo>
                              <a:pt x="3571" y="604"/>
                              <a:pt x="3571" y="604"/>
                              <a:pt x="3571" y="604"/>
                            </a:cubicBezTo>
                            <a:cubicBezTo>
                              <a:pt x="3600" y="604"/>
                              <a:pt x="3628" y="598"/>
                              <a:pt x="3652" y="588"/>
                            </a:cubicBezTo>
                            <a:cubicBezTo>
                              <a:pt x="3677" y="577"/>
                              <a:pt x="3700" y="562"/>
                              <a:pt x="3719" y="544"/>
                            </a:cubicBezTo>
                            <a:cubicBezTo>
                              <a:pt x="3737" y="525"/>
                              <a:pt x="3753" y="503"/>
                              <a:pt x="3763" y="478"/>
                            </a:cubicBezTo>
                            <a:cubicBezTo>
                              <a:pt x="3774" y="453"/>
                              <a:pt x="3780" y="426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98"/>
                              <a:pt x="3780" y="398"/>
                              <a:pt x="3780" y="398"/>
                            </a:cubicBezTo>
                            <a:cubicBezTo>
                              <a:pt x="3780" y="353"/>
                              <a:pt x="3780" y="353"/>
                              <a:pt x="3780" y="353"/>
                            </a:cubicBezTo>
                            <a:cubicBezTo>
                              <a:pt x="3780" y="309"/>
                              <a:pt x="3780" y="309"/>
                              <a:pt x="3780" y="309"/>
                            </a:cubicBezTo>
                            <a:cubicBezTo>
                              <a:pt x="3780" y="264"/>
                              <a:pt x="3780" y="264"/>
                              <a:pt x="3780" y="264"/>
                            </a:cubicBezTo>
                            <a:cubicBezTo>
                              <a:pt x="3780" y="220"/>
                              <a:pt x="3780" y="220"/>
                              <a:pt x="3780" y="220"/>
                            </a:cubicBezTo>
                            <a:cubicBezTo>
                              <a:pt x="3780" y="191"/>
                              <a:pt x="3774" y="164"/>
                              <a:pt x="3763" y="139"/>
                            </a:cubicBezTo>
                            <a:cubicBezTo>
                              <a:pt x="3753" y="115"/>
                              <a:pt x="3737" y="92"/>
                              <a:pt x="3719" y="74"/>
                            </a:cubicBezTo>
                            <a:cubicBezTo>
                              <a:pt x="3700" y="55"/>
                              <a:pt x="3677" y="40"/>
                              <a:pt x="3652" y="29"/>
                            </a:cubicBezTo>
                            <a:cubicBezTo>
                              <a:pt x="3628" y="19"/>
                              <a:pt x="3600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3571" y="13"/>
                              <a:pt x="3571" y="13"/>
                              <a:pt x="3571" y="13"/>
                            </a:cubicBezTo>
                            <a:cubicBezTo>
                              <a:pt x="2734" y="13"/>
                              <a:pt x="2734" y="13"/>
                              <a:pt x="2734" y="13"/>
                            </a:cubicBezTo>
                            <a:cubicBezTo>
                              <a:pt x="1896" y="13"/>
                              <a:pt x="1896" y="13"/>
                              <a:pt x="1896" y="13"/>
                            </a:cubicBezTo>
                            <a:cubicBezTo>
                              <a:pt x="1059" y="13"/>
                              <a:pt x="1059" y="13"/>
                              <a:pt x="1059" y="13"/>
                            </a:cubicBezTo>
                            <a:cubicBezTo>
                              <a:pt x="222" y="13"/>
                              <a:pt x="222" y="13"/>
                              <a:pt x="222" y="13"/>
                            </a:cubicBezTo>
                            <a:cubicBezTo>
                              <a:pt x="193" y="13"/>
                              <a:pt x="165" y="19"/>
                              <a:pt x="141" y="29"/>
                            </a:cubicBezTo>
                            <a:cubicBezTo>
                              <a:pt x="116" y="40"/>
                              <a:pt x="93" y="55"/>
                              <a:pt x="74" y="74"/>
                            </a:cubicBezTo>
                            <a:cubicBezTo>
                              <a:pt x="56" y="92"/>
                              <a:pt x="40" y="115"/>
                              <a:pt x="30" y="139"/>
                            </a:cubicBezTo>
                            <a:cubicBezTo>
                              <a:pt x="19" y="164"/>
                              <a:pt x="13" y="191"/>
                              <a:pt x="13" y="220"/>
                            </a:cubicBezTo>
                            <a:cubicBezTo>
                              <a:pt x="13" y="220"/>
                              <a:pt x="13" y="220"/>
                              <a:pt x="13" y="220"/>
                            </a:cubicBezTo>
                            <a:cubicBezTo>
                              <a:pt x="13" y="220"/>
                              <a:pt x="13" y="220"/>
                              <a:pt x="13" y="220"/>
                            </a:cubicBezTo>
                            <a:cubicBezTo>
                              <a:pt x="13" y="220"/>
                              <a:pt x="13" y="220"/>
                              <a:pt x="13" y="220"/>
                            </a:cubicBezTo>
                            <a:close/>
                          </a:path>
                        </a:pathLst>
                      </a:custGeom>
                      <a:solidFill>
                        <a:schemeClr val="tx1"/>
                      </a:solidFill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48F6AAE7" id="Freeform 19" o:spid="_x0000_s1026" style="position:absolute;margin-left:300.7pt;margin-top:39.3pt;width:194.85pt;height:23.15pt;z-index:251678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coordsize="3793,6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" path="m222,617v-31,,-60,-6,-87,-17c109,589,85,573,65,553,45,533,29,509,17,483,6,457,,428,,398v,,,,,c,398,,398,,398v,,,,,c,398,,398,,398,,353,,353,,353,,309,,309,,309,,264,,264,,264,,220,,220,,220,,189,6,160,17,134,29,108,45,84,65,64,85,44,109,28,135,17,162,6,191,,222,v,,,,,c222,,222,,222,v,,,,,c222,,222,,222,v837,,837,,837,c1896,,1896,,1896,v838,,838,,838,c3571,,3571,,3571,v31,,60,6,87,17c3684,28,3708,44,3728,64v20,20,36,44,48,70c3787,160,3793,189,3793,220v,,,,,c3793,220,3793,220,3793,220v,,,,,c3793,220,3793,220,3793,220v,44,,44,,44c3793,309,3793,309,3793,309v,44,,44,,44c3793,398,3793,398,3793,398v,,,,,c3793,398,3793,398,3793,398v,,,,,c3793,398,3793,398,3793,398v,30,-6,59,-17,85c3764,509,3748,533,3728,553v-20,20,-44,36,-70,47c3631,611,3602,617,3571,617v,,,,,c3571,617,3571,617,3571,617v,,,,,c3571,617,3571,617,3571,617v-837,,-837,,-837,c1896,617,1896,617,1896,617v-837,,-837,,-837,c222,617,222,617,222,617v,,,,,c222,617,222,617,222,617v,,,,,xm13,220v,44,,44,,44c13,309,13,309,13,309v,44,,44,,44c13,398,13,398,13,398v,28,6,55,17,80c40,503,56,525,74,544v19,18,42,33,67,44c165,598,193,604,222,604v,,,,,c222,604,222,604,222,604v,,,,,c222,604,222,604,222,604v837,,837,,837,c1896,604,1896,604,1896,604v838,,838,,838,c3571,604,3571,604,3571,604v29,,57,-6,81,-16c3677,577,3700,562,3719,544v18,-19,34,-41,44,-66c3774,453,3780,426,3780,398v,,,,,c3780,398,3780,398,3780,398v,,,,,c3780,398,3780,398,3780,398v,,,,,c3780,398,3780,398,3780,398v,,,,,c3780,398,3780,398,3780,398v,-45,,-45,,-45c3780,309,3780,309,3780,309v,-45,,-45,,-45c3780,220,3780,220,3780,220v,-29,-6,-56,-17,-81c3753,115,3737,92,3719,74,3700,55,3677,40,3652,29,3628,19,3600,13,3571,13v,,,,,c3571,13,3571,13,3571,13v,,,,,c3571,13,3571,13,3571,13v-837,,-837,,-837,c1896,13,1896,13,1896,13v-837,,-837,,-837,c222,13,222,13,222,13v-29,,-57,6,-81,16c116,40,93,55,74,74,56,92,40,115,30,139,19,164,13,191,13,220v,,,,,c13,220,13,220,13,220v,,,,,xe" fillcolor="black [3213]" stroked="f">
              <v:path arrowok="t" o:connecttype="custom" o:connectlocs="88075,285904;11091,230153;0,189650;0,189650;0,168207;0,125798;11091,63852;88075,8101;144835,0;144835,0;690903,0;1783692,0;2386520,8101;2463504,63852;2474595,104832;2474595,104832;2474595,125798;2474595,168207;2474595,189650;2474595,189650;2463504,230153;2386520,285904;2329760,294005;2329760,294005;1783692,294005;690903,294005;144835,294005;144835,294005;8481,125798;8481,168207;19572,227770;91990,280186;144835,287810;144835,287810;690903,287810;1783692,287810;2382605,280186;2455023,227770;2466114,189650;2466114,189650;2466114,189650;2466114,189650;2466114,168207;2466114,125798;2455023,66235;2382605,13819;2329760,6195;2329760,6195;1783692,6195;690903,6195;91990,13819;19572,66235;8481,104832;8481,104832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Pr="00A74A37">
      <w:rPr>
        <w:noProof/>
        <w:sz w:val="16"/>
        <w:szCs w:val="16"/>
        <w:lang w:val="en-GB" w:eastAsia="en-GB"/>
      </w:rPr>
      <mc:AlternateContent>
        <mc:Choice Requires="wps">
          <w:drawing>
            <wp:anchor distT="0" distB="0" distL="114300" distR="114300" simplePos="0" relativeHeight="251679744" behindDoc="0" locked="0" layoutInCell="1" allowOverlap="1" wp14:anchorId="3137B37A" wp14:editId="6A21EF18">
              <wp:simplePos x="0" y="0"/>
              <wp:positionH relativeFrom="column">
                <wp:posOffset>3883808</wp:posOffset>
              </wp:positionH>
              <wp:positionV relativeFrom="paragraph">
                <wp:posOffset>495492</wp:posOffset>
              </wp:positionV>
              <wp:extent cx="2392325" cy="297180"/>
              <wp:effectExtent l="0" t="0" r="0" b="0"/>
              <wp:wrapNone/>
              <wp:docPr id="3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2325" cy="2971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99DC58" w14:textId="5F249BEF" w:rsidR="00C63E5E" w:rsidRPr="002E5317" w:rsidRDefault="00C63E5E" w:rsidP="000B08CC">
                          <w:pPr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rPr>
                              <w:noProof/>
                              <w:sz w:val="20"/>
                              <w:szCs w:val="20"/>
                            </w:rPr>
                          </w:pPr>
                          <w:r w:rsidRPr="002E5317">
                            <w:rPr>
                              <w:rFonts w:eastAsia="Times New Roman" w:cs="Times New Roman"/>
                              <w:b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  <w:t>REFERENCE</w:t>
                          </w:r>
                          <w:r>
                            <w:rPr>
                              <w:rFonts w:eastAsia="Times New Roman" w:cs="Times New Roman"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  <w:t xml:space="preserve"> : </w:t>
                          </w:r>
                          <w:r w:rsidRPr="00E020A1">
                            <w:rPr>
                              <w:noProof/>
                              <w:sz w:val="20"/>
                              <w:szCs w:val="20"/>
                            </w:rPr>
                            <w:t xml:space="preserve">HL-LHC </w:t>
                          </w:r>
                          <w:r w:rsidR="00466853">
                            <w:rPr>
                              <w:noProof/>
                              <w:sz w:val="20"/>
                              <w:szCs w:val="20"/>
                            </w:rPr>
                            <w:t>Integration</w:t>
                          </w:r>
                        </w:p>
                        <w:p w14:paraId="11A6C1F6" w14:textId="77777777" w:rsidR="00C63E5E" w:rsidRPr="002E5317" w:rsidRDefault="00C63E5E" w:rsidP="000E61BD">
                          <w:pPr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spacing w:after="0" w:line="240" w:lineRule="auto"/>
                            <w:jc w:val="both"/>
                            <w:outlineLvl w:val="0"/>
                            <w:rPr>
                              <w:rFonts w:eastAsia="Times New Roman" w:cs="Times New Roman"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37B37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05.8pt;margin-top:39pt;width:188.35pt;height:23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" filled="f" stroked="f">
              <v:textbox>
                <w:txbxContent>
                  <w:p w14:paraId="0899DC58" w14:textId="5F249BEF" w:rsidR="00C63E5E" w:rsidRPr="002E5317" w:rsidRDefault="00C63E5E" w:rsidP="000B08CC">
                    <w:pPr>
                      <w:tabs>
                        <w:tab w:val="center" w:pos="709"/>
                        <w:tab w:val="center" w:pos="1843"/>
                        <w:tab w:val="center" w:pos="3119"/>
                      </w:tabs>
                      <w:rPr>
                        <w:noProof/>
                        <w:sz w:val="20"/>
                        <w:szCs w:val="20"/>
                      </w:rPr>
                    </w:pPr>
                    <w:r w:rsidRPr="002E5317">
                      <w:rPr>
                        <w:rFonts w:eastAsia="Times New Roman" w:cs="Times New Roman"/>
                        <w:b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  <w:t>REFERENCE</w:t>
                    </w:r>
                    <w:r>
                      <w:rPr>
                        <w:rFonts w:eastAsia="Times New Roman" w:cs="Times New Roman"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  <w:t xml:space="preserve"> : </w:t>
                    </w:r>
                    <w:r w:rsidRPr="00E020A1">
                      <w:rPr>
                        <w:noProof/>
                        <w:sz w:val="20"/>
                        <w:szCs w:val="20"/>
                      </w:rPr>
                      <w:t xml:space="preserve">HL-LHC </w:t>
                    </w:r>
                    <w:r w:rsidR="00466853">
                      <w:rPr>
                        <w:noProof/>
                        <w:sz w:val="20"/>
                        <w:szCs w:val="20"/>
                      </w:rPr>
                      <w:t>Integration</w:t>
                    </w:r>
                  </w:p>
                  <w:p w14:paraId="11A6C1F6" w14:textId="77777777" w:rsidR="00C63E5E" w:rsidRPr="002E5317" w:rsidRDefault="00C63E5E" w:rsidP="000E61BD">
                    <w:pPr>
                      <w:tabs>
                        <w:tab w:val="center" w:pos="709"/>
                        <w:tab w:val="center" w:pos="1843"/>
                        <w:tab w:val="center" w:pos="3119"/>
                      </w:tabs>
                      <w:spacing w:after="0" w:line="240" w:lineRule="auto"/>
                      <w:jc w:val="both"/>
                      <w:outlineLvl w:val="0"/>
                      <w:rPr>
                        <w:rFonts w:eastAsia="Times New Roman" w:cs="Times New Roman"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</w:pPr>
                  </w:p>
                </w:txbxContent>
              </v:textbox>
            </v:shape>
          </w:pict>
        </mc:Fallback>
      </mc:AlternateContent>
    </w:r>
    <w:r w:rsidRPr="00A74A37">
      <w:rPr>
        <w:noProof/>
        <w:sz w:val="16"/>
        <w:szCs w:val="16"/>
        <w:lang w:val="en-GB" w:eastAsia="en-GB"/>
      </w:rPr>
      <mc:AlternateContent>
        <mc:Choice Requires="wps">
          <w:drawing>
            <wp:anchor distT="0" distB="0" distL="114300" distR="114300" simplePos="0" relativeHeight="251677696" behindDoc="0" locked="0" layoutInCell="1" allowOverlap="1" wp14:anchorId="5039EFEB" wp14:editId="190A70AB">
              <wp:simplePos x="0" y="0"/>
              <wp:positionH relativeFrom="column">
                <wp:posOffset>3820012</wp:posOffset>
              </wp:positionH>
              <wp:positionV relativeFrom="paragraph">
                <wp:posOffset>80821</wp:posOffset>
              </wp:positionV>
              <wp:extent cx="2480310" cy="435935"/>
              <wp:effectExtent l="0" t="0" r="0" b="8890"/>
              <wp:wrapNone/>
              <wp:docPr id="34" name="Freeform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2480310" cy="435935"/>
                      </a:xfrm>
                      <a:custGeom>
                        <a:avLst/>
                        <a:gdLst>
                          <a:gd name="T0" fmla="*/ 3308 w 4562"/>
                          <a:gd name="T1" fmla="*/ 0 h 631"/>
                          <a:gd name="T2" fmla="*/ 1254 w 4562"/>
                          <a:gd name="T3" fmla="*/ 0 h 631"/>
                          <a:gd name="T4" fmla="*/ 139 w 4562"/>
                          <a:gd name="T5" fmla="*/ 18 h 631"/>
                          <a:gd name="T6" fmla="*/ 18 w 4562"/>
                          <a:gd name="T7" fmla="*/ 138 h 631"/>
                          <a:gd name="T8" fmla="*/ 0 w 4562"/>
                          <a:gd name="T9" fmla="*/ 271 h 631"/>
                          <a:gd name="T10" fmla="*/ 0 w 4562"/>
                          <a:gd name="T11" fmla="*/ 360 h 631"/>
                          <a:gd name="T12" fmla="*/ 18 w 4562"/>
                          <a:gd name="T13" fmla="*/ 493 h 631"/>
                          <a:gd name="T14" fmla="*/ 139 w 4562"/>
                          <a:gd name="T15" fmla="*/ 613 h 631"/>
                          <a:gd name="T16" fmla="*/ 1254 w 4562"/>
                          <a:gd name="T17" fmla="*/ 631 h 631"/>
                          <a:gd name="T18" fmla="*/ 3308 w 4562"/>
                          <a:gd name="T19" fmla="*/ 631 h 631"/>
                          <a:gd name="T20" fmla="*/ 4424 w 4562"/>
                          <a:gd name="T21" fmla="*/ 613 h 631"/>
                          <a:gd name="T22" fmla="*/ 4544 w 4562"/>
                          <a:gd name="T23" fmla="*/ 493 h 631"/>
                          <a:gd name="T24" fmla="*/ 4562 w 4562"/>
                          <a:gd name="T25" fmla="*/ 360 h 631"/>
                          <a:gd name="T26" fmla="*/ 4562 w 4562"/>
                          <a:gd name="T27" fmla="*/ 271 h 631"/>
                          <a:gd name="T28" fmla="*/ 4544 w 4562"/>
                          <a:gd name="T29" fmla="*/ 138 h 631"/>
                          <a:gd name="T30" fmla="*/ 4424 w 4562"/>
                          <a:gd name="T31" fmla="*/ 18 h 631"/>
                          <a:gd name="T32" fmla="*/ 4535 w 4562"/>
                          <a:gd name="T33" fmla="*/ 405 h 631"/>
                          <a:gd name="T34" fmla="*/ 4477 w 4562"/>
                          <a:gd name="T35" fmla="*/ 546 h 631"/>
                          <a:gd name="T36" fmla="*/ 4336 w 4562"/>
                          <a:gd name="T37" fmla="*/ 604 h 631"/>
                          <a:gd name="T38" fmla="*/ 2281 w 4562"/>
                          <a:gd name="T39" fmla="*/ 604 h 631"/>
                          <a:gd name="T40" fmla="*/ 227 w 4562"/>
                          <a:gd name="T41" fmla="*/ 604 h 631"/>
                          <a:gd name="T42" fmla="*/ 86 w 4562"/>
                          <a:gd name="T43" fmla="*/ 546 h 631"/>
                          <a:gd name="T44" fmla="*/ 27 w 4562"/>
                          <a:gd name="T45" fmla="*/ 405 h 631"/>
                          <a:gd name="T46" fmla="*/ 27 w 4562"/>
                          <a:gd name="T47" fmla="*/ 316 h 631"/>
                          <a:gd name="T48" fmla="*/ 27 w 4562"/>
                          <a:gd name="T49" fmla="*/ 227 h 631"/>
                          <a:gd name="T50" fmla="*/ 86 w 4562"/>
                          <a:gd name="T51" fmla="*/ 85 h 631"/>
                          <a:gd name="T52" fmla="*/ 227 w 4562"/>
                          <a:gd name="T53" fmla="*/ 27 h 631"/>
                          <a:gd name="T54" fmla="*/ 2281 w 4562"/>
                          <a:gd name="T55" fmla="*/ 27 h 631"/>
                          <a:gd name="T56" fmla="*/ 4336 w 4562"/>
                          <a:gd name="T57" fmla="*/ 27 h 631"/>
                          <a:gd name="T58" fmla="*/ 4477 w 4562"/>
                          <a:gd name="T59" fmla="*/ 85 h 631"/>
                          <a:gd name="T60" fmla="*/ 4535 w 4562"/>
                          <a:gd name="T61" fmla="*/ 227 h 631"/>
                          <a:gd name="T62" fmla="*/ 4535 w 4562"/>
                          <a:gd name="T63" fmla="*/ 316 h 631"/>
                          <a:gd name="T64" fmla="*/ 4535 w 4562"/>
                          <a:gd name="T65" fmla="*/ 405 h 631"/>
                          <a:gd name="T66" fmla="*/ 2782 w 4562"/>
                          <a:gd name="T67" fmla="*/ 567 h 631"/>
                          <a:gd name="T68" fmla="*/ 2789 w 4562"/>
                          <a:gd name="T69" fmla="*/ 567 h 631"/>
                          <a:gd name="T70" fmla="*/ 2792 w 4562"/>
                          <a:gd name="T71" fmla="*/ 441 h 631"/>
                          <a:gd name="T72" fmla="*/ 2792 w 4562"/>
                          <a:gd name="T73" fmla="*/ 190 h 631"/>
                          <a:gd name="T74" fmla="*/ 2789 w 4562"/>
                          <a:gd name="T75" fmla="*/ 64 h 631"/>
                          <a:gd name="T76" fmla="*/ 2782 w 4562"/>
                          <a:gd name="T77" fmla="*/ 64 h 631"/>
                          <a:gd name="T78" fmla="*/ 2779 w 4562"/>
                          <a:gd name="T79" fmla="*/ 190 h 631"/>
                          <a:gd name="T80" fmla="*/ 2779 w 4562"/>
                          <a:gd name="T81" fmla="*/ 441 h 631"/>
                          <a:gd name="T82" fmla="*/ 1771 w 4562"/>
                          <a:gd name="T83" fmla="*/ 567 h 631"/>
                          <a:gd name="T84" fmla="*/ 1777 w 4562"/>
                          <a:gd name="T85" fmla="*/ 567 h 631"/>
                          <a:gd name="T86" fmla="*/ 1784 w 4562"/>
                          <a:gd name="T87" fmla="*/ 567 h 631"/>
                          <a:gd name="T88" fmla="*/ 1784 w 4562"/>
                          <a:gd name="T89" fmla="*/ 316 h 631"/>
                          <a:gd name="T90" fmla="*/ 1784 w 4562"/>
                          <a:gd name="T91" fmla="*/ 64 h 631"/>
                          <a:gd name="T92" fmla="*/ 1777 w 4562"/>
                          <a:gd name="T93" fmla="*/ 64 h 631"/>
                          <a:gd name="T94" fmla="*/ 1771 w 4562"/>
                          <a:gd name="T95" fmla="*/ 64 h 631"/>
                          <a:gd name="T96" fmla="*/ 1771 w 4562"/>
                          <a:gd name="T97" fmla="*/ 316 h 631"/>
                          <a:gd name="T98" fmla="*/ 1771 w 4562"/>
                          <a:gd name="T99" fmla="*/ 567 h 631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</a:cxnLst>
                        <a:rect l="0" t="0" r="r" b="b"/>
                        <a:pathLst>
                          <a:path w="4562" h="631">
                            <a:moveTo>
                              <a:pt x="4336" y="0"/>
                            </a:moveTo>
                            <a:cubicBezTo>
                              <a:pt x="3308" y="0"/>
                              <a:pt x="3308" y="0"/>
                              <a:pt x="3308" y="0"/>
                            </a:cubicBezTo>
                            <a:cubicBezTo>
                              <a:pt x="2281" y="0"/>
                              <a:pt x="2281" y="0"/>
                              <a:pt x="2281" y="0"/>
                            </a:cubicBezTo>
                            <a:cubicBezTo>
                              <a:pt x="1254" y="0"/>
                              <a:pt x="1254" y="0"/>
                              <a:pt x="1254" y="0"/>
                            </a:cubicBezTo>
                            <a:cubicBezTo>
                              <a:pt x="227" y="0"/>
                              <a:pt x="227" y="0"/>
                              <a:pt x="227" y="0"/>
                            </a:cubicBezTo>
                            <a:cubicBezTo>
                              <a:pt x="196" y="0"/>
                              <a:pt x="166" y="6"/>
                              <a:pt x="139" y="18"/>
                            </a:cubicBezTo>
                            <a:cubicBezTo>
                              <a:pt x="112" y="29"/>
                              <a:pt x="87" y="46"/>
                              <a:pt x="67" y="66"/>
                            </a:cubicBezTo>
                            <a:cubicBezTo>
                              <a:pt x="46" y="87"/>
                              <a:pt x="30" y="111"/>
                              <a:pt x="18" y="138"/>
                            </a:cubicBezTo>
                            <a:cubicBezTo>
                              <a:pt x="7" y="165"/>
                              <a:pt x="0" y="195"/>
                              <a:pt x="0" y="227"/>
                            </a:cubicBezTo>
                            <a:cubicBezTo>
                              <a:pt x="0" y="271"/>
                              <a:pt x="0" y="271"/>
                              <a:pt x="0" y="271"/>
                            </a:cubicBezTo>
                            <a:cubicBezTo>
                              <a:pt x="0" y="316"/>
                              <a:pt x="0" y="316"/>
                              <a:pt x="0" y="316"/>
                            </a:cubicBezTo>
                            <a:cubicBezTo>
                              <a:pt x="0" y="360"/>
                              <a:pt x="0" y="360"/>
                              <a:pt x="0" y="360"/>
                            </a:cubicBezTo>
                            <a:cubicBezTo>
                              <a:pt x="0" y="405"/>
                              <a:pt x="0" y="405"/>
                              <a:pt x="0" y="405"/>
                            </a:cubicBezTo>
                            <a:cubicBezTo>
                              <a:pt x="0" y="436"/>
                              <a:pt x="7" y="466"/>
                              <a:pt x="18" y="493"/>
                            </a:cubicBezTo>
                            <a:cubicBezTo>
                              <a:pt x="30" y="520"/>
                              <a:pt x="46" y="544"/>
                              <a:pt x="67" y="565"/>
                            </a:cubicBezTo>
                            <a:cubicBezTo>
                              <a:pt x="87" y="585"/>
                              <a:pt x="112" y="602"/>
                              <a:pt x="139" y="613"/>
                            </a:cubicBezTo>
                            <a:cubicBezTo>
                              <a:pt x="166" y="625"/>
                              <a:pt x="196" y="631"/>
                              <a:pt x="227" y="631"/>
                            </a:cubicBezTo>
                            <a:cubicBezTo>
                              <a:pt x="1254" y="631"/>
                              <a:pt x="1254" y="631"/>
                              <a:pt x="1254" y="631"/>
                            </a:cubicBezTo>
                            <a:cubicBezTo>
                              <a:pt x="2281" y="631"/>
                              <a:pt x="2281" y="631"/>
                              <a:pt x="2281" y="631"/>
                            </a:cubicBezTo>
                            <a:cubicBezTo>
                              <a:pt x="3308" y="631"/>
                              <a:pt x="3308" y="631"/>
                              <a:pt x="3308" y="631"/>
                            </a:cubicBezTo>
                            <a:cubicBezTo>
                              <a:pt x="4336" y="631"/>
                              <a:pt x="4336" y="631"/>
                              <a:pt x="4336" y="631"/>
                            </a:cubicBezTo>
                            <a:cubicBezTo>
                              <a:pt x="4367" y="631"/>
                              <a:pt x="4397" y="625"/>
                              <a:pt x="4424" y="613"/>
                            </a:cubicBezTo>
                            <a:cubicBezTo>
                              <a:pt x="4451" y="602"/>
                              <a:pt x="4475" y="585"/>
                              <a:pt x="4496" y="565"/>
                            </a:cubicBezTo>
                            <a:cubicBezTo>
                              <a:pt x="4516" y="544"/>
                              <a:pt x="4533" y="520"/>
                              <a:pt x="4544" y="493"/>
                            </a:cubicBezTo>
                            <a:cubicBezTo>
                              <a:pt x="4556" y="466"/>
                              <a:pt x="4562" y="436"/>
                              <a:pt x="4562" y="405"/>
                            </a:cubicBezTo>
                            <a:cubicBezTo>
                              <a:pt x="4562" y="360"/>
                              <a:pt x="4562" y="360"/>
                              <a:pt x="4562" y="360"/>
                            </a:cubicBezTo>
                            <a:cubicBezTo>
                              <a:pt x="4562" y="316"/>
                              <a:pt x="4562" y="316"/>
                              <a:pt x="4562" y="316"/>
                            </a:cubicBezTo>
                            <a:cubicBezTo>
                              <a:pt x="4562" y="271"/>
                              <a:pt x="4562" y="271"/>
                              <a:pt x="4562" y="271"/>
                            </a:cubicBezTo>
                            <a:cubicBezTo>
                              <a:pt x="4562" y="227"/>
                              <a:pt x="4562" y="227"/>
                              <a:pt x="4562" y="227"/>
                            </a:cubicBezTo>
                            <a:cubicBezTo>
                              <a:pt x="4562" y="195"/>
                              <a:pt x="4556" y="165"/>
                              <a:pt x="4544" y="138"/>
                            </a:cubicBezTo>
                            <a:cubicBezTo>
                              <a:pt x="4533" y="111"/>
                              <a:pt x="4516" y="87"/>
                              <a:pt x="4496" y="66"/>
                            </a:cubicBezTo>
                            <a:cubicBezTo>
                              <a:pt x="4475" y="46"/>
                              <a:pt x="4451" y="29"/>
                              <a:pt x="4424" y="18"/>
                            </a:cubicBezTo>
                            <a:cubicBezTo>
                              <a:pt x="4397" y="6"/>
                              <a:pt x="4367" y="0"/>
                              <a:pt x="4336" y="0"/>
                            </a:cubicBezTo>
                            <a:close/>
                            <a:moveTo>
                              <a:pt x="4535" y="405"/>
                            </a:moveTo>
                            <a:cubicBezTo>
                              <a:pt x="4535" y="432"/>
                              <a:pt x="4530" y="458"/>
                              <a:pt x="4520" y="482"/>
                            </a:cubicBezTo>
                            <a:cubicBezTo>
                              <a:pt x="4510" y="506"/>
                              <a:pt x="4495" y="528"/>
                              <a:pt x="4477" y="546"/>
                            </a:cubicBezTo>
                            <a:cubicBezTo>
                              <a:pt x="4459" y="564"/>
                              <a:pt x="4437" y="578"/>
                              <a:pt x="4413" y="589"/>
                            </a:cubicBezTo>
                            <a:cubicBezTo>
                              <a:pt x="4389" y="599"/>
                              <a:pt x="4363" y="604"/>
                              <a:pt x="4336" y="604"/>
                            </a:cubicBezTo>
                            <a:cubicBezTo>
                              <a:pt x="3308" y="604"/>
                              <a:pt x="3308" y="604"/>
                              <a:pt x="3308" y="604"/>
                            </a:cubicBezTo>
                            <a:cubicBezTo>
                              <a:pt x="2281" y="604"/>
                              <a:pt x="2281" y="604"/>
                              <a:pt x="2281" y="604"/>
                            </a:cubicBezTo>
                            <a:cubicBezTo>
                              <a:pt x="1254" y="604"/>
                              <a:pt x="1254" y="604"/>
                              <a:pt x="1254" y="604"/>
                            </a:cubicBezTo>
                            <a:cubicBezTo>
                              <a:pt x="227" y="604"/>
                              <a:pt x="227" y="604"/>
                              <a:pt x="227" y="604"/>
                            </a:cubicBezTo>
                            <a:cubicBezTo>
                              <a:pt x="200" y="604"/>
                              <a:pt x="173" y="599"/>
                              <a:pt x="149" y="589"/>
                            </a:cubicBezTo>
                            <a:cubicBezTo>
                              <a:pt x="125" y="578"/>
                              <a:pt x="104" y="564"/>
                              <a:pt x="86" y="546"/>
                            </a:cubicBezTo>
                            <a:cubicBezTo>
                              <a:pt x="68" y="528"/>
                              <a:pt x="53" y="506"/>
                              <a:pt x="43" y="482"/>
                            </a:cubicBezTo>
                            <a:cubicBezTo>
                              <a:pt x="33" y="458"/>
                              <a:pt x="27" y="432"/>
                              <a:pt x="27" y="405"/>
                            </a:cubicBezTo>
                            <a:cubicBezTo>
                              <a:pt x="27" y="360"/>
                              <a:pt x="27" y="360"/>
                              <a:pt x="27" y="360"/>
                            </a:cubicBezTo>
                            <a:cubicBezTo>
                              <a:pt x="27" y="316"/>
                              <a:pt x="27" y="316"/>
                              <a:pt x="27" y="316"/>
                            </a:cubicBezTo>
                            <a:cubicBezTo>
                              <a:pt x="27" y="271"/>
                              <a:pt x="27" y="271"/>
                              <a:pt x="27" y="271"/>
                            </a:cubicBezTo>
                            <a:cubicBezTo>
                              <a:pt x="27" y="227"/>
                              <a:pt x="27" y="227"/>
                              <a:pt x="27" y="227"/>
                            </a:cubicBezTo>
                            <a:cubicBezTo>
                              <a:pt x="27" y="199"/>
                              <a:pt x="33" y="173"/>
                              <a:pt x="43" y="149"/>
                            </a:cubicBezTo>
                            <a:cubicBezTo>
                              <a:pt x="53" y="125"/>
                              <a:pt x="68" y="103"/>
                              <a:pt x="86" y="85"/>
                            </a:cubicBezTo>
                            <a:cubicBezTo>
                              <a:pt x="104" y="67"/>
                              <a:pt x="125" y="53"/>
                              <a:pt x="149" y="43"/>
                            </a:cubicBezTo>
                            <a:cubicBezTo>
                              <a:pt x="173" y="32"/>
                              <a:pt x="200" y="27"/>
                              <a:pt x="227" y="27"/>
                            </a:cubicBezTo>
                            <a:cubicBezTo>
                              <a:pt x="1254" y="27"/>
                              <a:pt x="1254" y="27"/>
                              <a:pt x="1254" y="27"/>
                            </a:cubicBezTo>
                            <a:cubicBezTo>
                              <a:pt x="2281" y="27"/>
                              <a:pt x="2281" y="27"/>
                              <a:pt x="2281" y="27"/>
                            </a:cubicBezTo>
                            <a:cubicBezTo>
                              <a:pt x="3308" y="27"/>
                              <a:pt x="3308" y="27"/>
                              <a:pt x="3308" y="27"/>
                            </a:cubicBezTo>
                            <a:cubicBezTo>
                              <a:pt x="4336" y="27"/>
                              <a:pt x="4336" y="27"/>
                              <a:pt x="4336" y="27"/>
                            </a:cubicBezTo>
                            <a:cubicBezTo>
                              <a:pt x="4363" y="27"/>
                              <a:pt x="4389" y="32"/>
                              <a:pt x="4413" y="43"/>
                            </a:cubicBezTo>
                            <a:cubicBezTo>
                              <a:pt x="4437" y="53"/>
                              <a:pt x="4459" y="67"/>
                              <a:pt x="4477" y="85"/>
                            </a:cubicBezTo>
                            <a:cubicBezTo>
                              <a:pt x="4495" y="103"/>
                              <a:pt x="4510" y="125"/>
                              <a:pt x="4520" y="149"/>
                            </a:cubicBezTo>
                            <a:cubicBezTo>
                              <a:pt x="4530" y="173"/>
                              <a:pt x="4535" y="199"/>
                              <a:pt x="4535" y="227"/>
                            </a:cubicBezTo>
                            <a:cubicBezTo>
                              <a:pt x="4535" y="271"/>
                              <a:pt x="4535" y="271"/>
                              <a:pt x="4535" y="271"/>
                            </a:cubicBezTo>
                            <a:cubicBezTo>
                              <a:pt x="4535" y="316"/>
                              <a:pt x="4535" y="316"/>
                              <a:pt x="4535" y="316"/>
                            </a:cubicBezTo>
                            <a:cubicBezTo>
                              <a:pt x="4535" y="360"/>
                              <a:pt x="4535" y="360"/>
                              <a:pt x="4535" y="360"/>
                            </a:cubicBezTo>
                            <a:lnTo>
                              <a:pt x="4535" y="405"/>
                            </a:lnTo>
                            <a:close/>
                            <a:moveTo>
                              <a:pt x="2779" y="567"/>
                            </a:moveTo>
                            <a:cubicBezTo>
                              <a:pt x="2782" y="567"/>
                              <a:pt x="2782" y="567"/>
                              <a:pt x="2782" y="567"/>
                            </a:cubicBezTo>
                            <a:cubicBezTo>
                              <a:pt x="2785" y="567"/>
                              <a:pt x="2785" y="567"/>
                              <a:pt x="2785" y="567"/>
                            </a:cubicBezTo>
                            <a:cubicBezTo>
                              <a:pt x="2789" y="567"/>
                              <a:pt x="2789" y="567"/>
                              <a:pt x="2789" y="567"/>
                            </a:cubicBezTo>
                            <a:cubicBezTo>
                              <a:pt x="2792" y="567"/>
                              <a:pt x="2792" y="567"/>
                              <a:pt x="2792" y="567"/>
                            </a:cubicBezTo>
                            <a:cubicBezTo>
                              <a:pt x="2792" y="441"/>
                              <a:pt x="2792" y="441"/>
                              <a:pt x="2792" y="441"/>
                            </a:cubicBezTo>
                            <a:cubicBezTo>
                              <a:pt x="2792" y="316"/>
                              <a:pt x="2792" y="316"/>
                              <a:pt x="2792" y="316"/>
                            </a:cubicBezTo>
                            <a:cubicBezTo>
                              <a:pt x="2792" y="190"/>
                              <a:pt x="2792" y="190"/>
                              <a:pt x="2792" y="190"/>
                            </a:cubicBezTo>
                            <a:cubicBezTo>
                              <a:pt x="2792" y="64"/>
                              <a:pt x="2792" y="64"/>
                              <a:pt x="2792" y="64"/>
                            </a:cubicBezTo>
                            <a:cubicBezTo>
                              <a:pt x="2789" y="64"/>
                              <a:pt x="2789" y="64"/>
                              <a:pt x="2789" y="64"/>
                            </a:cubicBezTo>
                            <a:cubicBezTo>
                              <a:pt x="2785" y="64"/>
                              <a:pt x="2785" y="64"/>
                              <a:pt x="2785" y="64"/>
                            </a:cubicBezTo>
                            <a:cubicBezTo>
                              <a:pt x="2782" y="64"/>
                              <a:pt x="2782" y="64"/>
                              <a:pt x="2782" y="64"/>
                            </a:cubicBezTo>
                            <a:cubicBezTo>
                              <a:pt x="2779" y="64"/>
                              <a:pt x="2779" y="64"/>
                              <a:pt x="2779" y="64"/>
                            </a:cubicBezTo>
                            <a:cubicBezTo>
                              <a:pt x="2779" y="190"/>
                              <a:pt x="2779" y="190"/>
                              <a:pt x="2779" y="190"/>
                            </a:cubicBezTo>
                            <a:cubicBezTo>
                              <a:pt x="2779" y="316"/>
                              <a:pt x="2779" y="316"/>
                              <a:pt x="2779" y="316"/>
                            </a:cubicBezTo>
                            <a:cubicBezTo>
                              <a:pt x="2779" y="441"/>
                              <a:pt x="2779" y="441"/>
                              <a:pt x="2779" y="441"/>
                            </a:cubicBezTo>
                            <a:lnTo>
                              <a:pt x="2779" y="567"/>
                            </a:lnTo>
                            <a:close/>
                            <a:moveTo>
                              <a:pt x="1771" y="567"/>
                            </a:moveTo>
                            <a:cubicBezTo>
                              <a:pt x="1774" y="567"/>
                              <a:pt x="1774" y="567"/>
                              <a:pt x="1774" y="567"/>
                            </a:cubicBezTo>
                            <a:cubicBezTo>
                              <a:pt x="1777" y="567"/>
                              <a:pt x="1777" y="567"/>
                              <a:pt x="1777" y="567"/>
                            </a:cubicBezTo>
                            <a:cubicBezTo>
                              <a:pt x="1781" y="567"/>
                              <a:pt x="1781" y="567"/>
                              <a:pt x="1781" y="567"/>
                            </a:cubicBezTo>
                            <a:cubicBezTo>
                              <a:pt x="1784" y="567"/>
                              <a:pt x="1784" y="567"/>
                              <a:pt x="1784" y="567"/>
                            </a:cubicBezTo>
                            <a:cubicBezTo>
                              <a:pt x="1784" y="441"/>
                              <a:pt x="1784" y="441"/>
                              <a:pt x="1784" y="441"/>
                            </a:cubicBezTo>
                            <a:cubicBezTo>
                              <a:pt x="1784" y="316"/>
                              <a:pt x="1784" y="316"/>
                              <a:pt x="1784" y="316"/>
                            </a:cubicBezTo>
                            <a:cubicBezTo>
                              <a:pt x="1784" y="190"/>
                              <a:pt x="1784" y="190"/>
                              <a:pt x="1784" y="190"/>
                            </a:cubicBezTo>
                            <a:cubicBezTo>
                              <a:pt x="1784" y="64"/>
                              <a:pt x="1784" y="64"/>
                              <a:pt x="1784" y="64"/>
                            </a:cubicBezTo>
                            <a:cubicBezTo>
                              <a:pt x="1781" y="64"/>
                              <a:pt x="1781" y="64"/>
                              <a:pt x="1781" y="64"/>
                            </a:cubicBezTo>
                            <a:cubicBezTo>
                              <a:pt x="1777" y="64"/>
                              <a:pt x="1777" y="64"/>
                              <a:pt x="1777" y="64"/>
                            </a:cubicBezTo>
                            <a:cubicBezTo>
                              <a:pt x="1774" y="64"/>
                              <a:pt x="1774" y="64"/>
                              <a:pt x="1774" y="64"/>
                            </a:cubicBezTo>
                            <a:cubicBezTo>
                              <a:pt x="1771" y="64"/>
                              <a:pt x="1771" y="64"/>
                              <a:pt x="1771" y="64"/>
                            </a:cubicBezTo>
                            <a:cubicBezTo>
                              <a:pt x="1771" y="190"/>
                              <a:pt x="1771" y="190"/>
                              <a:pt x="1771" y="190"/>
                            </a:cubicBezTo>
                            <a:cubicBezTo>
                              <a:pt x="1771" y="316"/>
                              <a:pt x="1771" y="316"/>
                              <a:pt x="1771" y="316"/>
                            </a:cubicBezTo>
                            <a:cubicBezTo>
                              <a:pt x="1771" y="441"/>
                              <a:pt x="1771" y="441"/>
                              <a:pt x="1771" y="441"/>
                            </a:cubicBezTo>
                            <a:lnTo>
                              <a:pt x="1771" y="567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84B22" id="Freeform 19" o:spid="_x0000_s1026" style="position:absolute;margin-left:300.8pt;margin-top:6.35pt;width:195.3pt;height:34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4562,6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" path="m4336,c3308,,3308,,3308,,2281,,2281,,2281,,1254,,1254,,1254,,227,,227,,227,,196,,166,6,139,18,112,29,87,46,67,66,46,87,30,111,18,138,7,165,,195,,227v,44,,44,,44c,316,,316,,316v,44,,44,,44c,405,,405,,405v,31,7,61,18,88c30,520,46,544,67,565v20,20,45,37,72,48c166,625,196,631,227,631v1027,,1027,,1027,c2281,631,2281,631,2281,631v1027,,1027,,1027,c4336,631,4336,631,4336,631v31,,61,-6,88,-18c4451,602,4475,585,4496,565v20,-21,37,-45,48,-72c4556,466,4562,436,4562,405v,-45,,-45,,-45c4562,316,4562,316,4562,316v,-45,,-45,,-45c4562,227,4562,227,4562,227v,-32,-6,-62,-18,-89c4533,111,4516,87,4496,66,4475,46,4451,29,4424,18,4397,6,4367,,4336,xm4535,405v,27,-5,53,-15,77c4510,506,4495,528,4477,546v-18,18,-40,32,-64,43c4389,599,4363,604,4336,604v-1028,,-1028,,-1028,c2281,604,2281,604,2281,604v-1027,,-1027,,-1027,c227,604,227,604,227,604v-27,,-54,-5,-78,-15c125,578,104,564,86,546,68,528,53,506,43,482,33,458,27,432,27,405v,-45,,-45,,-45c27,316,27,316,27,316v,-45,,-45,,-45c27,227,27,227,27,227v,-28,6,-54,16,-78c53,125,68,103,86,85,104,67,125,53,149,43,173,32,200,27,227,27v1027,,1027,,1027,c2281,27,2281,27,2281,27v1027,,1027,,1027,c4336,27,4336,27,4336,27v27,,53,5,77,16c4437,53,4459,67,4477,85v18,18,33,40,43,64c4530,173,4535,199,4535,227v,44,,44,,44c4535,316,4535,316,4535,316v,44,,44,,44l4535,405xm2779,567v3,,3,,3,c2785,567,2785,567,2785,567v4,,4,,4,c2792,567,2792,567,2792,567v,-126,,-126,,-126c2792,316,2792,316,2792,316v,-126,,-126,,-126c2792,64,2792,64,2792,64v-3,,-3,,-3,c2785,64,2785,64,2785,64v-3,,-3,,-3,c2779,64,2779,64,2779,64v,126,,126,,126c2779,316,2779,316,2779,316v,125,,125,,125l2779,567xm1771,567v3,,3,,3,c1777,567,1777,567,1777,567v4,,4,,4,c1784,567,1784,567,1784,567v,-126,,-126,,-126c1784,316,1784,316,1784,316v,-126,,-126,,-126c1784,64,1784,64,1784,64v-3,,-3,,-3,c1777,64,1777,64,1777,64v-3,,-3,,-3,c1771,64,1771,64,1771,64v,126,,126,,126c1771,316,1771,316,1771,316v,125,,125,,125l1771,567xe" fillcolor="black" stroked="f">
              <v:path arrowok="t" o:connecttype="custom" o:connectlocs="1798524,0;681786,0;75573,12436;9786,95339;0,187224;0,248711;9786,340596;75573,423499;681786,435935;1798524,435935;2405281,423499;2470524,340596;2480310,248711;2480310,187224;2470524,95339;2405281,12436;2465630,279800;2434096,377212;2357436,417282;1240155,417282;123417,417282;46757,377212;14680,279800;14680,218313;14680,156826;46757,58723;123417,18653;1240155,18653;2357436,18653;2434096,58723;2465630,156826;2465630,218313;2465630,279800;1512543,391720;1516349,391720;1517980,304671;1517980,131264;1516349,44215;1512543,44215;1510912,131264;1510912,304671;962874,391720;966136,391720;969941,391720;969941,218313;969941,44215;966136,44215;962874,44215;962874,218313;962874,391720" o:connectangles="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C63E5E">
      <w:rPr>
        <w:noProof/>
        <w:sz w:val="16"/>
        <w:szCs w:val="16"/>
        <w:lang w:val="en-GB" w:eastAsia="en-GB"/>
      </w:rPr>
      <w:drawing>
        <wp:inline distT="0" distB="0" distL="0" distR="0" wp14:anchorId="50BCD3F2" wp14:editId="771BC38D">
          <wp:extent cx="720000" cy="720000"/>
          <wp:effectExtent l="0" t="0" r="4445" b="4445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LogoOutline-Blue.g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63E5E">
      <w:rPr>
        <w:noProof/>
        <w:sz w:val="16"/>
        <w:szCs w:val="16"/>
        <w:lang w:val="en-GB" w:eastAsia="en-GB"/>
      </w:rPr>
      <w:drawing>
        <wp:inline distT="0" distB="0" distL="0" distR="0" wp14:anchorId="7F29F3DA" wp14:editId="077CE750">
          <wp:extent cx="1431771" cy="720000"/>
          <wp:effectExtent l="0" t="0" r="0" b="4445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HiLumi-logo-REF-S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1771" cy="72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63E5E" w:rsidRPr="00A74A37">
      <w:rPr>
        <w:noProof/>
        <w:sz w:val="16"/>
        <w:szCs w:val="16"/>
        <w:lang w:val="en-GB" w:eastAsia="en-GB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5DC297F1" wp14:editId="766D2F59">
              <wp:simplePos x="0" y="0"/>
              <wp:positionH relativeFrom="column">
                <wp:posOffset>-95003</wp:posOffset>
              </wp:positionH>
              <wp:positionV relativeFrom="paragraph">
                <wp:posOffset>876193</wp:posOffset>
              </wp:positionV>
              <wp:extent cx="6491605" cy="9020175"/>
              <wp:effectExtent l="0" t="0" r="4445" b="9525"/>
              <wp:wrapNone/>
              <wp:docPr id="30" name="Freeform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>
                        <a:off x="0" y="0"/>
                        <a:ext cx="6491605" cy="9020175"/>
                      </a:xfrm>
                      <a:custGeom>
                        <a:avLst/>
                        <a:gdLst>
                          <a:gd name="T0" fmla="*/ 204 w 13633"/>
                          <a:gd name="T1" fmla="*/ 16998 h 17024"/>
                          <a:gd name="T2" fmla="*/ 26 w 13633"/>
                          <a:gd name="T3" fmla="*/ 16821 h 17024"/>
                          <a:gd name="T4" fmla="*/ 0 w 13633"/>
                          <a:gd name="T5" fmla="*/ 16691 h 17024"/>
                          <a:gd name="T6" fmla="*/ 0 w 13633"/>
                          <a:gd name="T7" fmla="*/ 16691 h 17024"/>
                          <a:gd name="T8" fmla="*/ 0 w 13633"/>
                          <a:gd name="T9" fmla="*/ 12602 h 17024"/>
                          <a:gd name="T10" fmla="*/ 0 w 13633"/>
                          <a:gd name="T11" fmla="*/ 4423 h 17024"/>
                          <a:gd name="T12" fmla="*/ 26 w 13633"/>
                          <a:gd name="T13" fmla="*/ 204 h 17024"/>
                          <a:gd name="T14" fmla="*/ 204 w 13633"/>
                          <a:gd name="T15" fmla="*/ 27 h 17024"/>
                          <a:gd name="T16" fmla="*/ 333 w 13633"/>
                          <a:gd name="T17" fmla="*/ 0 h 17024"/>
                          <a:gd name="T18" fmla="*/ 333 w 13633"/>
                          <a:gd name="T19" fmla="*/ 0 h 17024"/>
                          <a:gd name="T20" fmla="*/ 3575 w 13633"/>
                          <a:gd name="T21" fmla="*/ 0 h 17024"/>
                          <a:gd name="T22" fmla="*/ 10058 w 13633"/>
                          <a:gd name="T23" fmla="*/ 0 h 17024"/>
                          <a:gd name="T24" fmla="*/ 13429 w 13633"/>
                          <a:gd name="T25" fmla="*/ 27 h 17024"/>
                          <a:gd name="T26" fmla="*/ 13607 w 13633"/>
                          <a:gd name="T27" fmla="*/ 204 h 17024"/>
                          <a:gd name="T28" fmla="*/ 13633 w 13633"/>
                          <a:gd name="T29" fmla="*/ 334 h 17024"/>
                          <a:gd name="T30" fmla="*/ 13633 w 13633"/>
                          <a:gd name="T31" fmla="*/ 334 h 17024"/>
                          <a:gd name="T32" fmla="*/ 13633 w 13633"/>
                          <a:gd name="T33" fmla="*/ 4423 h 17024"/>
                          <a:gd name="T34" fmla="*/ 13633 w 13633"/>
                          <a:gd name="T35" fmla="*/ 12602 h 17024"/>
                          <a:gd name="T36" fmla="*/ 13607 w 13633"/>
                          <a:gd name="T37" fmla="*/ 16821 h 17024"/>
                          <a:gd name="T38" fmla="*/ 13429 w 13633"/>
                          <a:gd name="T39" fmla="*/ 16998 h 17024"/>
                          <a:gd name="T40" fmla="*/ 13300 w 13633"/>
                          <a:gd name="T41" fmla="*/ 17024 h 17024"/>
                          <a:gd name="T42" fmla="*/ 13300 w 13633"/>
                          <a:gd name="T43" fmla="*/ 17024 h 17024"/>
                          <a:gd name="T44" fmla="*/ 10058 w 13633"/>
                          <a:gd name="T45" fmla="*/ 17024 h 17024"/>
                          <a:gd name="T46" fmla="*/ 3575 w 13633"/>
                          <a:gd name="T47" fmla="*/ 17024 h 17024"/>
                          <a:gd name="T48" fmla="*/ 333 w 13633"/>
                          <a:gd name="T49" fmla="*/ 17024 h 17024"/>
                          <a:gd name="T50" fmla="*/ 333 w 13633"/>
                          <a:gd name="T51" fmla="*/ 17024 h 17024"/>
                          <a:gd name="T52" fmla="*/ 51 w 13633"/>
                          <a:gd name="T53" fmla="*/ 16810 h 17024"/>
                          <a:gd name="T54" fmla="*/ 214 w 13633"/>
                          <a:gd name="T55" fmla="*/ 16973 h 17024"/>
                          <a:gd name="T56" fmla="*/ 333 w 13633"/>
                          <a:gd name="T57" fmla="*/ 16997 h 17024"/>
                          <a:gd name="T58" fmla="*/ 333 w 13633"/>
                          <a:gd name="T59" fmla="*/ 16997 h 17024"/>
                          <a:gd name="T60" fmla="*/ 3575 w 13633"/>
                          <a:gd name="T61" fmla="*/ 16997 h 17024"/>
                          <a:gd name="T62" fmla="*/ 10058 w 13633"/>
                          <a:gd name="T63" fmla="*/ 16997 h 17024"/>
                          <a:gd name="T64" fmla="*/ 13419 w 13633"/>
                          <a:gd name="T65" fmla="*/ 16973 h 17024"/>
                          <a:gd name="T66" fmla="*/ 13582 w 13633"/>
                          <a:gd name="T67" fmla="*/ 16810 h 17024"/>
                          <a:gd name="T68" fmla="*/ 13606 w 13633"/>
                          <a:gd name="T69" fmla="*/ 16691 h 17024"/>
                          <a:gd name="T70" fmla="*/ 13606 w 13633"/>
                          <a:gd name="T71" fmla="*/ 16691 h 17024"/>
                          <a:gd name="T72" fmla="*/ 13606 w 13633"/>
                          <a:gd name="T73" fmla="*/ 12602 h 17024"/>
                          <a:gd name="T74" fmla="*/ 13606 w 13633"/>
                          <a:gd name="T75" fmla="*/ 4423 h 17024"/>
                          <a:gd name="T76" fmla="*/ 13582 w 13633"/>
                          <a:gd name="T77" fmla="*/ 214 h 17024"/>
                          <a:gd name="T78" fmla="*/ 13419 w 13633"/>
                          <a:gd name="T79" fmla="*/ 51 h 17024"/>
                          <a:gd name="T80" fmla="*/ 13300 w 13633"/>
                          <a:gd name="T81" fmla="*/ 27 h 17024"/>
                          <a:gd name="T82" fmla="*/ 13300 w 13633"/>
                          <a:gd name="T83" fmla="*/ 27 h 17024"/>
                          <a:gd name="T84" fmla="*/ 10058 w 13633"/>
                          <a:gd name="T85" fmla="*/ 27 h 17024"/>
                          <a:gd name="T86" fmla="*/ 3575 w 13633"/>
                          <a:gd name="T87" fmla="*/ 27 h 17024"/>
                          <a:gd name="T88" fmla="*/ 214 w 13633"/>
                          <a:gd name="T89" fmla="*/ 51 h 17024"/>
                          <a:gd name="T90" fmla="*/ 51 w 13633"/>
                          <a:gd name="T91" fmla="*/ 214 h 17024"/>
                          <a:gd name="T92" fmla="*/ 27 w 13633"/>
                          <a:gd name="T93" fmla="*/ 334 h 17024"/>
                          <a:gd name="T94" fmla="*/ 27 w 13633"/>
                          <a:gd name="T95" fmla="*/ 334 h 17024"/>
                          <a:gd name="T96" fmla="*/ 27 w 13633"/>
                          <a:gd name="T97" fmla="*/ 4423 h 17024"/>
                          <a:gd name="T98" fmla="*/ 27 w 13633"/>
                          <a:gd name="T99" fmla="*/ 12602 h 17024"/>
                          <a:gd name="T100" fmla="*/ 27 w 13633"/>
                          <a:gd name="T101" fmla="*/ 16691 h 17024"/>
                          <a:gd name="T102" fmla="*/ 27 w 13633"/>
                          <a:gd name="T103" fmla="*/ 16691 h 17024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</a:cxnLst>
                        <a:rect l="0" t="0" r="r" b="b"/>
                        <a:pathLst>
                          <a:path w="13633" h="17024">
                            <a:moveTo>
                              <a:pt x="333" y="17024"/>
                            </a:moveTo>
                            <a:cubicBezTo>
                              <a:pt x="287" y="17024"/>
                              <a:pt x="243" y="17015"/>
                              <a:pt x="204" y="16998"/>
                            </a:cubicBezTo>
                            <a:cubicBezTo>
                              <a:pt x="164" y="16981"/>
                              <a:pt x="128" y="16957"/>
                              <a:pt x="98" y="16927"/>
                            </a:cubicBezTo>
                            <a:cubicBezTo>
                              <a:pt x="67" y="16896"/>
                              <a:pt x="43" y="16860"/>
                              <a:pt x="26" y="16821"/>
                            </a:cubicBezTo>
                            <a:cubicBezTo>
                              <a:pt x="9" y="16781"/>
                              <a:pt x="0" y="16737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6691"/>
                              <a:pt x="0" y="16691"/>
                              <a:pt x="0" y="16691"/>
                            </a:cubicBezTo>
                            <a:cubicBezTo>
                              <a:pt x="0" y="12602"/>
                              <a:pt x="0" y="12602"/>
                              <a:pt x="0" y="12602"/>
                            </a:cubicBezTo>
                            <a:cubicBezTo>
                              <a:pt x="0" y="8512"/>
                              <a:pt x="0" y="8512"/>
                              <a:pt x="0" y="8512"/>
                            </a:cubicBezTo>
                            <a:cubicBezTo>
                              <a:pt x="0" y="4423"/>
                              <a:pt x="0" y="4423"/>
                              <a:pt x="0" y="4423"/>
                            </a:cubicBezTo>
                            <a:cubicBezTo>
                              <a:pt x="0" y="334"/>
                              <a:pt x="0" y="334"/>
                              <a:pt x="0" y="334"/>
                            </a:cubicBezTo>
                            <a:cubicBezTo>
                              <a:pt x="0" y="288"/>
                              <a:pt x="9" y="244"/>
                              <a:pt x="26" y="204"/>
                            </a:cubicBezTo>
                            <a:cubicBezTo>
                              <a:pt x="43" y="164"/>
                              <a:pt x="67" y="128"/>
                              <a:pt x="98" y="98"/>
                            </a:cubicBezTo>
                            <a:cubicBezTo>
                              <a:pt x="128" y="68"/>
                              <a:pt x="164" y="43"/>
                              <a:pt x="204" y="27"/>
                            </a:cubicBezTo>
                            <a:cubicBezTo>
                              <a:pt x="243" y="10"/>
                              <a:pt x="287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33" y="0"/>
                              <a:pt x="333" y="0"/>
                              <a:pt x="333" y="0"/>
                            </a:cubicBezTo>
                            <a:cubicBezTo>
                              <a:pt x="3575" y="0"/>
                              <a:pt x="3575" y="0"/>
                              <a:pt x="3575" y="0"/>
                            </a:cubicBezTo>
                            <a:cubicBezTo>
                              <a:pt x="6816" y="0"/>
                              <a:pt x="6816" y="0"/>
                              <a:pt x="6816" y="0"/>
                            </a:cubicBezTo>
                            <a:cubicBezTo>
                              <a:pt x="10058" y="0"/>
                              <a:pt x="10058" y="0"/>
                              <a:pt x="10058" y="0"/>
                            </a:cubicBezTo>
                            <a:cubicBezTo>
                              <a:pt x="13300" y="0"/>
                              <a:pt x="13300" y="0"/>
                              <a:pt x="13300" y="0"/>
                            </a:cubicBezTo>
                            <a:cubicBezTo>
                              <a:pt x="13346" y="0"/>
                              <a:pt x="13389" y="10"/>
                              <a:pt x="13429" y="27"/>
                            </a:cubicBezTo>
                            <a:cubicBezTo>
                              <a:pt x="13469" y="43"/>
                              <a:pt x="13505" y="68"/>
                              <a:pt x="13535" y="98"/>
                            </a:cubicBezTo>
                            <a:cubicBezTo>
                              <a:pt x="13565" y="128"/>
                              <a:pt x="13590" y="164"/>
                              <a:pt x="13607" y="204"/>
                            </a:cubicBezTo>
                            <a:cubicBezTo>
                              <a:pt x="13624" y="244"/>
                              <a:pt x="13633" y="288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334"/>
                              <a:pt x="13633" y="334"/>
                              <a:pt x="13633" y="334"/>
                            </a:cubicBezTo>
                            <a:cubicBezTo>
                              <a:pt x="13633" y="4423"/>
                              <a:pt x="13633" y="4423"/>
                              <a:pt x="13633" y="4423"/>
                            </a:cubicBezTo>
                            <a:cubicBezTo>
                              <a:pt x="13633" y="8512"/>
                              <a:pt x="13633" y="8512"/>
                              <a:pt x="13633" y="8512"/>
                            </a:cubicBezTo>
                            <a:cubicBezTo>
                              <a:pt x="13633" y="12602"/>
                              <a:pt x="13633" y="12602"/>
                              <a:pt x="13633" y="12602"/>
                            </a:cubicBezTo>
                            <a:cubicBezTo>
                              <a:pt x="13633" y="16691"/>
                              <a:pt x="13633" y="16691"/>
                              <a:pt x="13633" y="16691"/>
                            </a:cubicBezTo>
                            <a:cubicBezTo>
                              <a:pt x="13633" y="16737"/>
                              <a:pt x="13624" y="16781"/>
                              <a:pt x="13607" y="16821"/>
                            </a:cubicBezTo>
                            <a:cubicBezTo>
                              <a:pt x="13590" y="16860"/>
                              <a:pt x="13565" y="16896"/>
                              <a:pt x="13535" y="16927"/>
                            </a:cubicBezTo>
                            <a:cubicBezTo>
                              <a:pt x="13505" y="16957"/>
                              <a:pt x="13469" y="16981"/>
                              <a:pt x="13429" y="16998"/>
                            </a:cubicBezTo>
                            <a:cubicBezTo>
                              <a:pt x="13389" y="17015"/>
                              <a:pt x="13346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3300" y="17024"/>
                              <a:pt x="13300" y="17024"/>
                              <a:pt x="13300" y="17024"/>
                            </a:cubicBezTo>
                            <a:cubicBezTo>
                              <a:pt x="10058" y="17024"/>
                              <a:pt x="10058" y="17024"/>
                              <a:pt x="10058" y="17024"/>
                            </a:cubicBezTo>
                            <a:cubicBezTo>
                              <a:pt x="6816" y="17024"/>
                              <a:pt x="6816" y="17024"/>
                              <a:pt x="6816" y="17024"/>
                            </a:cubicBezTo>
                            <a:cubicBezTo>
                              <a:pt x="3575" y="17024"/>
                              <a:pt x="3575" y="17024"/>
                              <a:pt x="3575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ubicBezTo>
                              <a:pt x="333" y="17024"/>
                              <a:pt x="333" y="17024"/>
                              <a:pt x="333" y="17024"/>
                            </a:cubicBezTo>
                            <a:close/>
                            <a:moveTo>
                              <a:pt x="27" y="16691"/>
                            </a:moveTo>
                            <a:cubicBezTo>
                              <a:pt x="27" y="16733"/>
                              <a:pt x="35" y="16774"/>
                              <a:pt x="51" y="16810"/>
                            </a:cubicBezTo>
                            <a:cubicBezTo>
                              <a:pt x="66" y="16847"/>
                              <a:pt x="89" y="16880"/>
                              <a:pt x="117" y="16908"/>
                            </a:cubicBezTo>
                            <a:cubicBezTo>
                              <a:pt x="144" y="16935"/>
                              <a:pt x="177" y="16958"/>
                              <a:pt x="214" y="16973"/>
                            </a:cubicBezTo>
                            <a:cubicBezTo>
                              <a:pt x="251" y="16989"/>
                              <a:pt x="291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33" y="16997"/>
                              <a:pt x="333" y="16997"/>
                              <a:pt x="333" y="16997"/>
                            </a:cubicBezTo>
                            <a:cubicBezTo>
                              <a:pt x="3575" y="16997"/>
                              <a:pt x="3575" y="16997"/>
                              <a:pt x="3575" y="16997"/>
                            </a:cubicBezTo>
                            <a:cubicBezTo>
                              <a:pt x="6816" y="16997"/>
                              <a:pt x="6816" y="16997"/>
                              <a:pt x="6816" y="16997"/>
                            </a:cubicBezTo>
                            <a:cubicBezTo>
                              <a:pt x="10058" y="16997"/>
                              <a:pt x="10058" y="16997"/>
                              <a:pt x="10058" y="16997"/>
                            </a:cubicBezTo>
                            <a:cubicBezTo>
                              <a:pt x="13300" y="16997"/>
                              <a:pt x="13300" y="16997"/>
                              <a:pt x="13300" y="16997"/>
                            </a:cubicBezTo>
                            <a:cubicBezTo>
                              <a:pt x="13342" y="16997"/>
                              <a:pt x="13382" y="16989"/>
                              <a:pt x="13419" y="16973"/>
                            </a:cubicBezTo>
                            <a:cubicBezTo>
                              <a:pt x="13456" y="16958"/>
                              <a:pt x="13489" y="16935"/>
                              <a:pt x="13516" y="16908"/>
                            </a:cubicBezTo>
                            <a:cubicBezTo>
                              <a:pt x="13544" y="16880"/>
                              <a:pt x="13567" y="16847"/>
                              <a:pt x="13582" y="16810"/>
                            </a:cubicBezTo>
                            <a:cubicBezTo>
                              <a:pt x="13598" y="16774"/>
                              <a:pt x="13606" y="16733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6691"/>
                              <a:pt x="13606" y="16691"/>
                              <a:pt x="13606" y="16691"/>
                            </a:cubicBezTo>
                            <a:cubicBezTo>
                              <a:pt x="13606" y="12602"/>
                              <a:pt x="13606" y="12602"/>
                              <a:pt x="13606" y="12602"/>
                            </a:cubicBezTo>
                            <a:cubicBezTo>
                              <a:pt x="13606" y="8512"/>
                              <a:pt x="13606" y="8512"/>
                              <a:pt x="13606" y="8512"/>
                            </a:cubicBezTo>
                            <a:cubicBezTo>
                              <a:pt x="13606" y="4423"/>
                              <a:pt x="13606" y="4423"/>
                              <a:pt x="13606" y="4423"/>
                            </a:cubicBezTo>
                            <a:cubicBezTo>
                              <a:pt x="13606" y="334"/>
                              <a:pt x="13606" y="334"/>
                              <a:pt x="13606" y="334"/>
                            </a:cubicBezTo>
                            <a:cubicBezTo>
                              <a:pt x="13606" y="291"/>
                              <a:pt x="13598" y="251"/>
                              <a:pt x="13582" y="214"/>
                            </a:cubicBezTo>
                            <a:cubicBezTo>
                              <a:pt x="13567" y="178"/>
                              <a:pt x="13544" y="145"/>
                              <a:pt x="13516" y="117"/>
                            </a:cubicBezTo>
                            <a:cubicBezTo>
                              <a:pt x="13489" y="89"/>
                              <a:pt x="13456" y="67"/>
                              <a:pt x="13419" y="51"/>
                            </a:cubicBezTo>
                            <a:cubicBezTo>
                              <a:pt x="13382" y="36"/>
                              <a:pt x="13342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3300" y="27"/>
                              <a:pt x="13300" y="27"/>
                              <a:pt x="13300" y="27"/>
                            </a:cubicBezTo>
                            <a:cubicBezTo>
                              <a:pt x="10058" y="27"/>
                              <a:pt x="10058" y="27"/>
                              <a:pt x="10058" y="27"/>
                            </a:cubicBezTo>
                            <a:cubicBezTo>
                              <a:pt x="6816" y="27"/>
                              <a:pt x="6816" y="27"/>
                              <a:pt x="6816" y="27"/>
                            </a:cubicBezTo>
                            <a:cubicBezTo>
                              <a:pt x="3575" y="27"/>
                              <a:pt x="3575" y="27"/>
                              <a:pt x="3575" y="27"/>
                            </a:cubicBezTo>
                            <a:cubicBezTo>
                              <a:pt x="333" y="27"/>
                              <a:pt x="333" y="27"/>
                              <a:pt x="333" y="27"/>
                            </a:cubicBezTo>
                            <a:cubicBezTo>
                              <a:pt x="291" y="27"/>
                              <a:pt x="251" y="36"/>
                              <a:pt x="214" y="51"/>
                            </a:cubicBezTo>
                            <a:cubicBezTo>
                              <a:pt x="177" y="67"/>
                              <a:pt x="144" y="89"/>
                              <a:pt x="117" y="117"/>
                            </a:cubicBezTo>
                            <a:cubicBezTo>
                              <a:pt x="89" y="145"/>
                              <a:pt x="66" y="178"/>
                              <a:pt x="51" y="214"/>
                            </a:cubicBezTo>
                            <a:cubicBezTo>
                              <a:pt x="35" y="251"/>
                              <a:pt x="27" y="291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334"/>
                              <a:pt x="27" y="334"/>
                              <a:pt x="27" y="334"/>
                            </a:cubicBezTo>
                            <a:cubicBezTo>
                              <a:pt x="27" y="4423"/>
                              <a:pt x="27" y="4423"/>
                              <a:pt x="27" y="4423"/>
                            </a:cubicBezTo>
                            <a:cubicBezTo>
                              <a:pt x="27" y="8512"/>
                              <a:pt x="27" y="8512"/>
                              <a:pt x="27" y="8512"/>
                            </a:cubicBezTo>
                            <a:cubicBezTo>
                              <a:pt x="27" y="12602"/>
                              <a:pt x="27" y="12602"/>
                              <a:pt x="27" y="12602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ubicBezTo>
                              <a:pt x="27" y="16691"/>
                              <a:pt x="27" y="16691"/>
                              <a:pt x="27" y="16691"/>
                            </a:cubicBez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FCB5C6" id="Freeform 4" o:spid="_x0000_s1026" style="position:absolute;margin-left:-7.5pt;margin-top:69pt;width:511.15pt;height:710.25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coordsize="13633,17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" path="m333,17024v-46,,-90,-9,-129,-26c164,16981,128,16957,98,16927v-31,-31,-55,-67,-72,-106c9,16781,,16737,,16691v,,,,,c,16691,,16691,,16691v,,,,,c,16691,,16691,,16691,,12602,,12602,,12602,,8512,,8512,,8512,,4423,,4423,,4423,,334,,334,,334,,288,9,244,26,204,43,164,67,128,98,98,128,68,164,43,204,27,243,10,287,,333,v,,,,,c333,,333,,333,v,,,,,c333,,333,,333,,3575,,3575,,3575,,6816,,6816,,6816,v3242,,3242,,3242,c13300,,13300,,13300,v46,,89,10,129,27c13469,43,13505,68,13535,98v30,30,55,66,72,106c13624,244,13633,288,13633,334v,,,,,c13633,334,13633,334,13633,334v,,,,,c13633,334,13633,334,13633,334v,4089,,4089,,4089c13633,8512,13633,8512,13633,8512v,4090,,4090,,4090c13633,16691,13633,16691,13633,16691v,46,-9,90,-26,130c13590,16860,13565,16896,13535,16927v-30,30,-66,54,-106,71c13389,17015,13346,17024,13300,17024v,,,,,c13300,17024,13300,17024,13300,17024v,,,,,c13300,17024,13300,17024,13300,17024v-3242,,-3242,,-3242,c6816,17024,6816,17024,6816,17024v-3241,,-3241,,-3241,c333,17024,333,17024,333,17024v,,,,,c333,17024,333,17024,333,17024v,,,,,xm27,16691v,42,8,83,24,119c66,16847,89,16880,117,16908v27,27,60,50,97,65c251,16989,291,16997,333,16997v,,,,,c333,16997,333,16997,333,16997v,,,,,c333,16997,333,16997,333,16997v3242,,3242,,3242,c6816,16997,6816,16997,6816,16997v3242,,3242,,3242,c13300,16997,13300,16997,13300,16997v42,,82,-8,119,-24c13456,16958,13489,16935,13516,16908v28,-28,51,-61,66,-98c13598,16774,13606,16733,13606,16691v,,,,,c13606,16691,13606,16691,13606,16691v,,,,,c13606,16691,13606,16691,13606,16691v,-4089,,-4089,,-4089c13606,8512,13606,8512,13606,8512v,-4089,,-4089,,-4089c13606,334,13606,334,13606,334v,-43,-8,-83,-24,-120c13567,178,13544,145,13516,117v-27,-28,-60,-50,-97,-66c13382,36,13342,27,13300,27v,,,,,c13300,27,13300,27,13300,27v,,,,,c13300,27,13300,27,13300,27v-3242,,-3242,,-3242,c6816,27,6816,27,6816,27v-3241,,-3241,,-3241,c333,27,333,27,333,27v-42,,-82,9,-119,24c177,67,144,89,117,117,89,145,66,178,51,214,35,251,27,291,27,334v,,,,,c27,334,27,334,27,334v,,,,,c27,334,27,334,27,334v,4089,,4089,,4089c27,8512,27,8512,27,8512v,4090,,4090,,4090c27,16691,27,16691,27,16691v,,,,,c27,16691,27,16691,27,16691v,,,,,xe" fillcolor="black" stroked="f">
              <v:path arrowok="t" o:connecttype="custom" o:connectlocs="97138,9006399;12380,8912615;0,8843735;0,8843735;0,6677176;0,2343529;12380,108090;97138,14306;158564,0;158564,0;1702302,0;4789303,0;6394467,14306;6479225,108090;6491605,176970;6491605,176970;6491605,2343529;6491605,6677176;6479225,8912615;6394467,9006399;6333041,9020175;6333041,9020175;4789303,9020175;1702302,9020175;158564,9020175;158564,9020175;24285,8906787;101900,8993153;158564,9005869;158564,9005869;1702302,9005869;4789303,9005869;6389705,8993153;6467320,8906787;6478748,8843735;6478748,8843735;6478748,6677176;6478748,2343529;6467320,113388;6389705,27022;6333041,14306;6333041,14306;4789303,14306;1702302,14306;101900,27022;24285,113388;12857,176970;12857,176970;12857,2343529;12857,6677176;12857,8843735;12857,8843735" o:connectangles="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C63E5E" w:rsidRPr="00A74A37">
      <w:rPr>
        <w:noProof/>
        <w:sz w:val="16"/>
        <w:szCs w:val="16"/>
        <w:lang w:val="en-GB" w:eastAsia="en-GB"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60E16EA6" wp14:editId="6EE9411B">
              <wp:simplePos x="0" y="0"/>
              <wp:positionH relativeFrom="column">
                <wp:posOffset>3820012</wp:posOffset>
              </wp:positionH>
              <wp:positionV relativeFrom="paragraph">
                <wp:posOffset>80822</wp:posOffset>
              </wp:positionV>
              <wp:extent cx="2700670" cy="393405"/>
              <wp:effectExtent l="0" t="0" r="0" b="0"/>
              <wp:wrapNone/>
              <wp:docPr id="3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00670" cy="39340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802310" w14:textId="5438DF59" w:rsidR="00C63E5E" w:rsidRPr="00490113" w:rsidRDefault="00C63E5E" w:rsidP="000E61BD">
                          <w:pPr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spacing w:after="0" w:line="240" w:lineRule="auto"/>
                            <w:jc w:val="both"/>
                            <w:outlineLvl w:val="0"/>
                            <w:rPr>
                              <w:rFonts w:eastAsia="Times New Roman" w:cs="Times New Roman"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</w:pPr>
                          <w:r>
                            <w:rPr>
                              <w:lang w:val="en-GB"/>
                            </w:rPr>
                            <w:tab/>
                          </w:r>
                          <w:r w:rsidR="00466853">
                            <w:rPr>
                              <w:rFonts w:eastAsia="Times New Roman" w:cs="Times New Roman"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  <w:t>Indico</w:t>
                          </w:r>
                          <w:r w:rsidRPr="00490113">
                            <w:rPr>
                              <w:rFonts w:eastAsia="Times New Roman" w:cs="Times New Roman"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  <w:tab/>
                            <w:t>REV.</w:t>
                          </w:r>
                          <w:r w:rsidRPr="00490113">
                            <w:rPr>
                              <w:rFonts w:eastAsia="Times New Roman" w:cs="Times New Roman"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  <w:tab/>
                            <w:t>VALIDITY</w:t>
                          </w:r>
                        </w:p>
                        <w:p w14:paraId="01CDF455" w14:textId="5101AB53" w:rsidR="00C63E5E" w:rsidRPr="00B12E93" w:rsidRDefault="00C63E5E" w:rsidP="00E31242">
                          <w:pPr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spacing w:after="0" w:line="240" w:lineRule="auto"/>
                            <w:rPr>
                              <w:b/>
                              <w:bCs/>
                              <w:noProof/>
                              <w:sz w:val="20"/>
                              <w:szCs w:val="20"/>
                              <w:lang w:val="en-GB"/>
                            </w:rPr>
                          </w:pPr>
                          <w:r w:rsidRPr="00B12E93">
                            <w:rPr>
                              <w:rFonts w:eastAsia="Times New Roman" w:cs="Times New Roman"/>
                              <w:b/>
                              <w:bCs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  <w:tab/>
                          </w:r>
                          <w:hyperlink r:id="rId3" w:history="1">
                            <w:r w:rsidR="00AD2B1C">
                              <w:rPr>
                                <w:rStyle w:val="Hyperlink"/>
                                <w:rFonts w:eastAsia="Times New Roman" w:cs="Times New Roman"/>
                                <w:b/>
                                <w:bCs/>
                                <w:noProof/>
                                <w:snapToGrid w:val="0"/>
                                <w:kern w:val="28"/>
                                <w:sz w:val="20"/>
                                <w:szCs w:val="20"/>
                                <w:lang w:val="en-GB" w:eastAsia="en-US"/>
                              </w:rPr>
                              <w:t>1580006</w:t>
                            </w:r>
                          </w:hyperlink>
                          <w:r w:rsidRPr="00B12E93">
                            <w:rPr>
                              <w:b/>
                              <w:bCs/>
                              <w:noProof/>
                              <w:sz w:val="20"/>
                              <w:szCs w:val="20"/>
                              <w:lang w:val="en-GB"/>
                            </w:rPr>
                            <w:tab/>
                          </w:r>
                          <w:r w:rsidR="003005CD" w:rsidRPr="00B12E93">
                            <w:rPr>
                              <w:b/>
                              <w:bCs/>
                              <w:noProof/>
                              <w:sz w:val="20"/>
                              <w:szCs w:val="20"/>
                              <w:lang w:val="en-GB"/>
                            </w:rPr>
                            <w:t>0</w:t>
                          </w:r>
                          <w:r w:rsidR="00896252" w:rsidRPr="00B12E93">
                            <w:rPr>
                              <w:b/>
                              <w:bCs/>
                              <w:noProof/>
                              <w:sz w:val="20"/>
                              <w:szCs w:val="20"/>
                              <w:lang w:val="en-GB"/>
                            </w:rPr>
                            <w:t>.1</w:t>
                          </w:r>
                          <w:r w:rsidRPr="00B12E93">
                            <w:rPr>
                              <w:b/>
                              <w:bCs/>
                              <w:noProof/>
                              <w:sz w:val="20"/>
                              <w:szCs w:val="20"/>
                              <w:lang w:val="en-GB"/>
                            </w:rPr>
                            <w:tab/>
                          </w:r>
                          <w:r w:rsidR="0039025A" w:rsidRPr="00B12E93">
                            <w:rPr>
                              <w:b/>
                              <w:bCs/>
                              <w:noProof/>
                              <w:sz w:val="20"/>
                              <w:szCs w:val="20"/>
                              <w:lang w:val="en-GB"/>
                            </w:rPr>
                            <w:t>DRAFT</w:t>
                          </w:r>
                        </w:p>
                        <w:p w14:paraId="55231A59" w14:textId="77777777" w:rsidR="00C63E5E" w:rsidRPr="00490113" w:rsidRDefault="00C63E5E" w:rsidP="000E61BD">
                          <w:pPr>
                            <w:tabs>
                              <w:tab w:val="center" w:pos="709"/>
                              <w:tab w:val="center" w:pos="1843"/>
                              <w:tab w:val="center" w:pos="3119"/>
                            </w:tabs>
                            <w:spacing w:after="0" w:line="240" w:lineRule="auto"/>
                            <w:jc w:val="both"/>
                            <w:outlineLvl w:val="0"/>
                            <w:rPr>
                              <w:rFonts w:eastAsia="Times New Roman" w:cs="Times New Roman"/>
                              <w:b/>
                              <w:noProof/>
                              <w:snapToGrid w:val="0"/>
                              <w:kern w:val="28"/>
                              <w:sz w:val="20"/>
                              <w:szCs w:val="20"/>
                              <w:lang w:val="en-GB" w:eastAsia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E16EA6" id="_x0000_s1027" type="#_x0000_t202" style="position:absolute;margin-left:300.8pt;margin-top:6.35pt;width:212.65pt;height:3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" filled="f" stroked="f">
              <v:textbox>
                <w:txbxContent>
                  <w:p w14:paraId="4F802310" w14:textId="5438DF59" w:rsidR="00C63E5E" w:rsidRPr="00490113" w:rsidRDefault="00C63E5E" w:rsidP="000E61BD">
                    <w:pPr>
                      <w:tabs>
                        <w:tab w:val="center" w:pos="709"/>
                        <w:tab w:val="center" w:pos="1843"/>
                        <w:tab w:val="center" w:pos="3119"/>
                      </w:tabs>
                      <w:spacing w:after="0" w:line="240" w:lineRule="auto"/>
                      <w:jc w:val="both"/>
                      <w:outlineLvl w:val="0"/>
                      <w:rPr>
                        <w:rFonts w:eastAsia="Times New Roman" w:cs="Times New Roman"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</w:pPr>
                    <w:r>
                      <w:rPr>
                        <w:lang w:val="en-GB"/>
                      </w:rPr>
                      <w:tab/>
                    </w:r>
                    <w:r w:rsidR="00466853">
                      <w:rPr>
                        <w:rFonts w:eastAsia="Times New Roman" w:cs="Times New Roman"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  <w:t>Indico</w:t>
                    </w:r>
                    <w:r w:rsidRPr="00490113">
                      <w:rPr>
                        <w:rFonts w:eastAsia="Times New Roman" w:cs="Times New Roman"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  <w:tab/>
                      <w:t>REV.</w:t>
                    </w:r>
                    <w:r w:rsidRPr="00490113">
                      <w:rPr>
                        <w:rFonts w:eastAsia="Times New Roman" w:cs="Times New Roman"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  <w:tab/>
                      <w:t>VALIDITY</w:t>
                    </w:r>
                  </w:p>
                  <w:p w14:paraId="01CDF455" w14:textId="5101AB53" w:rsidR="00C63E5E" w:rsidRPr="00B12E93" w:rsidRDefault="00C63E5E" w:rsidP="00E31242">
                    <w:pPr>
                      <w:tabs>
                        <w:tab w:val="center" w:pos="709"/>
                        <w:tab w:val="center" w:pos="1843"/>
                        <w:tab w:val="center" w:pos="3119"/>
                      </w:tabs>
                      <w:spacing w:after="0" w:line="240" w:lineRule="auto"/>
                      <w:rPr>
                        <w:b/>
                        <w:bCs/>
                        <w:noProof/>
                        <w:sz w:val="20"/>
                        <w:szCs w:val="20"/>
                        <w:lang w:val="en-GB"/>
                      </w:rPr>
                    </w:pPr>
                    <w:r w:rsidRPr="00B12E93">
                      <w:rPr>
                        <w:rFonts w:eastAsia="Times New Roman" w:cs="Times New Roman"/>
                        <w:b/>
                        <w:bCs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  <w:tab/>
                    </w:r>
                    <w:hyperlink r:id="rId4" w:history="1">
                      <w:r w:rsidR="00AD2B1C">
                        <w:rPr>
                          <w:rStyle w:val="Hyperlink"/>
                          <w:rFonts w:eastAsia="Times New Roman" w:cs="Times New Roman"/>
                          <w:b/>
                          <w:bCs/>
                          <w:noProof/>
                          <w:snapToGrid w:val="0"/>
                          <w:kern w:val="28"/>
                          <w:sz w:val="20"/>
                          <w:szCs w:val="20"/>
                          <w:lang w:val="en-GB" w:eastAsia="en-US"/>
                        </w:rPr>
                        <w:t>1580006</w:t>
                      </w:r>
                    </w:hyperlink>
                    <w:r w:rsidRPr="00B12E93">
                      <w:rPr>
                        <w:b/>
                        <w:bCs/>
                        <w:noProof/>
                        <w:sz w:val="20"/>
                        <w:szCs w:val="20"/>
                        <w:lang w:val="en-GB"/>
                      </w:rPr>
                      <w:tab/>
                    </w:r>
                    <w:r w:rsidR="003005CD" w:rsidRPr="00B12E93">
                      <w:rPr>
                        <w:b/>
                        <w:bCs/>
                        <w:noProof/>
                        <w:sz w:val="20"/>
                        <w:szCs w:val="20"/>
                        <w:lang w:val="en-GB"/>
                      </w:rPr>
                      <w:t>0</w:t>
                    </w:r>
                    <w:r w:rsidR="00896252" w:rsidRPr="00B12E93">
                      <w:rPr>
                        <w:b/>
                        <w:bCs/>
                        <w:noProof/>
                        <w:sz w:val="20"/>
                        <w:szCs w:val="20"/>
                        <w:lang w:val="en-GB"/>
                      </w:rPr>
                      <w:t>.1</w:t>
                    </w:r>
                    <w:r w:rsidRPr="00B12E93">
                      <w:rPr>
                        <w:b/>
                        <w:bCs/>
                        <w:noProof/>
                        <w:sz w:val="20"/>
                        <w:szCs w:val="20"/>
                        <w:lang w:val="en-GB"/>
                      </w:rPr>
                      <w:tab/>
                    </w:r>
                    <w:r w:rsidR="0039025A" w:rsidRPr="00B12E93">
                      <w:rPr>
                        <w:b/>
                        <w:bCs/>
                        <w:noProof/>
                        <w:sz w:val="20"/>
                        <w:szCs w:val="20"/>
                        <w:lang w:val="en-GB"/>
                      </w:rPr>
                      <w:t>DRAFT</w:t>
                    </w:r>
                  </w:p>
                  <w:p w14:paraId="55231A59" w14:textId="77777777" w:rsidR="00C63E5E" w:rsidRPr="00490113" w:rsidRDefault="00C63E5E" w:rsidP="000E61BD">
                    <w:pPr>
                      <w:tabs>
                        <w:tab w:val="center" w:pos="709"/>
                        <w:tab w:val="center" w:pos="1843"/>
                        <w:tab w:val="center" w:pos="3119"/>
                      </w:tabs>
                      <w:spacing w:after="0" w:line="240" w:lineRule="auto"/>
                      <w:jc w:val="both"/>
                      <w:outlineLvl w:val="0"/>
                      <w:rPr>
                        <w:rFonts w:eastAsia="Times New Roman" w:cs="Times New Roman"/>
                        <w:b/>
                        <w:noProof/>
                        <w:snapToGrid w:val="0"/>
                        <w:kern w:val="28"/>
                        <w:sz w:val="20"/>
                        <w:szCs w:val="20"/>
                        <w:lang w:val="en-GB" w:eastAsia="en-US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52D71"/>
    <w:multiLevelType w:val="multilevel"/>
    <w:tmpl w:val="FEEC5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5F35B20"/>
    <w:multiLevelType w:val="multilevel"/>
    <w:tmpl w:val="436E5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C0215F"/>
    <w:multiLevelType w:val="multilevel"/>
    <w:tmpl w:val="E8D03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9C57822"/>
    <w:multiLevelType w:val="multilevel"/>
    <w:tmpl w:val="1616B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806CA8"/>
    <w:multiLevelType w:val="hybridMultilevel"/>
    <w:tmpl w:val="77EAC5F8"/>
    <w:lvl w:ilvl="0" w:tplc="DEB6A076">
      <w:start w:val="2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684FA6"/>
    <w:multiLevelType w:val="hybridMultilevel"/>
    <w:tmpl w:val="FA7C0AE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D01A46"/>
    <w:multiLevelType w:val="multilevel"/>
    <w:tmpl w:val="7082A7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5D4480"/>
    <w:multiLevelType w:val="multilevel"/>
    <w:tmpl w:val="5C349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89079F3"/>
    <w:multiLevelType w:val="hybridMultilevel"/>
    <w:tmpl w:val="AB72D962"/>
    <w:lvl w:ilvl="0" w:tplc="DEB6A076">
      <w:start w:val="2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08667A"/>
    <w:multiLevelType w:val="multilevel"/>
    <w:tmpl w:val="27FA0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71F055B"/>
    <w:multiLevelType w:val="multilevel"/>
    <w:tmpl w:val="518E1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A163828"/>
    <w:multiLevelType w:val="hybridMultilevel"/>
    <w:tmpl w:val="FA7C0A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E47E11"/>
    <w:multiLevelType w:val="hybridMultilevel"/>
    <w:tmpl w:val="54FA91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A464BC"/>
    <w:multiLevelType w:val="multilevel"/>
    <w:tmpl w:val="7D7A1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6550AFE"/>
    <w:multiLevelType w:val="hybridMultilevel"/>
    <w:tmpl w:val="8EF48BC0"/>
    <w:lvl w:ilvl="0" w:tplc="12EAEEE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844FBF"/>
    <w:multiLevelType w:val="multilevel"/>
    <w:tmpl w:val="4378C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1F7658C"/>
    <w:multiLevelType w:val="multilevel"/>
    <w:tmpl w:val="E38CF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2F953B7"/>
    <w:multiLevelType w:val="hybridMultilevel"/>
    <w:tmpl w:val="D862E3B6"/>
    <w:lvl w:ilvl="0" w:tplc="DEB6A076">
      <w:start w:val="28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5E21FE"/>
    <w:multiLevelType w:val="multilevel"/>
    <w:tmpl w:val="75C0A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2E9472F"/>
    <w:multiLevelType w:val="hybridMultilevel"/>
    <w:tmpl w:val="C89A7A2A"/>
    <w:lvl w:ilvl="0" w:tplc="EE92EF44">
      <w:start w:val="1"/>
      <w:numFmt w:val="bullet"/>
      <w:lvlText w:val=""/>
      <w:lvlJc w:val="left"/>
      <w:pPr>
        <w:ind w:left="720" w:hanging="360"/>
      </w:pPr>
      <w:rPr>
        <w:rFonts w:ascii="Symbol" w:eastAsia="Aptos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DF5950"/>
    <w:multiLevelType w:val="multilevel"/>
    <w:tmpl w:val="44D87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B3B7FC4"/>
    <w:multiLevelType w:val="multilevel"/>
    <w:tmpl w:val="95566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F1E31C9"/>
    <w:multiLevelType w:val="multilevel"/>
    <w:tmpl w:val="66D80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70357FAA"/>
    <w:multiLevelType w:val="multilevel"/>
    <w:tmpl w:val="FADEC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2A61159"/>
    <w:multiLevelType w:val="multilevel"/>
    <w:tmpl w:val="697C2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59702444">
    <w:abstractNumId w:val="14"/>
  </w:num>
  <w:num w:numId="2" w16cid:durableId="926111674">
    <w:abstractNumId w:val="13"/>
  </w:num>
  <w:num w:numId="3" w16cid:durableId="1029378277">
    <w:abstractNumId w:val="15"/>
  </w:num>
  <w:num w:numId="4" w16cid:durableId="1840801834">
    <w:abstractNumId w:val="20"/>
  </w:num>
  <w:num w:numId="5" w16cid:durableId="68770924">
    <w:abstractNumId w:val="20"/>
    <w:lvlOverride w:ilvl="1">
      <w:startOverride w:val="1"/>
    </w:lvlOverride>
  </w:num>
  <w:num w:numId="6" w16cid:durableId="559175882">
    <w:abstractNumId w:val="22"/>
  </w:num>
  <w:num w:numId="7" w16cid:durableId="1743982499">
    <w:abstractNumId w:val="6"/>
  </w:num>
  <w:num w:numId="8" w16cid:durableId="862939975">
    <w:abstractNumId w:val="3"/>
  </w:num>
  <w:num w:numId="9" w16cid:durableId="1866669096">
    <w:abstractNumId w:val="9"/>
  </w:num>
  <w:num w:numId="10" w16cid:durableId="1533760410">
    <w:abstractNumId w:val="7"/>
  </w:num>
  <w:num w:numId="11" w16cid:durableId="420223507">
    <w:abstractNumId w:val="24"/>
  </w:num>
  <w:num w:numId="12" w16cid:durableId="111899480">
    <w:abstractNumId w:val="0"/>
  </w:num>
  <w:num w:numId="13" w16cid:durableId="2133203044">
    <w:abstractNumId w:val="16"/>
  </w:num>
  <w:num w:numId="14" w16cid:durableId="787240702">
    <w:abstractNumId w:val="21"/>
  </w:num>
  <w:num w:numId="15" w16cid:durableId="617224367">
    <w:abstractNumId w:val="19"/>
  </w:num>
  <w:num w:numId="16" w16cid:durableId="135269204">
    <w:abstractNumId w:val="2"/>
  </w:num>
  <w:num w:numId="17" w16cid:durableId="844514775">
    <w:abstractNumId w:val="11"/>
  </w:num>
  <w:num w:numId="18" w16cid:durableId="154994986">
    <w:abstractNumId w:val="12"/>
  </w:num>
  <w:num w:numId="19" w16cid:durableId="1300912737">
    <w:abstractNumId w:val="5"/>
  </w:num>
  <w:num w:numId="20" w16cid:durableId="1031684723">
    <w:abstractNumId w:val="8"/>
  </w:num>
  <w:num w:numId="21" w16cid:durableId="1746295782">
    <w:abstractNumId w:val="17"/>
  </w:num>
  <w:num w:numId="22" w16cid:durableId="1332296914">
    <w:abstractNumId w:val="4"/>
  </w:num>
  <w:num w:numId="23" w16cid:durableId="1329096913">
    <w:abstractNumId w:val="1"/>
  </w:num>
  <w:num w:numId="24" w16cid:durableId="1912499105">
    <w:abstractNumId w:val="23"/>
  </w:num>
  <w:num w:numId="25" w16cid:durableId="1649287931">
    <w:abstractNumId w:val="18"/>
  </w:num>
  <w:num w:numId="26" w16cid:durableId="273708721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0" w:nlCheck="1" w:checkStyle="0"/>
  <w:activeWritingStyle w:appName="MSWord" w:lang="fr-CH" w:vendorID="64" w:dllVersion="0" w:nlCheck="1" w:checkStyle="0"/>
  <w:activeWritingStyle w:appName="MSWord" w:lang="fr-CH" w:vendorID="64" w:dllVersion="6" w:nlCheck="1" w:checkStyle="0"/>
  <w:activeWritingStyle w:appName="MSWord" w:lang="fr-FR" w:vendorID="64" w:dllVersion="0" w:nlCheck="1" w:checkStyle="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42C3"/>
    <w:rsid w:val="00002B9B"/>
    <w:rsid w:val="00004D08"/>
    <w:rsid w:val="00005A85"/>
    <w:rsid w:val="000066C1"/>
    <w:rsid w:val="0000670F"/>
    <w:rsid w:val="00006A14"/>
    <w:rsid w:val="00007341"/>
    <w:rsid w:val="0000736D"/>
    <w:rsid w:val="0000768C"/>
    <w:rsid w:val="00013922"/>
    <w:rsid w:val="000156FC"/>
    <w:rsid w:val="00015BD5"/>
    <w:rsid w:val="000172F5"/>
    <w:rsid w:val="00021BCE"/>
    <w:rsid w:val="00023714"/>
    <w:rsid w:val="00023789"/>
    <w:rsid w:val="00027983"/>
    <w:rsid w:val="00027E35"/>
    <w:rsid w:val="00031762"/>
    <w:rsid w:val="00033082"/>
    <w:rsid w:val="00033FB5"/>
    <w:rsid w:val="000340A7"/>
    <w:rsid w:val="000340E4"/>
    <w:rsid w:val="000363E0"/>
    <w:rsid w:val="000367FF"/>
    <w:rsid w:val="000371B5"/>
    <w:rsid w:val="0004004D"/>
    <w:rsid w:val="0004109D"/>
    <w:rsid w:val="00042074"/>
    <w:rsid w:val="00042A37"/>
    <w:rsid w:val="0004361F"/>
    <w:rsid w:val="000437A1"/>
    <w:rsid w:val="00044467"/>
    <w:rsid w:val="00045B87"/>
    <w:rsid w:val="000461C2"/>
    <w:rsid w:val="00051E84"/>
    <w:rsid w:val="000542D5"/>
    <w:rsid w:val="0006302F"/>
    <w:rsid w:val="00063085"/>
    <w:rsid w:val="000649E5"/>
    <w:rsid w:val="00064BA7"/>
    <w:rsid w:val="00065E1E"/>
    <w:rsid w:val="000673EA"/>
    <w:rsid w:val="00072CCD"/>
    <w:rsid w:val="000738F5"/>
    <w:rsid w:val="00074285"/>
    <w:rsid w:val="000746F9"/>
    <w:rsid w:val="00074946"/>
    <w:rsid w:val="00075C9B"/>
    <w:rsid w:val="00077320"/>
    <w:rsid w:val="00080032"/>
    <w:rsid w:val="000801EC"/>
    <w:rsid w:val="0008114E"/>
    <w:rsid w:val="00081FDA"/>
    <w:rsid w:val="00082A7D"/>
    <w:rsid w:val="00083A1A"/>
    <w:rsid w:val="000858F4"/>
    <w:rsid w:val="00087695"/>
    <w:rsid w:val="000907C5"/>
    <w:rsid w:val="000912B7"/>
    <w:rsid w:val="00091466"/>
    <w:rsid w:val="00092A09"/>
    <w:rsid w:val="00092ACE"/>
    <w:rsid w:val="00092EA0"/>
    <w:rsid w:val="0009327C"/>
    <w:rsid w:val="00094F50"/>
    <w:rsid w:val="00095626"/>
    <w:rsid w:val="00096638"/>
    <w:rsid w:val="00096679"/>
    <w:rsid w:val="000978DB"/>
    <w:rsid w:val="000A0230"/>
    <w:rsid w:val="000A058D"/>
    <w:rsid w:val="000A082F"/>
    <w:rsid w:val="000A0BF3"/>
    <w:rsid w:val="000A14F0"/>
    <w:rsid w:val="000A1673"/>
    <w:rsid w:val="000A35C8"/>
    <w:rsid w:val="000A3B03"/>
    <w:rsid w:val="000A46FB"/>
    <w:rsid w:val="000A5C23"/>
    <w:rsid w:val="000A64A1"/>
    <w:rsid w:val="000B08CC"/>
    <w:rsid w:val="000B0D7D"/>
    <w:rsid w:val="000B1B50"/>
    <w:rsid w:val="000B2617"/>
    <w:rsid w:val="000B307E"/>
    <w:rsid w:val="000B3C55"/>
    <w:rsid w:val="000B4321"/>
    <w:rsid w:val="000B658F"/>
    <w:rsid w:val="000B731B"/>
    <w:rsid w:val="000B77B5"/>
    <w:rsid w:val="000B7FFA"/>
    <w:rsid w:val="000C0358"/>
    <w:rsid w:val="000C0F0B"/>
    <w:rsid w:val="000C1561"/>
    <w:rsid w:val="000C23C9"/>
    <w:rsid w:val="000C4860"/>
    <w:rsid w:val="000C4A5B"/>
    <w:rsid w:val="000C74E6"/>
    <w:rsid w:val="000D0625"/>
    <w:rsid w:val="000D1675"/>
    <w:rsid w:val="000D3378"/>
    <w:rsid w:val="000D3BA7"/>
    <w:rsid w:val="000D45D9"/>
    <w:rsid w:val="000D4E1D"/>
    <w:rsid w:val="000D677A"/>
    <w:rsid w:val="000D6A21"/>
    <w:rsid w:val="000D6F6E"/>
    <w:rsid w:val="000E0BEA"/>
    <w:rsid w:val="000E1034"/>
    <w:rsid w:val="000E229A"/>
    <w:rsid w:val="000E23EF"/>
    <w:rsid w:val="000E3D8D"/>
    <w:rsid w:val="000E432C"/>
    <w:rsid w:val="000E45F7"/>
    <w:rsid w:val="000E61BD"/>
    <w:rsid w:val="000E6257"/>
    <w:rsid w:val="000E7954"/>
    <w:rsid w:val="000F01DF"/>
    <w:rsid w:val="000F1806"/>
    <w:rsid w:val="000F193E"/>
    <w:rsid w:val="000F1DD3"/>
    <w:rsid w:val="000F3AC5"/>
    <w:rsid w:val="000F3FCA"/>
    <w:rsid w:val="000F5C3B"/>
    <w:rsid w:val="000F6E14"/>
    <w:rsid w:val="000F7E96"/>
    <w:rsid w:val="001027C5"/>
    <w:rsid w:val="00103965"/>
    <w:rsid w:val="00105537"/>
    <w:rsid w:val="00105D2C"/>
    <w:rsid w:val="0010678D"/>
    <w:rsid w:val="00107E7B"/>
    <w:rsid w:val="00107FDE"/>
    <w:rsid w:val="001104EE"/>
    <w:rsid w:val="0011059A"/>
    <w:rsid w:val="001106CF"/>
    <w:rsid w:val="00112FC0"/>
    <w:rsid w:val="001132C9"/>
    <w:rsid w:val="001138FF"/>
    <w:rsid w:val="001152C8"/>
    <w:rsid w:val="00115EB4"/>
    <w:rsid w:val="00121207"/>
    <w:rsid w:val="001222D0"/>
    <w:rsid w:val="0012289F"/>
    <w:rsid w:val="001232FC"/>
    <w:rsid w:val="00125624"/>
    <w:rsid w:val="0012595D"/>
    <w:rsid w:val="00126A68"/>
    <w:rsid w:val="001276AE"/>
    <w:rsid w:val="001311FD"/>
    <w:rsid w:val="001325AA"/>
    <w:rsid w:val="00133732"/>
    <w:rsid w:val="00134374"/>
    <w:rsid w:val="00134C83"/>
    <w:rsid w:val="00135915"/>
    <w:rsid w:val="001406C9"/>
    <w:rsid w:val="00140EDB"/>
    <w:rsid w:val="00143A47"/>
    <w:rsid w:val="0014460D"/>
    <w:rsid w:val="0014486A"/>
    <w:rsid w:val="001454C8"/>
    <w:rsid w:val="001470F2"/>
    <w:rsid w:val="0015049A"/>
    <w:rsid w:val="001510F9"/>
    <w:rsid w:val="00151BE9"/>
    <w:rsid w:val="0015324F"/>
    <w:rsid w:val="00153E45"/>
    <w:rsid w:val="00157E88"/>
    <w:rsid w:val="00160D7E"/>
    <w:rsid w:val="00162663"/>
    <w:rsid w:val="001644DD"/>
    <w:rsid w:val="00164734"/>
    <w:rsid w:val="00165914"/>
    <w:rsid w:val="00165F27"/>
    <w:rsid w:val="001676CE"/>
    <w:rsid w:val="001709D6"/>
    <w:rsid w:val="00173392"/>
    <w:rsid w:val="0017393D"/>
    <w:rsid w:val="001739D1"/>
    <w:rsid w:val="0017407E"/>
    <w:rsid w:val="0017671C"/>
    <w:rsid w:val="0017747C"/>
    <w:rsid w:val="00180A4B"/>
    <w:rsid w:val="00181318"/>
    <w:rsid w:val="00183A4A"/>
    <w:rsid w:val="00183AB5"/>
    <w:rsid w:val="00183ECB"/>
    <w:rsid w:val="00183FF1"/>
    <w:rsid w:val="00186257"/>
    <w:rsid w:val="00186626"/>
    <w:rsid w:val="0019174A"/>
    <w:rsid w:val="00191D80"/>
    <w:rsid w:val="00191F58"/>
    <w:rsid w:val="001922BC"/>
    <w:rsid w:val="001927A9"/>
    <w:rsid w:val="00193AC0"/>
    <w:rsid w:val="00194FFB"/>
    <w:rsid w:val="00195C08"/>
    <w:rsid w:val="00196155"/>
    <w:rsid w:val="001A0DD3"/>
    <w:rsid w:val="001A1535"/>
    <w:rsid w:val="001A2673"/>
    <w:rsid w:val="001A41A9"/>
    <w:rsid w:val="001A4DB7"/>
    <w:rsid w:val="001A69CD"/>
    <w:rsid w:val="001A7614"/>
    <w:rsid w:val="001B0A7A"/>
    <w:rsid w:val="001B0E74"/>
    <w:rsid w:val="001B0F26"/>
    <w:rsid w:val="001B2234"/>
    <w:rsid w:val="001B2AB9"/>
    <w:rsid w:val="001B2C72"/>
    <w:rsid w:val="001B31F1"/>
    <w:rsid w:val="001B44D8"/>
    <w:rsid w:val="001B4E85"/>
    <w:rsid w:val="001B57CC"/>
    <w:rsid w:val="001B7D28"/>
    <w:rsid w:val="001C029E"/>
    <w:rsid w:val="001C2946"/>
    <w:rsid w:val="001C2DC3"/>
    <w:rsid w:val="001C3E33"/>
    <w:rsid w:val="001C4997"/>
    <w:rsid w:val="001C4DA3"/>
    <w:rsid w:val="001C696E"/>
    <w:rsid w:val="001C7B2B"/>
    <w:rsid w:val="001D1231"/>
    <w:rsid w:val="001D1E8C"/>
    <w:rsid w:val="001D2828"/>
    <w:rsid w:val="001D3502"/>
    <w:rsid w:val="001D4002"/>
    <w:rsid w:val="001D6B02"/>
    <w:rsid w:val="001D6C5D"/>
    <w:rsid w:val="001D6F95"/>
    <w:rsid w:val="001E2C20"/>
    <w:rsid w:val="001E3609"/>
    <w:rsid w:val="001E4DFD"/>
    <w:rsid w:val="001E53EE"/>
    <w:rsid w:val="001E5872"/>
    <w:rsid w:val="001E6235"/>
    <w:rsid w:val="001E6657"/>
    <w:rsid w:val="001E73B1"/>
    <w:rsid w:val="001E758A"/>
    <w:rsid w:val="001F29CB"/>
    <w:rsid w:val="001F3B6B"/>
    <w:rsid w:val="001F5A29"/>
    <w:rsid w:val="002014EC"/>
    <w:rsid w:val="0020379F"/>
    <w:rsid w:val="00203BC1"/>
    <w:rsid w:val="002044A6"/>
    <w:rsid w:val="002045B3"/>
    <w:rsid w:val="00206078"/>
    <w:rsid w:val="00213A1A"/>
    <w:rsid w:val="00215BE2"/>
    <w:rsid w:val="002167EB"/>
    <w:rsid w:val="00217122"/>
    <w:rsid w:val="00223A4A"/>
    <w:rsid w:val="002252AB"/>
    <w:rsid w:val="00231604"/>
    <w:rsid w:val="002335AF"/>
    <w:rsid w:val="00234E7D"/>
    <w:rsid w:val="00234F23"/>
    <w:rsid w:val="0023620A"/>
    <w:rsid w:val="002363B8"/>
    <w:rsid w:val="00236F9A"/>
    <w:rsid w:val="00240BC5"/>
    <w:rsid w:val="00243F1B"/>
    <w:rsid w:val="00244EAC"/>
    <w:rsid w:val="0024544B"/>
    <w:rsid w:val="00245548"/>
    <w:rsid w:val="00245EA2"/>
    <w:rsid w:val="002460E3"/>
    <w:rsid w:val="00250646"/>
    <w:rsid w:val="0025090C"/>
    <w:rsid w:val="002516B5"/>
    <w:rsid w:val="002524DC"/>
    <w:rsid w:val="00252B66"/>
    <w:rsid w:val="002543DC"/>
    <w:rsid w:val="002547D6"/>
    <w:rsid w:val="00254FE6"/>
    <w:rsid w:val="00257FA3"/>
    <w:rsid w:val="00260440"/>
    <w:rsid w:val="002612F3"/>
    <w:rsid w:val="00261A37"/>
    <w:rsid w:val="002630B4"/>
    <w:rsid w:val="0026393E"/>
    <w:rsid w:val="002645B4"/>
    <w:rsid w:val="00267205"/>
    <w:rsid w:val="002676B5"/>
    <w:rsid w:val="00271834"/>
    <w:rsid w:val="00272376"/>
    <w:rsid w:val="00272520"/>
    <w:rsid w:val="00274973"/>
    <w:rsid w:val="00275020"/>
    <w:rsid w:val="002765DB"/>
    <w:rsid w:val="00276C70"/>
    <w:rsid w:val="0027762F"/>
    <w:rsid w:val="00281941"/>
    <w:rsid w:val="00282016"/>
    <w:rsid w:val="0028210C"/>
    <w:rsid w:val="00283363"/>
    <w:rsid w:val="00287231"/>
    <w:rsid w:val="00287F85"/>
    <w:rsid w:val="0029011A"/>
    <w:rsid w:val="00290AE6"/>
    <w:rsid w:val="00290D4D"/>
    <w:rsid w:val="002919B0"/>
    <w:rsid w:val="002935F5"/>
    <w:rsid w:val="00295772"/>
    <w:rsid w:val="002A0C0D"/>
    <w:rsid w:val="002A1838"/>
    <w:rsid w:val="002A18C4"/>
    <w:rsid w:val="002A2C91"/>
    <w:rsid w:val="002A4130"/>
    <w:rsid w:val="002A4832"/>
    <w:rsid w:val="002A4AC3"/>
    <w:rsid w:val="002A78C1"/>
    <w:rsid w:val="002A7A88"/>
    <w:rsid w:val="002A7A99"/>
    <w:rsid w:val="002A7DA7"/>
    <w:rsid w:val="002B06C5"/>
    <w:rsid w:val="002B1541"/>
    <w:rsid w:val="002B1E63"/>
    <w:rsid w:val="002B293E"/>
    <w:rsid w:val="002B2990"/>
    <w:rsid w:val="002B6F7D"/>
    <w:rsid w:val="002C0B9D"/>
    <w:rsid w:val="002C2A1F"/>
    <w:rsid w:val="002C2DD6"/>
    <w:rsid w:val="002C4CB6"/>
    <w:rsid w:val="002C50A9"/>
    <w:rsid w:val="002D04ED"/>
    <w:rsid w:val="002D19F6"/>
    <w:rsid w:val="002D2D9F"/>
    <w:rsid w:val="002D3462"/>
    <w:rsid w:val="002D5099"/>
    <w:rsid w:val="002D50CC"/>
    <w:rsid w:val="002D6978"/>
    <w:rsid w:val="002D6FDE"/>
    <w:rsid w:val="002D74E2"/>
    <w:rsid w:val="002D79AF"/>
    <w:rsid w:val="002E1376"/>
    <w:rsid w:val="002E3907"/>
    <w:rsid w:val="002E3A59"/>
    <w:rsid w:val="002E4894"/>
    <w:rsid w:val="002E4BF3"/>
    <w:rsid w:val="002E6937"/>
    <w:rsid w:val="002E7E0F"/>
    <w:rsid w:val="002F1923"/>
    <w:rsid w:val="002F35B4"/>
    <w:rsid w:val="002F3C6A"/>
    <w:rsid w:val="002F3D5A"/>
    <w:rsid w:val="002F4060"/>
    <w:rsid w:val="002F583C"/>
    <w:rsid w:val="002F73CB"/>
    <w:rsid w:val="002F78FF"/>
    <w:rsid w:val="002F7C2D"/>
    <w:rsid w:val="003005CD"/>
    <w:rsid w:val="00301911"/>
    <w:rsid w:val="00303846"/>
    <w:rsid w:val="00303D3F"/>
    <w:rsid w:val="00303D78"/>
    <w:rsid w:val="003045E9"/>
    <w:rsid w:val="00306FB5"/>
    <w:rsid w:val="00311051"/>
    <w:rsid w:val="00311FB4"/>
    <w:rsid w:val="00312024"/>
    <w:rsid w:val="003130AB"/>
    <w:rsid w:val="0031371C"/>
    <w:rsid w:val="00314A11"/>
    <w:rsid w:val="00317B96"/>
    <w:rsid w:val="00321272"/>
    <w:rsid w:val="0032135E"/>
    <w:rsid w:val="0032266F"/>
    <w:rsid w:val="00322E35"/>
    <w:rsid w:val="003244B4"/>
    <w:rsid w:val="00324D80"/>
    <w:rsid w:val="003266D0"/>
    <w:rsid w:val="003315AD"/>
    <w:rsid w:val="0033268B"/>
    <w:rsid w:val="00334646"/>
    <w:rsid w:val="0033479D"/>
    <w:rsid w:val="00337214"/>
    <w:rsid w:val="00340D7F"/>
    <w:rsid w:val="003432DB"/>
    <w:rsid w:val="00343DAB"/>
    <w:rsid w:val="00344310"/>
    <w:rsid w:val="00344A11"/>
    <w:rsid w:val="00346102"/>
    <w:rsid w:val="00346B31"/>
    <w:rsid w:val="00346B71"/>
    <w:rsid w:val="00346DA3"/>
    <w:rsid w:val="00352935"/>
    <w:rsid w:val="00356A73"/>
    <w:rsid w:val="00356F2F"/>
    <w:rsid w:val="00360762"/>
    <w:rsid w:val="00362BDB"/>
    <w:rsid w:val="0036318C"/>
    <w:rsid w:val="00364682"/>
    <w:rsid w:val="00365BDB"/>
    <w:rsid w:val="00365D92"/>
    <w:rsid w:val="00365DA3"/>
    <w:rsid w:val="00366666"/>
    <w:rsid w:val="00367771"/>
    <w:rsid w:val="003739B4"/>
    <w:rsid w:val="00373BC7"/>
    <w:rsid w:val="003750D5"/>
    <w:rsid w:val="00377590"/>
    <w:rsid w:val="0037759F"/>
    <w:rsid w:val="00380A33"/>
    <w:rsid w:val="00382D25"/>
    <w:rsid w:val="00384646"/>
    <w:rsid w:val="00384C1B"/>
    <w:rsid w:val="00385044"/>
    <w:rsid w:val="00385C2A"/>
    <w:rsid w:val="00386DF3"/>
    <w:rsid w:val="00387650"/>
    <w:rsid w:val="0039025A"/>
    <w:rsid w:val="003908C3"/>
    <w:rsid w:val="00390942"/>
    <w:rsid w:val="00391576"/>
    <w:rsid w:val="00392036"/>
    <w:rsid w:val="003929C7"/>
    <w:rsid w:val="003A032A"/>
    <w:rsid w:val="003A2E0A"/>
    <w:rsid w:val="003A31DA"/>
    <w:rsid w:val="003A4A35"/>
    <w:rsid w:val="003A6DA2"/>
    <w:rsid w:val="003A706E"/>
    <w:rsid w:val="003A76D1"/>
    <w:rsid w:val="003B0465"/>
    <w:rsid w:val="003B0D49"/>
    <w:rsid w:val="003B12FD"/>
    <w:rsid w:val="003B3451"/>
    <w:rsid w:val="003B6AC4"/>
    <w:rsid w:val="003C02AB"/>
    <w:rsid w:val="003C084E"/>
    <w:rsid w:val="003C09AE"/>
    <w:rsid w:val="003C2BD5"/>
    <w:rsid w:val="003C2F7F"/>
    <w:rsid w:val="003C310B"/>
    <w:rsid w:val="003C3CCD"/>
    <w:rsid w:val="003C49C0"/>
    <w:rsid w:val="003C76DA"/>
    <w:rsid w:val="003C7718"/>
    <w:rsid w:val="003D120F"/>
    <w:rsid w:val="003D14CF"/>
    <w:rsid w:val="003D213F"/>
    <w:rsid w:val="003D2377"/>
    <w:rsid w:val="003D30DC"/>
    <w:rsid w:val="003D5336"/>
    <w:rsid w:val="003D575F"/>
    <w:rsid w:val="003D5E10"/>
    <w:rsid w:val="003D7195"/>
    <w:rsid w:val="003D7544"/>
    <w:rsid w:val="003D7D3B"/>
    <w:rsid w:val="003E09AC"/>
    <w:rsid w:val="003E0C55"/>
    <w:rsid w:val="003E4F52"/>
    <w:rsid w:val="003E7B04"/>
    <w:rsid w:val="003F01BF"/>
    <w:rsid w:val="003F0498"/>
    <w:rsid w:val="003F0D16"/>
    <w:rsid w:val="003F3867"/>
    <w:rsid w:val="003F3A19"/>
    <w:rsid w:val="003F4E8B"/>
    <w:rsid w:val="003F73F8"/>
    <w:rsid w:val="003F7882"/>
    <w:rsid w:val="00400AB0"/>
    <w:rsid w:val="00402369"/>
    <w:rsid w:val="00404D55"/>
    <w:rsid w:val="00406F22"/>
    <w:rsid w:val="00407379"/>
    <w:rsid w:val="00407A74"/>
    <w:rsid w:val="00410E49"/>
    <w:rsid w:val="00411A7F"/>
    <w:rsid w:val="00413CAA"/>
    <w:rsid w:val="004172A5"/>
    <w:rsid w:val="0041796F"/>
    <w:rsid w:val="00420B20"/>
    <w:rsid w:val="00420DD8"/>
    <w:rsid w:val="00421790"/>
    <w:rsid w:val="00421F1C"/>
    <w:rsid w:val="00422EB1"/>
    <w:rsid w:val="0042331A"/>
    <w:rsid w:val="00424582"/>
    <w:rsid w:val="004251C6"/>
    <w:rsid w:val="00427020"/>
    <w:rsid w:val="004301EE"/>
    <w:rsid w:val="00431629"/>
    <w:rsid w:val="00431F6C"/>
    <w:rsid w:val="0043209A"/>
    <w:rsid w:val="0043699C"/>
    <w:rsid w:val="00436C8E"/>
    <w:rsid w:val="004376C3"/>
    <w:rsid w:val="00440A86"/>
    <w:rsid w:val="004410DB"/>
    <w:rsid w:val="00443358"/>
    <w:rsid w:val="00443A90"/>
    <w:rsid w:val="00450CD5"/>
    <w:rsid w:val="00451240"/>
    <w:rsid w:val="0045713D"/>
    <w:rsid w:val="00460AC8"/>
    <w:rsid w:val="00460AED"/>
    <w:rsid w:val="00461FD4"/>
    <w:rsid w:val="00462C0E"/>
    <w:rsid w:val="00462C21"/>
    <w:rsid w:val="00463729"/>
    <w:rsid w:val="004646FA"/>
    <w:rsid w:val="00464B76"/>
    <w:rsid w:val="00466081"/>
    <w:rsid w:val="00466853"/>
    <w:rsid w:val="00466E8D"/>
    <w:rsid w:val="00467BC4"/>
    <w:rsid w:val="004704AA"/>
    <w:rsid w:val="0047116E"/>
    <w:rsid w:val="004715BC"/>
    <w:rsid w:val="004724DE"/>
    <w:rsid w:val="00472D18"/>
    <w:rsid w:val="0047444D"/>
    <w:rsid w:val="004745DD"/>
    <w:rsid w:val="00477B4E"/>
    <w:rsid w:val="004804F2"/>
    <w:rsid w:val="00480DCD"/>
    <w:rsid w:val="00482B3A"/>
    <w:rsid w:val="004838FD"/>
    <w:rsid w:val="0048480F"/>
    <w:rsid w:val="004849E1"/>
    <w:rsid w:val="00486513"/>
    <w:rsid w:val="00487A6C"/>
    <w:rsid w:val="00490113"/>
    <w:rsid w:val="00491C81"/>
    <w:rsid w:val="004927B9"/>
    <w:rsid w:val="004927C5"/>
    <w:rsid w:val="00492E7D"/>
    <w:rsid w:val="004947E9"/>
    <w:rsid w:val="0049594A"/>
    <w:rsid w:val="00497587"/>
    <w:rsid w:val="004A0613"/>
    <w:rsid w:val="004A0C74"/>
    <w:rsid w:val="004A303B"/>
    <w:rsid w:val="004A3869"/>
    <w:rsid w:val="004A3938"/>
    <w:rsid w:val="004A409D"/>
    <w:rsid w:val="004A5E4D"/>
    <w:rsid w:val="004A5EA9"/>
    <w:rsid w:val="004A7CDB"/>
    <w:rsid w:val="004B0D8F"/>
    <w:rsid w:val="004B1AB4"/>
    <w:rsid w:val="004B2707"/>
    <w:rsid w:val="004B41AF"/>
    <w:rsid w:val="004B4A14"/>
    <w:rsid w:val="004B4B9E"/>
    <w:rsid w:val="004B6A1A"/>
    <w:rsid w:val="004B73CA"/>
    <w:rsid w:val="004B766D"/>
    <w:rsid w:val="004B7C56"/>
    <w:rsid w:val="004C03B9"/>
    <w:rsid w:val="004C0D6A"/>
    <w:rsid w:val="004C1FC0"/>
    <w:rsid w:val="004C29D1"/>
    <w:rsid w:val="004C3025"/>
    <w:rsid w:val="004C3545"/>
    <w:rsid w:val="004C3C08"/>
    <w:rsid w:val="004C5BD0"/>
    <w:rsid w:val="004D1414"/>
    <w:rsid w:val="004D2012"/>
    <w:rsid w:val="004D339A"/>
    <w:rsid w:val="004D4207"/>
    <w:rsid w:val="004D444F"/>
    <w:rsid w:val="004D4AEF"/>
    <w:rsid w:val="004D51BF"/>
    <w:rsid w:val="004D53DE"/>
    <w:rsid w:val="004D775D"/>
    <w:rsid w:val="004E03DA"/>
    <w:rsid w:val="004E1009"/>
    <w:rsid w:val="004E2C0E"/>
    <w:rsid w:val="004E409E"/>
    <w:rsid w:val="004E49C0"/>
    <w:rsid w:val="004E4C18"/>
    <w:rsid w:val="004E57D7"/>
    <w:rsid w:val="004E71D6"/>
    <w:rsid w:val="004E7B56"/>
    <w:rsid w:val="004F0D0E"/>
    <w:rsid w:val="004F32CC"/>
    <w:rsid w:val="004F4001"/>
    <w:rsid w:val="004F5544"/>
    <w:rsid w:val="004F6B6C"/>
    <w:rsid w:val="004F72C3"/>
    <w:rsid w:val="004F73D4"/>
    <w:rsid w:val="00500252"/>
    <w:rsid w:val="00501BD6"/>
    <w:rsid w:val="00503F76"/>
    <w:rsid w:val="00504595"/>
    <w:rsid w:val="0050474C"/>
    <w:rsid w:val="005068D6"/>
    <w:rsid w:val="00511550"/>
    <w:rsid w:val="00511B71"/>
    <w:rsid w:val="005120FE"/>
    <w:rsid w:val="00512EB4"/>
    <w:rsid w:val="00513D27"/>
    <w:rsid w:val="00514DCB"/>
    <w:rsid w:val="00515327"/>
    <w:rsid w:val="00515E59"/>
    <w:rsid w:val="00522303"/>
    <w:rsid w:val="00522E91"/>
    <w:rsid w:val="0052657C"/>
    <w:rsid w:val="00526DA5"/>
    <w:rsid w:val="00527035"/>
    <w:rsid w:val="005276D1"/>
    <w:rsid w:val="00527722"/>
    <w:rsid w:val="00531AAA"/>
    <w:rsid w:val="00531EDE"/>
    <w:rsid w:val="00533B45"/>
    <w:rsid w:val="00534AFE"/>
    <w:rsid w:val="00536463"/>
    <w:rsid w:val="00537987"/>
    <w:rsid w:val="00540A76"/>
    <w:rsid w:val="00540E1C"/>
    <w:rsid w:val="00541045"/>
    <w:rsid w:val="005416B4"/>
    <w:rsid w:val="00541999"/>
    <w:rsid w:val="005443AC"/>
    <w:rsid w:val="005474B7"/>
    <w:rsid w:val="00551968"/>
    <w:rsid w:val="00552093"/>
    <w:rsid w:val="00553B9C"/>
    <w:rsid w:val="0055441C"/>
    <w:rsid w:val="0055488A"/>
    <w:rsid w:val="00555C9C"/>
    <w:rsid w:val="00555CE1"/>
    <w:rsid w:val="005575F5"/>
    <w:rsid w:val="005605CE"/>
    <w:rsid w:val="005606B9"/>
    <w:rsid w:val="005606DE"/>
    <w:rsid w:val="00560EF3"/>
    <w:rsid w:val="0056321C"/>
    <w:rsid w:val="0056357F"/>
    <w:rsid w:val="00566301"/>
    <w:rsid w:val="00570D21"/>
    <w:rsid w:val="00571286"/>
    <w:rsid w:val="005712FB"/>
    <w:rsid w:val="00571912"/>
    <w:rsid w:val="00572148"/>
    <w:rsid w:val="005726E8"/>
    <w:rsid w:val="005745ED"/>
    <w:rsid w:val="00576B69"/>
    <w:rsid w:val="00576E22"/>
    <w:rsid w:val="0057717F"/>
    <w:rsid w:val="00577D56"/>
    <w:rsid w:val="005824A6"/>
    <w:rsid w:val="00582F20"/>
    <w:rsid w:val="00583B05"/>
    <w:rsid w:val="005846E0"/>
    <w:rsid w:val="00584CE9"/>
    <w:rsid w:val="00584EAA"/>
    <w:rsid w:val="00585152"/>
    <w:rsid w:val="00585306"/>
    <w:rsid w:val="00586A6C"/>
    <w:rsid w:val="00590CFF"/>
    <w:rsid w:val="00590EF2"/>
    <w:rsid w:val="00592374"/>
    <w:rsid w:val="00594D07"/>
    <w:rsid w:val="00595666"/>
    <w:rsid w:val="005965B8"/>
    <w:rsid w:val="005A0CB5"/>
    <w:rsid w:val="005A1BD6"/>
    <w:rsid w:val="005A5E48"/>
    <w:rsid w:val="005A72C1"/>
    <w:rsid w:val="005A7876"/>
    <w:rsid w:val="005B1010"/>
    <w:rsid w:val="005B22DB"/>
    <w:rsid w:val="005B2619"/>
    <w:rsid w:val="005B5514"/>
    <w:rsid w:val="005C1960"/>
    <w:rsid w:val="005C1A1C"/>
    <w:rsid w:val="005C281B"/>
    <w:rsid w:val="005C3E3F"/>
    <w:rsid w:val="005C4D4E"/>
    <w:rsid w:val="005C525F"/>
    <w:rsid w:val="005C6A81"/>
    <w:rsid w:val="005D15E1"/>
    <w:rsid w:val="005D36C8"/>
    <w:rsid w:val="005D4BA8"/>
    <w:rsid w:val="005D6549"/>
    <w:rsid w:val="005E0D2F"/>
    <w:rsid w:val="005E25F4"/>
    <w:rsid w:val="005E37EE"/>
    <w:rsid w:val="005E3FED"/>
    <w:rsid w:val="005E5A9D"/>
    <w:rsid w:val="005E6021"/>
    <w:rsid w:val="005F08D1"/>
    <w:rsid w:val="005F0C7F"/>
    <w:rsid w:val="005F2391"/>
    <w:rsid w:val="005F384B"/>
    <w:rsid w:val="005F3A14"/>
    <w:rsid w:val="005F4DE7"/>
    <w:rsid w:val="005F620A"/>
    <w:rsid w:val="005F6D5A"/>
    <w:rsid w:val="005F7648"/>
    <w:rsid w:val="00601E37"/>
    <w:rsid w:val="0060291B"/>
    <w:rsid w:val="006043DA"/>
    <w:rsid w:val="0060581D"/>
    <w:rsid w:val="00606368"/>
    <w:rsid w:val="0060683A"/>
    <w:rsid w:val="0061189E"/>
    <w:rsid w:val="006121DF"/>
    <w:rsid w:val="00614B7C"/>
    <w:rsid w:val="006177C1"/>
    <w:rsid w:val="00620E95"/>
    <w:rsid w:val="00622973"/>
    <w:rsid w:val="00624BC5"/>
    <w:rsid w:val="00626AC2"/>
    <w:rsid w:val="00627DB9"/>
    <w:rsid w:val="00633D63"/>
    <w:rsid w:val="006345FD"/>
    <w:rsid w:val="00635CC2"/>
    <w:rsid w:val="00635E36"/>
    <w:rsid w:val="006373D4"/>
    <w:rsid w:val="00642424"/>
    <w:rsid w:val="00643ACF"/>
    <w:rsid w:val="0064411D"/>
    <w:rsid w:val="0064469C"/>
    <w:rsid w:val="006500C9"/>
    <w:rsid w:val="006502E6"/>
    <w:rsid w:val="00657BF9"/>
    <w:rsid w:val="00660285"/>
    <w:rsid w:val="00661E00"/>
    <w:rsid w:val="006630FC"/>
    <w:rsid w:val="00665AF4"/>
    <w:rsid w:val="0067026E"/>
    <w:rsid w:val="00674FF2"/>
    <w:rsid w:val="00675ADA"/>
    <w:rsid w:val="00675E09"/>
    <w:rsid w:val="00676CBC"/>
    <w:rsid w:val="00676CBD"/>
    <w:rsid w:val="0068000C"/>
    <w:rsid w:val="00680684"/>
    <w:rsid w:val="0068171C"/>
    <w:rsid w:val="006831FA"/>
    <w:rsid w:val="0068332B"/>
    <w:rsid w:val="00683640"/>
    <w:rsid w:val="0068459F"/>
    <w:rsid w:val="00684AD6"/>
    <w:rsid w:val="0068500A"/>
    <w:rsid w:val="00685429"/>
    <w:rsid w:val="00685E29"/>
    <w:rsid w:val="00686F1C"/>
    <w:rsid w:val="00690632"/>
    <w:rsid w:val="00691DAD"/>
    <w:rsid w:val="0069266A"/>
    <w:rsid w:val="00694769"/>
    <w:rsid w:val="00696331"/>
    <w:rsid w:val="006A4A2D"/>
    <w:rsid w:val="006A61C3"/>
    <w:rsid w:val="006A63DD"/>
    <w:rsid w:val="006A6590"/>
    <w:rsid w:val="006B1072"/>
    <w:rsid w:val="006B17BB"/>
    <w:rsid w:val="006B1B23"/>
    <w:rsid w:val="006B21D1"/>
    <w:rsid w:val="006B2736"/>
    <w:rsid w:val="006B2994"/>
    <w:rsid w:val="006B29A1"/>
    <w:rsid w:val="006B3F99"/>
    <w:rsid w:val="006B47B7"/>
    <w:rsid w:val="006B5676"/>
    <w:rsid w:val="006B6EF1"/>
    <w:rsid w:val="006C2AB1"/>
    <w:rsid w:val="006C2AEE"/>
    <w:rsid w:val="006C5CE4"/>
    <w:rsid w:val="006D2EA1"/>
    <w:rsid w:val="006D3DBB"/>
    <w:rsid w:val="006D5887"/>
    <w:rsid w:val="006D71B1"/>
    <w:rsid w:val="006D741B"/>
    <w:rsid w:val="006E016F"/>
    <w:rsid w:val="006E0D97"/>
    <w:rsid w:val="006E18EB"/>
    <w:rsid w:val="006E3A76"/>
    <w:rsid w:val="006E55D6"/>
    <w:rsid w:val="006E635F"/>
    <w:rsid w:val="006E6F22"/>
    <w:rsid w:val="006E72F0"/>
    <w:rsid w:val="006E7769"/>
    <w:rsid w:val="006E7A83"/>
    <w:rsid w:val="006F116C"/>
    <w:rsid w:val="006F25F6"/>
    <w:rsid w:val="006F66EF"/>
    <w:rsid w:val="00701377"/>
    <w:rsid w:val="00703568"/>
    <w:rsid w:val="00705A59"/>
    <w:rsid w:val="00705C86"/>
    <w:rsid w:val="007070AF"/>
    <w:rsid w:val="0071122E"/>
    <w:rsid w:val="00712048"/>
    <w:rsid w:val="0071249E"/>
    <w:rsid w:val="00713BB9"/>
    <w:rsid w:val="00714893"/>
    <w:rsid w:val="00714DAF"/>
    <w:rsid w:val="007166F9"/>
    <w:rsid w:val="00717C81"/>
    <w:rsid w:val="00720FDF"/>
    <w:rsid w:val="00721E5F"/>
    <w:rsid w:val="007220E8"/>
    <w:rsid w:val="00723DED"/>
    <w:rsid w:val="0072471B"/>
    <w:rsid w:val="00724FB5"/>
    <w:rsid w:val="00725673"/>
    <w:rsid w:val="00725935"/>
    <w:rsid w:val="0072739A"/>
    <w:rsid w:val="0072797F"/>
    <w:rsid w:val="00730A70"/>
    <w:rsid w:val="00730EE8"/>
    <w:rsid w:val="00731B65"/>
    <w:rsid w:val="00731CC6"/>
    <w:rsid w:val="00732643"/>
    <w:rsid w:val="007335B9"/>
    <w:rsid w:val="00733BF2"/>
    <w:rsid w:val="0073432E"/>
    <w:rsid w:val="007346A8"/>
    <w:rsid w:val="00734EC7"/>
    <w:rsid w:val="00736A13"/>
    <w:rsid w:val="007375D8"/>
    <w:rsid w:val="00737F6A"/>
    <w:rsid w:val="00740C3C"/>
    <w:rsid w:val="00740E0D"/>
    <w:rsid w:val="00742051"/>
    <w:rsid w:val="0074254C"/>
    <w:rsid w:val="00750F53"/>
    <w:rsid w:val="00751692"/>
    <w:rsid w:val="00753866"/>
    <w:rsid w:val="00754337"/>
    <w:rsid w:val="00756467"/>
    <w:rsid w:val="007604A5"/>
    <w:rsid w:val="007613B5"/>
    <w:rsid w:val="00761FDF"/>
    <w:rsid w:val="00763EF9"/>
    <w:rsid w:val="007656F9"/>
    <w:rsid w:val="007658AE"/>
    <w:rsid w:val="00765DF2"/>
    <w:rsid w:val="0076681F"/>
    <w:rsid w:val="00767E99"/>
    <w:rsid w:val="00770359"/>
    <w:rsid w:val="00771106"/>
    <w:rsid w:val="007716E4"/>
    <w:rsid w:val="00771F7A"/>
    <w:rsid w:val="007730B0"/>
    <w:rsid w:val="00774A69"/>
    <w:rsid w:val="00776760"/>
    <w:rsid w:val="00776875"/>
    <w:rsid w:val="007768B1"/>
    <w:rsid w:val="00776CA3"/>
    <w:rsid w:val="00776E38"/>
    <w:rsid w:val="0078055A"/>
    <w:rsid w:val="00780E8F"/>
    <w:rsid w:val="007821BF"/>
    <w:rsid w:val="00782522"/>
    <w:rsid w:val="007825CC"/>
    <w:rsid w:val="00782FFA"/>
    <w:rsid w:val="007834C6"/>
    <w:rsid w:val="0078388E"/>
    <w:rsid w:val="0078565D"/>
    <w:rsid w:val="007860A6"/>
    <w:rsid w:val="0078610C"/>
    <w:rsid w:val="007863F1"/>
    <w:rsid w:val="00793BDD"/>
    <w:rsid w:val="00793F6E"/>
    <w:rsid w:val="00794B59"/>
    <w:rsid w:val="0079534E"/>
    <w:rsid w:val="007961D3"/>
    <w:rsid w:val="007961E5"/>
    <w:rsid w:val="00796EE9"/>
    <w:rsid w:val="007A0ACF"/>
    <w:rsid w:val="007A21FD"/>
    <w:rsid w:val="007A4168"/>
    <w:rsid w:val="007A482F"/>
    <w:rsid w:val="007A5843"/>
    <w:rsid w:val="007A6E08"/>
    <w:rsid w:val="007A6F7B"/>
    <w:rsid w:val="007A71C5"/>
    <w:rsid w:val="007A733A"/>
    <w:rsid w:val="007A79DB"/>
    <w:rsid w:val="007B0196"/>
    <w:rsid w:val="007B0E81"/>
    <w:rsid w:val="007B130C"/>
    <w:rsid w:val="007B196F"/>
    <w:rsid w:val="007B3DF7"/>
    <w:rsid w:val="007B5859"/>
    <w:rsid w:val="007B771A"/>
    <w:rsid w:val="007B7873"/>
    <w:rsid w:val="007B79B2"/>
    <w:rsid w:val="007C0037"/>
    <w:rsid w:val="007C2463"/>
    <w:rsid w:val="007C53E6"/>
    <w:rsid w:val="007C6B6B"/>
    <w:rsid w:val="007D3830"/>
    <w:rsid w:val="007D5AFD"/>
    <w:rsid w:val="007D5C16"/>
    <w:rsid w:val="007D6520"/>
    <w:rsid w:val="007D6536"/>
    <w:rsid w:val="007D7F55"/>
    <w:rsid w:val="007E0525"/>
    <w:rsid w:val="007E0F0B"/>
    <w:rsid w:val="007E127F"/>
    <w:rsid w:val="007E3C20"/>
    <w:rsid w:val="007E6B66"/>
    <w:rsid w:val="007F062E"/>
    <w:rsid w:val="007F0CBF"/>
    <w:rsid w:val="007F1C7B"/>
    <w:rsid w:val="007F1EE2"/>
    <w:rsid w:val="007F22B4"/>
    <w:rsid w:val="007F24CF"/>
    <w:rsid w:val="007F7115"/>
    <w:rsid w:val="007F7122"/>
    <w:rsid w:val="007F73D1"/>
    <w:rsid w:val="007F7FF3"/>
    <w:rsid w:val="00800386"/>
    <w:rsid w:val="00800A82"/>
    <w:rsid w:val="00800D6B"/>
    <w:rsid w:val="00801C8A"/>
    <w:rsid w:val="0080221C"/>
    <w:rsid w:val="00803ED9"/>
    <w:rsid w:val="00805791"/>
    <w:rsid w:val="008058C6"/>
    <w:rsid w:val="00806F23"/>
    <w:rsid w:val="008077D5"/>
    <w:rsid w:val="00807B52"/>
    <w:rsid w:val="008103F2"/>
    <w:rsid w:val="00810489"/>
    <w:rsid w:val="00810511"/>
    <w:rsid w:val="00810D47"/>
    <w:rsid w:val="00812BBF"/>
    <w:rsid w:val="00815D12"/>
    <w:rsid w:val="008162E1"/>
    <w:rsid w:val="008177A2"/>
    <w:rsid w:val="0082053D"/>
    <w:rsid w:val="00820EC8"/>
    <w:rsid w:val="00821669"/>
    <w:rsid w:val="008245C0"/>
    <w:rsid w:val="00824692"/>
    <w:rsid w:val="00824B07"/>
    <w:rsid w:val="00825893"/>
    <w:rsid w:val="00826591"/>
    <w:rsid w:val="00827831"/>
    <w:rsid w:val="008278BD"/>
    <w:rsid w:val="0083046E"/>
    <w:rsid w:val="008308E1"/>
    <w:rsid w:val="0083133C"/>
    <w:rsid w:val="00831F70"/>
    <w:rsid w:val="008320B7"/>
    <w:rsid w:val="008337A8"/>
    <w:rsid w:val="008339CB"/>
    <w:rsid w:val="00833BEC"/>
    <w:rsid w:val="008340D3"/>
    <w:rsid w:val="00834B30"/>
    <w:rsid w:val="00836D36"/>
    <w:rsid w:val="00837810"/>
    <w:rsid w:val="00837F3F"/>
    <w:rsid w:val="008404FC"/>
    <w:rsid w:val="00841A2C"/>
    <w:rsid w:val="00841A60"/>
    <w:rsid w:val="00843D25"/>
    <w:rsid w:val="00844759"/>
    <w:rsid w:val="00844B17"/>
    <w:rsid w:val="008461B5"/>
    <w:rsid w:val="00847760"/>
    <w:rsid w:val="00850127"/>
    <w:rsid w:val="008512DD"/>
    <w:rsid w:val="008523B7"/>
    <w:rsid w:val="00853091"/>
    <w:rsid w:val="0085319F"/>
    <w:rsid w:val="008541B7"/>
    <w:rsid w:val="008542AD"/>
    <w:rsid w:val="008603E6"/>
    <w:rsid w:val="008608F8"/>
    <w:rsid w:val="00860AE6"/>
    <w:rsid w:val="00860E2E"/>
    <w:rsid w:val="0086154C"/>
    <w:rsid w:val="00863373"/>
    <w:rsid w:val="00863B02"/>
    <w:rsid w:val="00863E49"/>
    <w:rsid w:val="008645D3"/>
    <w:rsid w:val="00864BEB"/>
    <w:rsid w:val="008677BB"/>
    <w:rsid w:val="00870E4F"/>
    <w:rsid w:val="00870E5E"/>
    <w:rsid w:val="00870E6F"/>
    <w:rsid w:val="00872BEB"/>
    <w:rsid w:val="0087328C"/>
    <w:rsid w:val="008759F7"/>
    <w:rsid w:val="00876165"/>
    <w:rsid w:val="008770B9"/>
    <w:rsid w:val="00880927"/>
    <w:rsid w:val="00880C61"/>
    <w:rsid w:val="00881FCC"/>
    <w:rsid w:val="0088416A"/>
    <w:rsid w:val="008852F6"/>
    <w:rsid w:val="00887302"/>
    <w:rsid w:val="00887AD4"/>
    <w:rsid w:val="00887B72"/>
    <w:rsid w:val="0089277B"/>
    <w:rsid w:val="008934F6"/>
    <w:rsid w:val="00893E37"/>
    <w:rsid w:val="00894F2E"/>
    <w:rsid w:val="00895670"/>
    <w:rsid w:val="00896252"/>
    <w:rsid w:val="0089710C"/>
    <w:rsid w:val="008A06C8"/>
    <w:rsid w:val="008A1D9D"/>
    <w:rsid w:val="008A385D"/>
    <w:rsid w:val="008A3ED9"/>
    <w:rsid w:val="008A49D2"/>
    <w:rsid w:val="008A4B83"/>
    <w:rsid w:val="008A5EBB"/>
    <w:rsid w:val="008A5F1D"/>
    <w:rsid w:val="008A6344"/>
    <w:rsid w:val="008A64FD"/>
    <w:rsid w:val="008A6C29"/>
    <w:rsid w:val="008A6DEC"/>
    <w:rsid w:val="008B1653"/>
    <w:rsid w:val="008B3D2C"/>
    <w:rsid w:val="008B3E52"/>
    <w:rsid w:val="008B427E"/>
    <w:rsid w:val="008B4953"/>
    <w:rsid w:val="008B5A38"/>
    <w:rsid w:val="008B75E1"/>
    <w:rsid w:val="008C0F9B"/>
    <w:rsid w:val="008C138B"/>
    <w:rsid w:val="008C2F49"/>
    <w:rsid w:val="008C3A98"/>
    <w:rsid w:val="008C3BFC"/>
    <w:rsid w:val="008C4F91"/>
    <w:rsid w:val="008C6431"/>
    <w:rsid w:val="008C6B32"/>
    <w:rsid w:val="008C798D"/>
    <w:rsid w:val="008D04A6"/>
    <w:rsid w:val="008D05AA"/>
    <w:rsid w:val="008D085F"/>
    <w:rsid w:val="008D1038"/>
    <w:rsid w:val="008D2C63"/>
    <w:rsid w:val="008D3046"/>
    <w:rsid w:val="008D3FC5"/>
    <w:rsid w:val="008D4BB4"/>
    <w:rsid w:val="008D6748"/>
    <w:rsid w:val="008D6BD7"/>
    <w:rsid w:val="008D710E"/>
    <w:rsid w:val="008E0189"/>
    <w:rsid w:val="008E01C0"/>
    <w:rsid w:val="008E5BA7"/>
    <w:rsid w:val="008E7A19"/>
    <w:rsid w:val="008F0258"/>
    <w:rsid w:val="008F0DD1"/>
    <w:rsid w:val="008F2B97"/>
    <w:rsid w:val="008F2F11"/>
    <w:rsid w:val="008F5C98"/>
    <w:rsid w:val="008F5C9E"/>
    <w:rsid w:val="008F6FDA"/>
    <w:rsid w:val="008F718A"/>
    <w:rsid w:val="009006A4"/>
    <w:rsid w:val="00902C89"/>
    <w:rsid w:val="00903634"/>
    <w:rsid w:val="0090425A"/>
    <w:rsid w:val="00904D3A"/>
    <w:rsid w:val="00906E0B"/>
    <w:rsid w:val="00907D26"/>
    <w:rsid w:val="00910017"/>
    <w:rsid w:val="0091107E"/>
    <w:rsid w:val="0091143D"/>
    <w:rsid w:val="00911930"/>
    <w:rsid w:val="00914354"/>
    <w:rsid w:val="009151EE"/>
    <w:rsid w:val="00915E17"/>
    <w:rsid w:val="00915FE9"/>
    <w:rsid w:val="00916E4E"/>
    <w:rsid w:val="009172B8"/>
    <w:rsid w:val="00917798"/>
    <w:rsid w:val="009202F8"/>
    <w:rsid w:val="00921122"/>
    <w:rsid w:val="00924AC6"/>
    <w:rsid w:val="0092727F"/>
    <w:rsid w:val="00927CE0"/>
    <w:rsid w:val="00930669"/>
    <w:rsid w:val="00931BAE"/>
    <w:rsid w:val="00933EEB"/>
    <w:rsid w:val="00935C5B"/>
    <w:rsid w:val="009363CB"/>
    <w:rsid w:val="0093658D"/>
    <w:rsid w:val="0093706F"/>
    <w:rsid w:val="00937B3A"/>
    <w:rsid w:val="00937E08"/>
    <w:rsid w:val="00940737"/>
    <w:rsid w:val="00941769"/>
    <w:rsid w:val="009432D6"/>
    <w:rsid w:val="009437C7"/>
    <w:rsid w:val="009477D7"/>
    <w:rsid w:val="00947B4C"/>
    <w:rsid w:val="00950357"/>
    <w:rsid w:val="00950C39"/>
    <w:rsid w:val="0095149B"/>
    <w:rsid w:val="00951830"/>
    <w:rsid w:val="0095302C"/>
    <w:rsid w:val="009543B2"/>
    <w:rsid w:val="00963DD7"/>
    <w:rsid w:val="00963E45"/>
    <w:rsid w:val="0096425F"/>
    <w:rsid w:val="0096529B"/>
    <w:rsid w:val="009654AF"/>
    <w:rsid w:val="0096565C"/>
    <w:rsid w:val="00965A95"/>
    <w:rsid w:val="00967A8C"/>
    <w:rsid w:val="00967BA3"/>
    <w:rsid w:val="00967E33"/>
    <w:rsid w:val="00970445"/>
    <w:rsid w:val="00971CD4"/>
    <w:rsid w:val="00972246"/>
    <w:rsid w:val="00974FDB"/>
    <w:rsid w:val="00975359"/>
    <w:rsid w:val="00976332"/>
    <w:rsid w:val="009765EE"/>
    <w:rsid w:val="00976B4F"/>
    <w:rsid w:val="00977249"/>
    <w:rsid w:val="00977384"/>
    <w:rsid w:val="009803D9"/>
    <w:rsid w:val="00982344"/>
    <w:rsid w:val="009823CD"/>
    <w:rsid w:val="0098256E"/>
    <w:rsid w:val="009826D5"/>
    <w:rsid w:val="00982BA9"/>
    <w:rsid w:val="00983D61"/>
    <w:rsid w:val="00983EA2"/>
    <w:rsid w:val="00983FA4"/>
    <w:rsid w:val="009841DB"/>
    <w:rsid w:val="00984616"/>
    <w:rsid w:val="0098557D"/>
    <w:rsid w:val="009900C6"/>
    <w:rsid w:val="00992729"/>
    <w:rsid w:val="00992741"/>
    <w:rsid w:val="00992DB7"/>
    <w:rsid w:val="009A07F6"/>
    <w:rsid w:val="009A34F2"/>
    <w:rsid w:val="009A6C0A"/>
    <w:rsid w:val="009A763C"/>
    <w:rsid w:val="009A76DC"/>
    <w:rsid w:val="009B3898"/>
    <w:rsid w:val="009B57F4"/>
    <w:rsid w:val="009B5B3D"/>
    <w:rsid w:val="009B6E51"/>
    <w:rsid w:val="009B79A7"/>
    <w:rsid w:val="009B79B7"/>
    <w:rsid w:val="009C00E2"/>
    <w:rsid w:val="009C2ABD"/>
    <w:rsid w:val="009C4242"/>
    <w:rsid w:val="009C4DD7"/>
    <w:rsid w:val="009C4E94"/>
    <w:rsid w:val="009C5F29"/>
    <w:rsid w:val="009C740D"/>
    <w:rsid w:val="009D0106"/>
    <w:rsid w:val="009D09BE"/>
    <w:rsid w:val="009D2D39"/>
    <w:rsid w:val="009D3397"/>
    <w:rsid w:val="009D3CB1"/>
    <w:rsid w:val="009D3FBB"/>
    <w:rsid w:val="009D44F5"/>
    <w:rsid w:val="009D4906"/>
    <w:rsid w:val="009D5F83"/>
    <w:rsid w:val="009D6DCB"/>
    <w:rsid w:val="009D7584"/>
    <w:rsid w:val="009D7BDB"/>
    <w:rsid w:val="009D7EB2"/>
    <w:rsid w:val="009E1520"/>
    <w:rsid w:val="009E1D42"/>
    <w:rsid w:val="009E2096"/>
    <w:rsid w:val="009E230B"/>
    <w:rsid w:val="009E4432"/>
    <w:rsid w:val="009E5FB5"/>
    <w:rsid w:val="009E637F"/>
    <w:rsid w:val="009E670B"/>
    <w:rsid w:val="009F2A00"/>
    <w:rsid w:val="009F49EA"/>
    <w:rsid w:val="00A02033"/>
    <w:rsid w:val="00A02AC1"/>
    <w:rsid w:val="00A035DF"/>
    <w:rsid w:val="00A0365A"/>
    <w:rsid w:val="00A0372C"/>
    <w:rsid w:val="00A0486F"/>
    <w:rsid w:val="00A0490D"/>
    <w:rsid w:val="00A05DAB"/>
    <w:rsid w:val="00A079B8"/>
    <w:rsid w:val="00A105A3"/>
    <w:rsid w:val="00A10D13"/>
    <w:rsid w:val="00A112B2"/>
    <w:rsid w:val="00A11B3D"/>
    <w:rsid w:val="00A11D9C"/>
    <w:rsid w:val="00A12E8B"/>
    <w:rsid w:val="00A1396F"/>
    <w:rsid w:val="00A14668"/>
    <w:rsid w:val="00A14A5C"/>
    <w:rsid w:val="00A1513E"/>
    <w:rsid w:val="00A17FED"/>
    <w:rsid w:val="00A2065F"/>
    <w:rsid w:val="00A21FC5"/>
    <w:rsid w:val="00A220AC"/>
    <w:rsid w:val="00A2227F"/>
    <w:rsid w:val="00A233A2"/>
    <w:rsid w:val="00A2552F"/>
    <w:rsid w:val="00A259CA"/>
    <w:rsid w:val="00A26815"/>
    <w:rsid w:val="00A32EE5"/>
    <w:rsid w:val="00A35501"/>
    <w:rsid w:val="00A362D1"/>
    <w:rsid w:val="00A375E8"/>
    <w:rsid w:val="00A378B8"/>
    <w:rsid w:val="00A418CE"/>
    <w:rsid w:val="00A431A3"/>
    <w:rsid w:val="00A44084"/>
    <w:rsid w:val="00A4519C"/>
    <w:rsid w:val="00A462F3"/>
    <w:rsid w:val="00A478D8"/>
    <w:rsid w:val="00A531A5"/>
    <w:rsid w:val="00A57407"/>
    <w:rsid w:val="00A600B0"/>
    <w:rsid w:val="00A6017B"/>
    <w:rsid w:val="00A607D5"/>
    <w:rsid w:val="00A6389F"/>
    <w:rsid w:val="00A6429E"/>
    <w:rsid w:val="00A70E68"/>
    <w:rsid w:val="00A71461"/>
    <w:rsid w:val="00A71E96"/>
    <w:rsid w:val="00A72AC4"/>
    <w:rsid w:val="00A73539"/>
    <w:rsid w:val="00A74A37"/>
    <w:rsid w:val="00A75BD2"/>
    <w:rsid w:val="00A76FA1"/>
    <w:rsid w:val="00A81206"/>
    <w:rsid w:val="00A81CB0"/>
    <w:rsid w:val="00A8233B"/>
    <w:rsid w:val="00A8271D"/>
    <w:rsid w:val="00A83377"/>
    <w:rsid w:val="00A840B8"/>
    <w:rsid w:val="00A85287"/>
    <w:rsid w:val="00A87310"/>
    <w:rsid w:val="00A90DDF"/>
    <w:rsid w:val="00A918B7"/>
    <w:rsid w:val="00A9205C"/>
    <w:rsid w:val="00A9217C"/>
    <w:rsid w:val="00A927AF"/>
    <w:rsid w:val="00A92A99"/>
    <w:rsid w:val="00A953FE"/>
    <w:rsid w:val="00A954F2"/>
    <w:rsid w:val="00A9658E"/>
    <w:rsid w:val="00AA1652"/>
    <w:rsid w:val="00AA334D"/>
    <w:rsid w:val="00AA49A4"/>
    <w:rsid w:val="00AA58DE"/>
    <w:rsid w:val="00AA7299"/>
    <w:rsid w:val="00AB007E"/>
    <w:rsid w:val="00AB3760"/>
    <w:rsid w:val="00AB4742"/>
    <w:rsid w:val="00AB4D8F"/>
    <w:rsid w:val="00AB4DCF"/>
    <w:rsid w:val="00AB53F5"/>
    <w:rsid w:val="00AB7156"/>
    <w:rsid w:val="00AC04F8"/>
    <w:rsid w:val="00AC2B8F"/>
    <w:rsid w:val="00AC4011"/>
    <w:rsid w:val="00AC4573"/>
    <w:rsid w:val="00AC4859"/>
    <w:rsid w:val="00AC5913"/>
    <w:rsid w:val="00AC707D"/>
    <w:rsid w:val="00AC7D50"/>
    <w:rsid w:val="00AD0397"/>
    <w:rsid w:val="00AD04A8"/>
    <w:rsid w:val="00AD05B3"/>
    <w:rsid w:val="00AD095C"/>
    <w:rsid w:val="00AD0E94"/>
    <w:rsid w:val="00AD126B"/>
    <w:rsid w:val="00AD1F33"/>
    <w:rsid w:val="00AD2087"/>
    <w:rsid w:val="00AD2B1C"/>
    <w:rsid w:val="00AD3E11"/>
    <w:rsid w:val="00AD468E"/>
    <w:rsid w:val="00AD54A9"/>
    <w:rsid w:val="00AD6834"/>
    <w:rsid w:val="00AD7049"/>
    <w:rsid w:val="00AD7F6E"/>
    <w:rsid w:val="00AE1689"/>
    <w:rsid w:val="00AE246F"/>
    <w:rsid w:val="00AE27CF"/>
    <w:rsid w:val="00AE3F72"/>
    <w:rsid w:val="00AE45CF"/>
    <w:rsid w:val="00AE56AE"/>
    <w:rsid w:val="00AE5801"/>
    <w:rsid w:val="00AE580A"/>
    <w:rsid w:val="00AE5DA2"/>
    <w:rsid w:val="00AE7C44"/>
    <w:rsid w:val="00AF1468"/>
    <w:rsid w:val="00AF1564"/>
    <w:rsid w:val="00AF2D26"/>
    <w:rsid w:val="00AF3A76"/>
    <w:rsid w:val="00AF4AFA"/>
    <w:rsid w:val="00B00CDE"/>
    <w:rsid w:val="00B028BA"/>
    <w:rsid w:val="00B02934"/>
    <w:rsid w:val="00B036C2"/>
    <w:rsid w:val="00B07D22"/>
    <w:rsid w:val="00B07DBD"/>
    <w:rsid w:val="00B10780"/>
    <w:rsid w:val="00B11361"/>
    <w:rsid w:val="00B118C9"/>
    <w:rsid w:val="00B1219E"/>
    <w:rsid w:val="00B12882"/>
    <w:rsid w:val="00B12E93"/>
    <w:rsid w:val="00B15DF7"/>
    <w:rsid w:val="00B16A31"/>
    <w:rsid w:val="00B16DAB"/>
    <w:rsid w:val="00B17A14"/>
    <w:rsid w:val="00B17F7C"/>
    <w:rsid w:val="00B2040F"/>
    <w:rsid w:val="00B20AC7"/>
    <w:rsid w:val="00B21B0F"/>
    <w:rsid w:val="00B2221B"/>
    <w:rsid w:val="00B22CB2"/>
    <w:rsid w:val="00B23477"/>
    <w:rsid w:val="00B24396"/>
    <w:rsid w:val="00B24ED5"/>
    <w:rsid w:val="00B261D6"/>
    <w:rsid w:val="00B3170E"/>
    <w:rsid w:val="00B3434B"/>
    <w:rsid w:val="00B34461"/>
    <w:rsid w:val="00B348A2"/>
    <w:rsid w:val="00B407FB"/>
    <w:rsid w:val="00B40E55"/>
    <w:rsid w:val="00B43AEC"/>
    <w:rsid w:val="00B44A2F"/>
    <w:rsid w:val="00B4583F"/>
    <w:rsid w:val="00B45872"/>
    <w:rsid w:val="00B46900"/>
    <w:rsid w:val="00B46B5C"/>
    <w:rsid w:val="00B5002E"/>
    <w:rsid w:val="00B51BFF"/>
    <w:rsid w:val="00B52584"/>
    <w:rsid w:val="00B53020"/>
    <w:rsid w:val="00B53F4E"/>
    <w:rsid w:val="00B54DD6"/>
    <w:rsid w:val="00B55BF5"/>
    <w:rsid w:val="00B56ABB"/>
    <w:rsid w:val="00B61716"/>
    <w:rsid w:val="00B61877"/>
    <w:rsid w:val="00B65D31"/>
    <w:rsid w:val="00B65E68"/>
    <w:rsid w:val="00B662F5"/>
    <w:rsid w:val="00B67030"/>
    <w:rsid w:val="00B6711B"/>
    <w:rsid w:val="00B67BF5"/>
    <w:rsid w:val="00B67D18"/>
    <w:rsid w:val="00B71844"/>
    <w:rsid w:val="00B71989"/>
    <w:rsid w:val="00B72CDA"/>
    <w:rsid w:val="00B73A44"/>
    <w:rsid w:val="00B75704"/>
    <w:rsid w:val="00B76E86"/>
    <w:rsid w:val="00B772A4"/>
    <w:rsid w:val="00B822DD"/>
    <w:rsid w:val="00B840A7"/>
    <w:rsid w:val="00B84DC0"/>
    <w:rsid w:val="00B854ED"/>
    <w:rsid w:val="00B857F2"/>
    <w:rsid w:val="00B86BFC"/>
    <w:rsid w:val="00B91CB0"/>
    <w:rsid w:val="00B92296"/>
    <w:rsid w:val="00B941CA"/>
    <w:rsid w:val="00B944A4"/>
    <w:rsid w:val="00B94580"/>
    <w:rsid w:val="00B95550"/>
    <w:rsid w:val="00B95811"/>
    <w:rsid w:val="00B95924"/>
    <w:rsid w:val="00B95C22"/>
    <w:rsid w:val="00B97281"/>
    <w:rsid w:val="00BA1A31"/>
    <w:rsid w:val="00BA2F57"/>
    <w:rsid w:val="00BA4FA4"/>
    <w:rsid w:val="00BA5CDE"/>
    <w:rsid w:val="00BA6A84"/>
    <w:rsid w:val="00BA6E5F"/>
    <w:rsid w:val="00BB15E2"/>
    <w:rsid w:val="00BB1DB7"/>
    <w:rsid w:val="00BB2E6C"/>
    <w:rsid w:val="00BB3664"/>
    <w:rsid w:val="00BB3EDF"/>
    <w:rsid w:val="00BB43EE"/>
    <w:rsid w:val="00BB455D"/>
    <w:rsid w:val="00BB47CD"/>
    <w:rsid w:val="00BB4FA2"/>
    <w:rsid w:val="00BB5753"/>
    <w:rsid w:val="00BB58E2"/>
    <w:rsid w:val="00BB608E"/>
    <w:rsid w:val="00BB626D"/>
    <w:rsid w:val="00BC0770"/>
    <w:rsid w:val="00BC1A4E"/>
    <w:rsid w:val="00BC256B"/>
    <w:rsid w:val="00BC2D63"/>
    <w:rsid w:val="00BC4EB0"/>
    <w:rsid w:val="00BC5CFD"/>
    <w:rsid w:val="00BC643C"/>
    <w:rsid w:val="00BD28A8"/>
    <w:rsid w:val="00BD3571"/>
    <w:rsid w:val="00BD3949"/>
    <w:rsid w:val="00BD3A7D"/>
    <w:rsid w:val="00BD6430"/>
    <w:rsid w:val="00BD73D9"/>
    <w:rsid w:val="00BD7B28"/>
    <w:rsid w:val="00BE39D2"/>
    <w:rsid w:val="00BE41EB"/>
    <w:rsid w:val="00BE64B8"/>
    <w:rsid w:val="00BE6AB8"/>
    <w:rsid w:val="00BF0716"/>
    <w:rsid w:val="00BF1718"/>
    <w:rsid w:val="00BF1AD2"/>
    <w:rsid w:val="00BF2135"/>
    <w:rsid w:val="00BF26F5"/>
    <w:rsid w:val="00BF3271"/>
    <w:rsid w:val="00BF51D9"/>
    <w:rsid w:val="00BF73BA"/>
    <w:rsid w:val="00BF78BA"/>
    <w:rsid w:val="00C007FB"/>
    <w:rsid w:val="00C01EFF"/>
    <w:rsid w:val="00C01F68"/>
    <w:rsid w:val="00C031BD"/>
    <w:rsid w:val="00C0481D"/>
    <w:rsid w:val="00C05E00"/>
    <w:rsid w:val="00C10CD8"/>
    <w:rsid w:val="00C117F9"/>
    <w:rsid w:val="00C12528"/>
    <w:rsid w:val="00C13D46"/>
    <w:rsid w:val="00C143A5"/>
    <w:rsid w:val="00C145FA"/>
    <w:rsid w:val="00C149A8"/>
    <w:rsid w:val="00C15D03"/>
    <w:rsid w:val="00C16CD4"/>
    <w:rsid w:val="00C17ACB"/>
    <w:rsid w:val="00C17D2A"/>
    <w:rsid w:val="00C21F4D"/>
    <w:rsid w:val="00C221FB"/>
    <w:rsid w:val="00C22641"/>
    <w:rsid w:val="00C24E97"/>
    <w:rsid w:val="00C2551B"/>
    <w:rsid w:val="00C26B61"/>
    <w:rsid w:val="00C26DB0"/>
    <w:rsid w:val="00C2730B"/>
    <w:rsid w:val="00C342B6"/>
    <w:rsid w:val="00C3497C"/>
    <w:rsid w:val="00C352E0"/>
    <w:rsid w:val="00C36BAA"/>
    <w:rsid w:val="00C36D46"/>
    <w:rsid w:val="00C407DE"/>
    <w:rsid w:val="00C4375F"/>
    <w:rsid w:val="00C43AA1"/>
    <w:rsid w:val="00C44DA0"/>
    <w:rsid w:val="00C454A5"/>
    <w:rsid w:val="00C45901"/>
    <w:rsid w:val="00C46484"/>
    <w:rsid w:val="00C477D3"/>
    <w:rsid w:val="00C51EF1"/>
    <w:rsid w:val="00C52774"/>
    <w:rsid w:val="00C52CE6"/>
    <w:rsid w:val="00C53BCA"/>
    <w:rsid w:val="00C53F75"/>
    <w:rsid w:val="00C5503A"/>
    <w:rsid w:val="00C55CB3"/>
    <w:rsid w:val="00C6085F"/>
    <w:rsid w:val="00C609A5"/>
    <w:rsid w:val="00C61560"/>
    <w:rsid w:val="00C61608"/>
    <w:rsid w:val="00C626F7"/>
    <w:rsid w:val="00C62D94"/>
    <w:rsid w:val="00C6316A"/>
    <w:rsid w:val="00C63E5E"/>
    <w:rsid w:val="00C64F48"/>
    <w:rsid w:val="00C653CC"/>
    <w:rsid w:val="00C65BD4"/>
    <w:rsid w:val="00C660D7"/>
    <w:rsid w:val="00C666F7"/>
    <w:rsid w:val="00C72AA7"/>
    <w:rsid w:val="00C73C68"/>
    <w:rsid w:val="00C744B8"/>
    <w:rsid w:val="00C745B3"/>
    <w:rsid w:val="00C770A1"/>
    <w:rsid w:val="00C77107"/>
    <w:rsid w:val="00C77F6B"/>
    <w:rsid w:val="00C81F4A"/>
    <w:rsid w:val="00C8216F"/>
    <w:rsid w:val="00C8350C"/>
    <w:rsid w:val="00C83A61"/>
    <w:rsid w:val="00C910C3"/>
    <w:rsid w:val="00C92D7E"/>
    <w:rsid w:val="00C9341B"/>
    <w:rsid w:val="00C93FF5"/>
    <w:rsid w:val="00C953F5"/>
    <w:rsid w:val="00C95680"/>
    <w:rsid w:val="00C97978"/>
    <w:rsid w:val="00CA17CC"/>
    <w:rsid w:val="00CA2394"/>
    <w:rsid w:val="00CA379F"/>
    <w:rsid w:val="00CA48E1"/>
    <w:rsid w:val="00CA6FD5"/>
    <w:rsid w:val="00CB0EEE"/>
    <w:rsid w:val="00CB176A"/>
    <w:rsid w:val="00CB26E2"/>
    <w:rsid w:val="00CB2E94"/>
    <w:rsid w:val="00CB31E9"/>
    <w:rsid w:val="00CB49E4"/>
    <w:rsid w:val="00CB510A"/>
    <w:rsid w:val="00CB5A08"/>
    <w:rsid w:val="00CB5BA9"/>
    <w:rsid w:val="00CB5C3E"/>
    <w:rsid w:val="00CB72D7"/>
    <w:rsid w:val="00CB7F74"/>
    <w:rsid w:val="00CC015C"/>
    <w:rsid w:val="00CC0F2F"/>
    <w:rsid w:val="00CC5255"/>
    <w:rsid w:val="00CC68FF"/>
    <w:rsid w:val="00CD0C5D"/>
    <w:rsid w:val="00CD0C8F"/>
    <w:rsid w:val="00CD0E51"/>
    <w:rsid w:val="00CD198A"/>
    <w:rsid w:val="00CD1A8A"/>
    <w:rsid w:val="00CD2819"/>
    <w:rsid w:val="00CD2A95"/>
    <w:rsid w:val="00CD31AC"/>
    <w:rsid w:val="00CD3463"/>
    <w:rsid w:val="00CD4B05"/>
    <w:rsid w:val="00CD4B87"/>
    <w:rsid w:val="00CD6871"/>
    <w:rsid w:val="00CD6980"/>
    <w:rsid w:val="00CD7008"/>
    <w:rsid w:val="00CE425E"/>
    <w:rsid w:val="00CE4820"/>
    <w:rsid w:val="00CE4FAE"/>
    <w:rsid w:val="00CE5503"/>
    <w:rsid w:val="00CE57FA"/>
    <w:rsid w:val="00CF00DC"/>
    <w:rsid w:val="00CF05C1"/>
    <w:rsid w:val="00CF09A8"/>
    <w:rsid w:val="00CF1955"/>
    <w:rsid w:val="00CF2731"/>
    <w:rsid w:val="00CF29F1"/>
    <w:rsid w:val="00CF5771"/>
    <w:rsid w:val="00CF59F6"/>
    <w:rsid w:val="00CF5D4E"/>
    <w:rsid w:val="00CF67EA"/>
    <w:rsid w:val="00CF698B"/>
    <w:rsid w:val="00CF7FD1"/>
    <w:rsid w:val="00D002DA"/>
    <w:rsid w:val="00D01465"/>
    <w:rsid w:val="00D01C5A"/>
    <w:rsid w:val="00D0352A"/>
    <w:rsid w:val="00D05FF0"/>
    <w:rsid w:val="00D06573"/>
    <w:rsid w:val="00D074CA"/>
    <w:rsid w:val="00D0760E"/>
    <w:rsid w:val="00D113E9"/>
    <w:rsid w:val="00D12C95"/>
    <w:rsid w:val="00D1364E"/>
    <w:rsid w:val="00D14E54"/>
    <w:rsid w:val="00D15664"/>
    <w:rsid w:val="00D2094E"/>
    <w:rsid w:val="00D21198"/>
    <w:rsid w:val="00D24037"/>
    <w:rsid w:val="00D260B8"/>
    <w:rsid w:val="00D264C1"/>
    <w:rsid w:val="00D30212"/>
    <w:rsid w:val="00D31339"/>
    <w:rsid w:val="00D31A38"/>
    <w:rsid w:val="00D32272"/>
    <w:rsid w:val="00D32B54"/>
    <w:rsid w:val="00D32B56"/>
    <w:rsid w:val="00D341A9"/>
    <w:rsid w:val="00D34DD7"/>
    <w:rsid w:val="00D35D9F"/>
    <w:rsid w:val="00D37194"/>
    <w:rsid w:val="00D403F3"/>
    <w:rsid w:val="00D42E36"/>
    <w:rsid w:val="00D4423F"/>
    <w:rsid w:val="00D4534F"/>
    <w:rsid w:val="00D458DA"/>
    <w:rsid w:val="00D45AC6"/>
    <w:rsid w:val="00D46138"/>
    <w:rsid w:val="00D46861"/>
    <w:rsid w:val="00D504D5"/>
    <w:rsid w:val="00D510D8"/>
    <w:rsid w:val="00D515ED"/>
    <w:rsid w:val="00D51EE6"/>
    <w:rsid w:val="00D54C10"/>
    <w:rsid w:val="00D54DF5"/>
    <w:rsid w:val="00D562B7"/>
    <w:rsid w:val="00D5680B"/>
    <w:rsid w:val="00D56EB4"/>
    <w:rsid w:val="00D6124E"/>
    <w:rsid w:val="00D62892"/>
    <w:rsid w:val="00D62C8F"/>
    <w:rsid w:val="00D64CAA"/>
    <w:rsid w:val="00D666F7"/>
    <w:rsid w:val="00D701EF"/>
    <w:rsid w:val="00D74672"/>
    <w:rsid w:val="00D75B6E"/>
    <w:rsid w:val="00D75E02"/>
    <w:rsid w:val="00D7683D"/>
    <w:rsid w:val="00D76BD5"/>
    <w:rsid w:val="00D80FF2"/>
    <w:rsid w:val="00D81249"/>
    <w:rsid w:val="00D828F6"/>
    <w:rsid w:val="00D830B8"/>
    <w:rsid w:val="00D839AC"/>
    <w:rsid w:val="00D83A36"/>
    <w:rsid w:val="00D83ECE"/>
    <w:rsid w:val="00D857D4"/>
    <w:rsid w:val="00D864A9"/>
    <w:rsid w:val="00D9026D"/>
    <w:rsid w:val="00D90C28"/>
    <w:rsid w:val="00D91BDB"/>
    <w:rsid w:val="00D91C95"/>
    <w:rsid w:val="00D92443"/>
    <w:rsid w:val="00D92526"/>
    <w:rsid w:val="00D9361B"/>
    <w:rsid w:val="00D9620E"/>
    <w:rsid w:val="00D97330"/>
    <w:rsid w:val="00D975F7"/>
    <w:rsid w:val="00D97702"/>
    <w:rsid w:val="00DA2F29"/>
    <w:rsid w:val="00DA437D"/>
    <w:rsid w:val="00DA507E"/>
    <w:rsid w:val="00DA5B2F"/>
    <w:rsid w:val="00DA5DED"/>
    <w:rsid w:val="00DA5F87"/>
    <w:rsid w:val="00DA6F09"/>
    <w:rsid w:val="00DB00B0"/>
    <w:rsid w:val="00DB129B"/>
    <w:rsid w:val="00DB1432"/>
    <w:rsid w:val="00DB4D26"/>
    <w:rsid w:val="00DB63ED"/>
    <w:rsid w:val="00DB65EF"/>
    <w:rsid w:val="00DB7C70"/>
    <w:rsid w:val="00DC04C3"/>
    <w:rsid w:val="00DC10F1"/>
    <w:rsid w:val="00DC15CE"/>
    <w:rsid w:val="00DC16DA"/>
    <w:rsid w:val="00DC1C02"/>
    <w:rsid w:val="00DC250D"/>
    <w:rsid w:val="00DC2EB0"/>
    <w:rsid w:val="00DC3A73"/>
    <w:rsid w:val="00DC4DC4"/>
    <w:rsid w:val="00DC6213"/>
    <w:rsid w:val="00DC6A19"/>
    <w:rsid w:val="00DD0F2E"/>
    <w:rsid w:val="00DD1002"/>
    <w:rsid w:val="00DD1316"/>
    <w:rsid w:val="00DD17D9"/>
    <w:rsid w:val="00DD34B4"/>
    <w:rsid w:val="00DD46EB"/>
    <w:rsid w:val="00DE196A"/>
    <w:rsid w:val="00DE20EC"/>
    <w:rsid w:val="00DE2434"/>
    <w:rsid w:val="00DE2B9C"/>
    <w:rsid w:val="00DE3291"/>
    <w:rsid w:val="00DE6360"/>
    <w:rsid w:val="00DF10EC"/>
    <w:rsid w:val="00DF2743"/>
    <w:rsid w:val="00DF3779"/>
    <w:rsid w:val="00DF49ED"/>
    <w:rsid w:val="00E00014"/>
    <w:rsid w:val="00E00C6D"/>
    <w:rsid w:val="00E01AA6"/>
    <w:rsid w:val="00E01CFD"/>
    <w:rsid w:val="00E020A1"/>
    <w:rsid w:val="00E03DA0"/>
    <w:rsid w:val="00E0451E"/>
    <w:rsid w:val="00E0458B"/>
    <w:rsid w:val="00E04632"/>
    <w:rsid w:val="00E0646E"/>
    <w:rsid w:val="00E10026"/>
    <w:rsid w:val="00E11857"/>
    <w:rsid w:val="00E13028"/>
    <w:rsid w:val="00E1512C"/>
    <w:rsid w:val="00E15541"/>
    <w:rsid w:val="00E16129"/>
    <w:rsid w:val="00E16662"/>
    <w:rsid w:val="00E17F44"/>
    <w:rsid w:val="00E23489"/>
    <w:rsid w:val="00E248C2"/>
    <w:rsid w:val="00E25BF0"/>
    <w:rsid w:val="00E25F73"/>
    <w:rsid w:val="00E2690A"/>
    <w:rsid w:val="00E30EFC"/>
    <w:rsid w:val="00E31242"/>
    <w:rsid w:val="00E31BEA"/>
    <w:rsid w:val="00E31D35"/>
    <w:rsid w:val="00E3234A"/>
    <w:rsid w:val="00E323F7"/>
    <w:rsid w:val="00E32CD2"/>
    <w:rsid w:val="00E343B6"/>
    <w:rsid w:val="00E35361"/>
    <w:rsid w:val="00E40935"/>
    <w:rsid w:val="00E40FE4"/>
    <w:rsid w:val="00E41266"/>
    <w:rsid w:val="00E42609"/>
    <w:rsid w:val="00E436D3"/>
    <w:rsid w:val="00E441B5"/>
    <w:rsid w:val="00E45B8F"/>
    <w:rsid w:val="00E46E27"/>
    <w:rsid w:val="00E5315E"/>
    <w:rsid w:val="00E53E20"/>
    <w:rsid w:val="00E53EB3"/>
    <w:rsid w:val="00E544D8"/>
    <w:rsid w:val="00E54E2A"/>
    <w:rsid w:val="00E56DAB"/>
    <w:rsid w:val="00E57757"/>
    <w:rsid w:val="00E60052"/>
    <w:rsid w:val="00E603AF"/>
    <w:rsid w:val="00E60E3A"/>
    <w:rsid w:val="00E612CA"/>
    <w:rsid w:val="00E618D1"/>
    <w:rsid w:val="00E62E0A"/>
    <w:rsid w:val="00E668A4"/>
    <w:rsid w:val="00E70BD5"/>
    <w:rsid w:val="00E71F2E"/>
    <w:rsid w:val="00E72400"/>
    <w:rsid w:val="00E73E6B"/>
    <w:rsid w:val="00E73ED4"/>
    <w:rsid w:val="00E74096"/>
    <w:rsid w:val="00E74FE6"/>
    <w:rsid w:val="00E74FEC"/>
    <w:rsid w:val="00E75800"/>
    <w:rsid w:val="00E75885"/>
    <w:rsid w:val="00E7595A"/>
    <w:rsid w:val="00E7687D"/>
    <w:rsid w:val="00E76C69"/>
    <w:rsid w:val="00E770C9"/>
    <w:rsid w:val="00E8113D"/>
    <w:rsid w:val="00E82726"/>
    <w:rsid w:val="00E830A1"/>
    <w:rsid w:val="00E8473A"/>
    <w:rsid w:val="00E84F03"/>
    <w:rsid w:val="00E858C1"/>
    <w:rsid w:val="00E90020"/>
    <w:rsid w:val="00E9036C"/>
    <w:rsid w:val="00E91789"/>
    <w:rsid w:val="00E93CE6"/>
    <w:rsid w:val="00E94E79"/>
    <w:rsid w:val="00E96E73"/>
    <w:rsid w:val="00E970E7"/>
    <w:rsid w:val="00E975F9"/>
    <w:rsid w:val="00E97D41"/>
    <w:rsid w:val="00EA0D71"/>
    <w:rsid w:val="00EA1A51"/>
    <w:rsid w:val="00EA44C6"/>
    <w:rsid w:val="00EA53FC"/>
    <w:rsid w:val="00EA5443"/>
    <w:rsid w:val="00EA5C55"/>
    <w:rsid w:val="00EA700A"/>
    <w:rsid w:val="00EA7529"/>
    <w:rsid w:val="00EB027B"/>
    <w:rsid w:val="00EB1FE6"/>
    <w:rsid w:val="00EB224E"/>
    <w:rsid w:val="00EB529B"/>
    <w:rsid w:val="00EB52AE"/>
    <w:rsid w:val="00EB74B2"/>
    <w:rsid w:val="00EB79DC"/>
    <w:rsid w:val="00EB7CFE"/>
    <w:rsid w:val="00EC024C"/>
    <w:rsid w:val="00EC17DC"/>
    <w:rsid w:val="00EC34E6"/>
    <w:rsid w:val="00EC3965"/>
    <w:rsid w:val="00EC538F"/>
    <w:rsid w:val="00EC7F54"/>
    <w:rsid w:val="00ED02DD"/>
    <w:rsid w:val="00ED0D3E"/>
    <w:rsid w:val="00ED18AE"/>
    <w:rsid w:val="00ED1E05"/>
    <w:rsid w:val="00ED57B6"/>
    <w:rsid w:val="00ED63B6"/>
    <w:rsid w:val="00ED7AC6"/>
    <w:rsid w:val="00EE0B72"/>
    <w:rsid w:val="00EE157A"/>
    <w:rsid w:val="00EE1AC2"/>
    <w:rsid w:val="00EE1CB0"/>
    <w:rsid w:val="00EE2698"/>
    <w:rsid w:val="00EE5336"/>
    <w:rsid w:val="00EE5ABF"/>
    <w:rsid w:val="00EE5FFB"/>
    <w:rsid w:val="00EE789A"/>
    <w:rsid w:val="00EF119C"/>
    <w:rsid w:val="00EF12D3"/>
    <w:rsid w:val="00EF2423"/>
    <w:rsid w:val="00EF28B4"/>
    <w:rsid w:val="00EF3E57"/>
    <w:rsid w:val="00EF4673"/>
    <w:rsid w:val="00EF71F1"/>
    <w:rsid w:val="00F013BE"/>
    <w:rsid w:val="00F05581"/>
    <w:rsid w:val="00F06717"/>
    <w:rsid w:val="00F06B03"/>
    <w:rsid w:val="00F12193"/>
    <w:rsid w:val="00F1473A"/>
    <w:rsid w:val="00F20302"/>
    <w:rsid w:val="00F21F8C"/>
    <w:rsid w:val="00F23C9F"/>
    <w:rsid w:val="00F240C8"/>
    <w:rsid w:val="00F2425A"/>
    <w:rsid w:val="00F246FC"/>
    <w:rsid w:val="00F24FCC"/>
    <w:rsid w:val="00F26362"/>
    <w:rsid w:val="00F31DA9"/>
    <w:rsid w:val="00F34BE7"/>
    <w:rsid w:val="00F34CC7"/>
    <w:rsid w:val="00F354F1"/>
    <w:rsid w:val="00F367FC"/>
    <w:rsid w:val="00F37CFF"/>
    <w:rsid w:val="00F40C95"/>
    <w:rsid w:val="00F41F0B"/>
    <w:rsid w:val="00F4225B"/>
    <w:rsid w:val="00F436EA"/>
    <w:rsid w:val="00F44D3A"/>
    <w:rsid w:val="00F47A0D"/>
    <w:rsid w:val="00F47DD2"/>
    <w:rsid w:val="00F503FD"/>
    <w:rsid w:val="00F5402B"/>
    <w:rsid w:val="00F55FC4"/>
    <w:rsid w:val="00F56C24"/>
    <w:rsid w:val="00F57160"/>
    <w:rsid w:val="00F6339B"/>
    <w:rsid w:val="00F65513"/>
    <w:rsid w:val="00F66C71"/>
    <w:rsid w:val="00F66DFB"/>
    <w:rsid w:val="00F67B2D"/>
    <w:rsid w:val="00F700FC"/>
    <w:rsid w:val="00F70A03"/>
    <w:rsid w:val="00F72921"/>
    <w:rsid w:val="00F72A6C"/>
    <w:rsid w:val="00F73446"/>
    <w:rsid w:val="00F73D3E"/>
    <w:rsid w:val="00F73E71"/>
    <w:rsid w:val="00F7445E"/>
    <w:rsid w:val="00F820CE"/>
    <w:rsid w:val="00F827DE"/>
    <w:rsid w:val="00F842C3"/>
    <w:rsid w:val="00F8481C"/>
    <w:rsid w:val="00F85D85"/>
    <w:rsid w:val="00F85FFA"/>
    <w:rsid w:val="00F8675A"/>
    <w:rsid w:val="00F907B9"/>
    <w:rsid w:val="00F91C78"/>
    <w:rsid w:val="00F92F9E"/>
    <w:rsid w:val="00F949F2"/>
    <w:rsid w:val="00F94EDB"/>
    <w:rsid w:val="00F95006"/>
    <w:rsid w:val="00F959B6"/>
    <w:rsid w:val="00F959FE"/>
    <w:rsid w:val="00F96DC8"/>
    <w:rsid w:val="00F97CDE"/>
    <w:rsid w:val="00FA0E31"/>
    <w:rsid w:val="00FA1891"/>
    <w:rsid w:val="00FA1C34"/>
    <w:rsid w:val="00FA3365"/>
    <w:rsid w:val="00FA38AF"/>
    <w:rsid w:val="00FA4CEE"/>
    <w:rsid w:val="00FA58EB"/>
    <w:rsid w:val="00FA732C"/>
    <w:rsid w:val="00FB066C"/>
    <w:rsid w:val="00FB10C2"/>
    <w:rsid w:val="00FB251A"/>
    <w:rsid w:val="00FB2B39"/>
    <w:rsid w:val="00FB3A00"/>
    <w:rsid w:val="00FB3F4B"/>
    <w:rsid w:val="00FB5485"/>
    <w:rsid w:val="00FB6277"/>
    <w:rsid w:val="00FB6DAB"/>
    <w:rsid w:val="00FB7DD5"/>
    <w:rsid w:val="00FC0FB4"/>
    <w:rsid w:val="00FC21A4"/>
    <w:rsid w:val="00FC2628"/>
    <w:rsid w:val="00FC37AB"/>
    <w:rsid w:val="00FC500C"/>
    <w:rsid w:val="00FC6927"/>
    <w:rsid w:val="00FC6E2A"/>
    <w:rsid w:val="00FD0089"/>
    <w:rsid w:val="00FD0448"/>
    <w:rsid w:val="00FD0593"/>
    <w:rsid w:val="00FD159B"/>
    <w:rsid w:val="00FD1D80"/>
    <w:rsid w:val="00FD2190"/>
    <w:rsid w:val="00FD3650"/>
    <w:rsid w:val="00FD571E"/>
    <w:rsid w:val="00FD5B5D"/>
    <w:rsid w:val="00FD66DE"/>
    <w:rsid w:val="00FD6913"/>
    <w:rsid w:val="00FD6FF4"/>
    <w:rsid w:val="00FE004E"/>
    <w:rsid w:val="00FE0345"/>
    <w:rsid w:val="00FE12DA"/>
    <w:rsid w:val="00FE365A"/>
    <w:rsid w:val="00FE39BB"/>
    <w:rsid w:val="00FE436F"/>
    <w:rsid w:val="00FE43A6"/>
    <w:rsid w:val="00FE5D56"/>
    <w:rsid w:val="00FE6E8D"/>
    <w:rsid w:val="00FF1E86"/>
    <w:rsid w:val="00FF345F"/>
    <w:rsid w:val="00FF4D11"/>
    <w:rsid w:val="00FF689A"/>
    <w:rsid w:val="00FF6B50"/>
    <w:rsid w:val="00FF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8723D1"/>
  <w15:docId w15:val="{ABF9B99D-D8E1-46D6-9494-1EE769D61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152C8"/>
    <w:rPr>
      <w:rFonts w:eastAsiaTheme="minorEastAsia"/>
      <w:lang w:val="en-US" w:eastAsia="zh-CN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D2B1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152C8"/>
    <w:pPr>
      <w:tabs>
        <w:tab w:val="center" w:pos="4153"/>
        <w:tab w:val="right" w:pos="8306"/>
      </w:tabs>
      <w:spacing w:after="0" w:line="240" w:lineRule="auto"/>
      <w:jc w:val="both"/>
      <w:outlineLvl w:val="0"/>
    </w:pPr>
    <w:rPr>
      <w:rFonts w:ascii="Calibri" w:eastAsia="Times New Roman" w:hAnsi="Calibri" w:cs="Times New Roman"/>
      <w:noProof/>
      <w:snapToGrid w:val="0"/>
      <w:kern w:val="28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1152C8"/>
    <w:rPr>
      <w:rFonts w:ascii="Calibri" w:eastAsia="Times New Roman" w:hAnsi="Calibri" w:cs="Times New Roman"/>
      <w:noProof/>
      <w:snapToGrid w:val="0"/>
      <w:kern w:val="28"/>
      <w:lang w:val="en-US"/>
    </w:rPr>
  </w:style>
  <w:style w:type="paragraph" w:customStyle="1" w:styleId="FPTitle1">
    <w:name w:val="FP Title1"/>
    <w:basedOn w:val="Normal"/>
    <w:next w:val="Normal"/>
    <w:rsid w:val="001152C8"/>
    <w:pPr>
      <w:keepNext/>
      <w:spacing w:before="120" w:after="120" w:line="240" w:lineRule="auto"/>
      <w:contextualSpacing/>
      <w:jc w:val="center"/>
      <w:outlineLvl w:val="0"/>
    </w:pPr>
    <w:rPr>
      <w:rFonts w:ascii="Calibri" w:eastAsia="Times New Roman" w:hAnsi="Calibri" w:cs="Times New Roman"/>
      <w:b/>
      <w:i/>
      <w:noProof/>
      <w:snapToGrid w:val="0"/>
      <w:kern w:val="28"/>
      <w:sz w:val="28"/>
      <w:szCs w:val="28"/>
      <w:lang w:val="en-GB" w:eastAsia="en-US"/>
    </w:rPr>
  </w:style>
  <w:style w:type="paragraph" w:styleId="Footer">
    <w:name w:val="footer"/>
    <w:basedOn w:val="Normal"/>
    <w:link w:val="FooterChar"/>
    <w:uiPriority w:val="99"/>
    <w:rsid w:val="001152C8"/>
    <w:pPr>
      <w:tabs>
        <w:tab w:val="center" w:pos="4820"/>
        <w:tab w:val="right" w:pos="9639"/>
      </w:tabs>
      <w:spacing w:after="0" w:line="240" w:lineRule="auto"/>
      <w:jc w:val="both"/>
      <w:outlineLvl w:val="0"/>
    </w:pPr>
    <w:rPr>
      <w:rFonts w:ascii="Calibri" w:eastAsia="Times New Roman" w:hAnsi="Calibri" w:cs="Times New Roman"/>
      <w:noProof/>
      <w:snapToGrid w:val="0"/>
      <w:kern w:val="28"/>
      <w:sz w:val="20"/>
      <w:szCs w:val="20"/>
      <w:lang w:val="en-GB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1152C8"/>
    <w:rPr>
      <w:rFonts w:ascii="Calibri" w:eastAsia="Times New Roman" w:hAnsi="Calibri" w:cs="Times New Roman"/>
      <w:noProof/>
      <w:snapToGrid w:val="0"/>
      <w:kern w:val="28"/>
      <w:sz w:val="20"/>
      <w:szCs w:val="20"/>
    </w:rPr>
  </w:style>
  <w:style w:type="paragraph" w:customStyle="1" w:styleId="Bodytext">
    <w:name w:val="Bodytext"/>
    <w:basedOn w:val="Normal"/>
    <w:qFormat/>
    <w:rsid w:val="001152C8"/>
    <w:pPr>
      <w:spacing w:before="40" w:after="40" w:line="240" w:lineRule="auto"/>
      <w:outlineLvl w:val="0"/>
    </w:pPr>
    <w:rPr>
      <w:rFonts w:ascii="Calibri" w:eastAsia="Times New Roman" w:hAnsi="Calibri" w:cs="Times New Roman"/>
      <w:noProof/>
      <w:snapToGrid w:val="0"/>
      <w:kern w:val="28"/>
      <w:lang w:val="en-GB" w:eastAsia="en-US"/>
    </w:rPr>
  </w:style>
  <w:style w:type="paragraph" w:customStyle="1" w:styleId="FPTitle2">
    <w:name w:val="FP Title2"/>
    <w:basedOn w:val="Normal"/>
    <w:next w:val="Normal"/>
    <w:link w:val="FPTitle2Char"/>
    <w:rsid w:val="001152C8"/>
    <w:pPr>
      <w:keepNext/>
      <w:spacing w:before="120" w:after="120" w:line="240" w:lineRule="auto"/>
      <w:outlineLvl w:val="0"/>
    </w:pPr>
    <w:rPr>
      <w:rFonts w:ascii="Calibri" w:eastAsia="Times New Roman" w:hAnsi="Calibri" w:cs="Times New Roman"/>
      <w:b/>
      <w:bCs/>
      <w:i/>
      <w:noProof/>
      <w:snapToGrid w:val="0"/>
      <w:kern w:val="28"/>
      <w:szCs w:val="28"/>
      <w:lang w:val="en-GB" w:eastAsia="en-US"/>
    </w:rPr>
  </w:style>
  <w:style w:type="paragraph" w:customStyle="1" w:styleId="FPDocType">
    <w:name w:val="FP Doc Type"/>
    <w:basedOn w:val="Normal"/>
    <w:rsid w:val="001152C8"/>
    <w:pPr>
      <w:keepNext/>
      <w:spacing w:before="240" w:after="240" w:line="240" w:lineRule="auto"/>
      <w:jc w:val="center"/>
      <w:outlineLvl w:val="0"/>
    </w:pPr>
    <w:rPr>
      <w:rFonts w:ascii="Calibri" w:eastAsia="Times New Roman" w:hAnsi="Calibri" w:cs="Times New Roman"/>
      <w:b/>
      <w:noProof/>
      <w:snapToGrid w:val="0"/>
      <w:kern w:val="28"/>
      <w:sz w:val="36"/>
      <w:lang w:eastAsia="en-US"/>
    </w:rPr>
  </w:style>
  <w:style w:type="paragraph" w:customStyle="1" w:styleId="FPTitle3">
    <w:name w:val="FP Title3"/>
    <w:basedOn w:val="FPTitle2"/>
    <w:link w:val="FPTitle3Char"/>
    <w:rsid w:val="001152C8"/>
  </w:style>
  <w:style w:type="character" w:customStyle="1" w:styleId="FPTitle">
    <w:name w:val="FP Title"/>
    <w:basedOn w:val="DefaultParagraphFont"/>
    <w:rsid w:val="001152C8"/>
    <w:rPr>
      <w:rFonts w:ascii="Calibri" w:hAnsi="Calibri"/>
      <w:b/>
      <w:bCs/>
      <w:sz w:val="22"/>
    </w:rPr>
  </w:style>
  <w:style w:type="character" w:customStyle="1" w:styleId="FPTitle2Char">
    <w:name w:val="FP Title2 Char"/>
    <w:basedOn w:val="DefaultParagraphFont"/>
    <w:link w:val="FPTitle2"/>
    <w:rsid w:val="001152C8"/>
    <w:rPr>
      <w:rFonts w:ascii="Calibri" w:eastAsia="Times New Roman" w:hAnsi="Calibri" w:cs="Times New Roman"/>
      <w:b/>
      <w:bCs/>
      <w:i/>
      <w:noProof/>
      <w:snapToGrid w:val="0"/>
      <w:kern w:val="28"/>
      <w:szCs w:val="28"/>
    </w:rPr>
  </w:style>
  <w:style w:type="character" w:customStyle="1" w:styleId="FPTitle3Char">
    <w:name w:val="FP Title3 Char"/>
    <w:basedOn w:val="FPTitle2Char"/>
    <w:link w:val="FPTitle3"/>
    <w:rsid w:val="001152C8"/>
    <w:rPr>
      <w:rFonts w:ascii="Calibri" w:eastAsia="Times New Roman" w:hAnsi="Calibri" w:cs="Times New Roman"/>
      <w:b/>
      <w:bCs/>
      <w:i/>
      <w:noProof/>
      <w:snapToGrid w:val="0"/>
      <w:kern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52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52C8"/>
    <w:rPr>
      <w:rFonts w:ascii="Tahoma" w:eastAsiaTheme="minorEastAsia" w:hAnsi="Tahoma" w:cs="Tahoma"/>
      <w:sz w:val="16"/>
      <w:szCs w:val="16"/>
      <w:lang w:val="en-US" w:eastAsia="zh-CN"/>
    </w:rPr>
  </w:style>
  <w:style w:type="character" w:customStyle="1" w:styleId="rwrro">
    <w:name w:val="rwrro"/>
    <w:basedOn w:val="DefaultParagraphFont"/>
    <w:rsid w:val="007B5859"/>
  </w:style>
  <w:style w:type="character" w:styleId="Hyperlink">
    <w:name w:val="Hyperlink"/>
    <w:basedOn w:val="DefaultParagraphFont"/>
    <w:uiPriority w:val="99"/>
    <w:unhideWhenUsed/>
    <w:rsid w:val="00E74FEC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B63E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B63E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B63ED"/>
    <w:rPr>
      <w:rFonts w:eastAsiaTheme="minorEastAsia"/>
      <w:sz w:val="20"/>
      <w:szCs w:val="20"/>
      <w:lang w:val="en-US"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3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3ED"/>
    <w:rPr>
      <w:rFonts w:eastAsiaTheme="minorEastAsia"/>
      <w:b/>
      <w:bCs/>
      <w:sz w:val="20"/>
      <w:szCs w:val="20"/>
      <w:lang w:val="en-US" w:eastAsia="zh-CN"/>
    </w:rPr>
  </w:style>
  <w:style w:type="paragraph" w:styleId="Revision">
    <w:name w:val="Revision"/>
    <w:hidden/>
    <w:uiPriority w:val="99"/>
    <w:semiHidden/>
    <w:rsid w:val="007656F9"/>
    <w:pPr>
      <w:spacing w:after="0" w:line="240" w:lineRule="auto"/>
    </w:pPr>
    <w:rPr>
      <w:rFonts w:eastAsiaTheme="minorEastAsia"/>
      <w:lang w:val="en-US" w:eastAsia="zh-C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276AE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5712F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7B0E81"/>
    <w:rPr>
      <w:color w:val="800080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287F8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8459F"/>
    <w:rPr>
      <w:color w:val="808080"/>
    </w:rPr>
  </w:style>
  <w:style w:type="table" w:styleId="TableGrid">
    <w:name w:val="Table Grid"/>
    <w:basedOn w:val="TableNormal"/>
    <w:uiPriority w:val="59"/>
    <w:rsid w:val="00BD28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51BFF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810511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A71E9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510F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519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AD2B1C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9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64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847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111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10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22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51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57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6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995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449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94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915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426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4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39765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9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3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03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29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85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0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464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534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397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single" w:sz="6" w:space="0" w:color="99BBE8"/>
                                    <w:bottom w:val="single" w:sz="6" w:space="0" w:color="99BBE8"/>
                                    <w:right w:val="single" w:sz="6" w:space="0" w:color="99BBE8"/>
                                  </w:divBdr>
                                  <w:divsChild>
                                    <w:div w:id="1909611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9698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08620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24759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51917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842430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815830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74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1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6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83256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84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1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indico.cern.ch/event/1580006/" TargetMode="External"/><Relationship Id="rId2" Type="http://schemas.openxmlformats.org/officeDocument/2006/relationships/image" Target="media/image2.jpg"/><Relationship Id="rId1" Type="http://schemas.openxmlformats.org/officeDocument/2006/relationships/image" Target="media/image1.gif"/><Relationship Id="rId4" Type="http://schemas.openxmlformats.org/officeDocument/2006/relationships/hyperlink" Target="https://indico.cern.ch/event/1580006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navarr\Downloads\HL-PM-QA-T_minutes.2016.02.11%20(1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4A05E7FCF4CB45A561A5566868AE38" ma:contentTypeVersion="13" ma:contentTypeDescription="Create a new document." ma:contentTypeScope="" ma:versionID="d7159536563012841e34b39e63498177">
  <xsd:schema xmlns:xsd="http://www.w3.org/2001/XMLSchema" xmlns:xs="http://www.w3.org/2001/XMLSchema" xmlns:p="http://schemas.microsoft.com/office/2006/metadata/properties" xmlns:ns2="5c210d54-a00a-4d0c-a586-9a971aad5c1c" xmlns:ns3="c7b0dd2f-d4e0-4f2e-9acf-fd683903244d" xmlns:ns4="34d0785c-cf75-444d-b005-2157dc1df692" targetNamespace="http://schemas.microsoft.com/office/2006/metadata/properties" ma:root="true" ma:fieldsID="d151ebe1aac4bea184523e380cf88f2a" ns2:_="" ns3:_="" ns4:_="">
    <xsd:import namespace="5c210d54-a00a-4d0c-a586-9a971aad5c1c"/>
    <xsd:import namespace="c7b0dd2f-d4e0-4f2e-9acf-fd683903244d"/>
    <xsd:import namespace="34d0785c-cf75-444d-b005-2157dc1df69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4:TaxCatchAll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210d54-a00a-4d0c-a586-9a971aad5c1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b0dd2f-d4e0-4f2e-9acf-fd68390324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56acfe07-7aa8-4914-8c16-70e22d57bec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d0785c-cf75-444d-b005-2157dc1df692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9e5ae8da-1320-4285-9702-2d22ea6b80db}" ma:internalName="TaxCatchAll" ma:showField="CatchAllData" ma:web="34d0785c-cf75-444d-b005-2157dc1df6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4d0785c-cf75-444d-b005-2157dc1df692" xsi:nil="true"/>
    <lcf76f155ced4ddcb4097134ff3c332f xmlns="c7b0dd2f-d4e0-4f2e-9acf-fd683903244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19E7305-1A91-470A-8934-FD57E984B7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CEBC8F-48DA-476D-884B-832D6A93C6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210d54-a00a-4d0c-a586-9a971aad5c1c"/>
    <ds:schemaRef ds:uri="c7b0dd2f-d4e0-4f2e-9acf-fd683903244d"/>
    <ds:schemaRef ds:uri="34d0785c-cf75-444d-b005-2157dc1df6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190978-94EA-4AA4-9763-FD116D38DE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787A80-E4BD-487C-8E46-45530174E2CD}">
  <ds:schemaRefs>
    <ds:schemaRef ds:uri="http://schemas.microsoft.com/office/2006/metadata/properties"/>
    <ds:schemaRef ds:uri="http://schemas.microsoft.com/office/infopath/2007/PartnerControls"/>
    <ds:schemaRef ds:uri="34d0785c-cf75-444d-b005-2157dc1df692"/>
    <ds:schemaRef ds:uri="c7b0dd2f-d4e0-4f2e-9acf-fd683903244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HL-PM-QA-T_minutes.2016.02.11 (1)</Template>
  <TotalTime>3</TotalTime>
  <Pages>2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Miguel Navarro Baeza</dc:creator>
  <cp:lastModifiedBy>Darshana Kumari Ramrekha</cp:lastModifiedBy>
  <cp:revision>3</cp:revision>
  <cp:lastPrinted>2014-07-02T08:32:00Z</cp:lastPrinted>
  <dcterms:created xsi:type="dcterms:W3CDTF">2025-09-19T13:34:00Z</dcterms:created>
  <dcterms:modified xsi:type="dcterms:W3CDTF">2025-09-19T13:38:00Z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0x010100204A05E7FCF4CB45A561A5566868AE38</vt:lpwstr>
  </property>
</Properties>
</file>