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50" w:type="dxa"/>
        <w:tblInd w:w="-270"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3350"/>
        <w:gridCol w:w="3350"/>
        <w:gridCol w:w="3350"/>
      </w:tblGrid>
      <w:tr w:rsidR="00D138EC" w:rsidRPr="00730943" w14:paraId="380F46FD" w14:textId="77777777" w:rsidTr="3ACEE967">
        <w:trPr>
          <w:trHeight w:val="446"/>
        </w:trPr>
        <w:tc>
          <w:tcPr>
            <w:tcW w:w="10050" w:type="dxa"/>
            <w:gridSpan w:val="3"/>
            <w:tcBorders>
              <w:top w:val="single" w:sz="4" w:space="0" w:color="auto"/>
              <w:left w:val="single" w:sz="4" w:space="0" w:color="auto"/>
              <w:bottom w:val="single" w:sz="4" w:space="0" w:color="auto"/>
              <w:right w:val="single" w:sz="4" w:space="0" w:color="auto"/>
            </w:tcBorders>
            <w:vAlign w:val="center"/>
          </w:tcPr>
          <w:p w14:paraId="0F61DAB0" w14:textId="2F5DB135" w:rsidR="00D138EC" w:rsidRPr="00730943" w:rsidRDefault="00D138EC" w:rsidP="00700D0F">
            <w:pPr>
              <w:pStyle w:val="FPDocType"/>
            </w:pPr>
            <w:r w:rsidRPr="00730943">
              <w:rPr>
                <w:rStyle w:val="Hyperlink"/>
                <w:color w:val="auto"/>
              </w:rPr>
              <w:softHyphen/>
            </w:r>
            <w:r>
              <w:rPr>
                <w:rStyle w:val="Hyperlink"/>
                <w:color w:val="auto"/>
              </w:rPr>
              <w:t>MuCol</w:t>
            </w:r>
            <w:r w:rsidRPr="00730943">
              <w:rPr>
                <w:rStyle w:val="Hyperlink"/>
                <w:color w:val="auto"/>
              </w:rPr>
              <w:t xml:space="preserve"> </w:t>
            </w:r>
            <w:r w:rsidR="009D5339">
              <w:rPr>
                <w:rStyle w:val="Hyperlink"/>
                <w:color w:val="auto"/>
              </w:rPr>
              <w:t>Management Committee</w:t>
            </w:r>
            <w:r w:rsidRPr="00730943">
              <w:rPr>
                <w:rStyle w:val="Hyperlink"/>
                <w:color w:val="auto"/>
              </w:rPr>
              <w:t xml:space="preserve"> </w:t>
            </w:r>
            <w:r w:rsidRPr="00040D29">
              <w:rPr>
                <w:rStyle w:val="Hyperlink"/>
                <w:color w:val="auto"/>
              </w:rPr>
              <w:t xml:space="preserve"> </w:t>
            </w:r>
            <w:r w:rsidR="009D5339">
              <w:rPr>
                <w:rStyle w:val="Hyperlink"/>
                <w:color w:val="auto"/>
              </w:rPr>
              <w:t>07/10/2025</w:t>
            </w:r>
            <w:r w:rsidRPr="003A3143">
              <w:rPr>
                <w:rStyle w:val="Hyperlink"/>
                <w:color w:val="auto"/>
              </w:rPr>
              <w:t xml:space="preserve"> </w:t>
            </w:r>
          </w:p>
        </w:tc>
      </w:tr>
      <w:tr w:rsidR="00D138EC" w:rsidRPr="00730943" w14:paraId="2B39141F" w14:textId="77777777" w:rsidTr="3ACEE967">
        <w:trPr>
          <w:trHeight w:val="719"/>
        </w:trPr>
        <w:tc>
          <w:tcPr>
            <w:tcW w:w="3350" w:type="dxa"/>
            <w:tcBorders>
              <w:top w:val="single" w:sz="4" w:space="0" w:color="auto"/>
              <w:left w:val="single" w:sz="4" w:space="0" w:color="auto"/>
              <w:bottom w:val="single" w:sz="4" w:space="0" w:color="auto"/>
              <w:right w:val="single" w:sz="4" w:space="0" w:color="auto"/>
            </w:tcBorders>
            <w:vAlign w:val="center"/>
          </w:tcPr>
          <w:p w14:paraId="130A1D0D" w14:textId="5C5C6F3E" w:rsidR="00D138EC" w:rsidRPr="00702595" w:rsidRDefault="6436B5AC" w:rsidP="3A463C30">
            <w:pPr>
              <w:pStyle w:val="FPDocType"/>
              <w:jc w:val="left"/>
              <w:rPr>
                <w:rStyle w:val="Hyperlink"/>
                <w:b w:val="0"/>
                <w:color w:val="auto"/>
                <w:sz w:val="22"/>
                <w:u w:val="none"/>
              </w:rPr>
            </w:pPr>
            <w:r w:rsidRPr="6436B5AC">
              <w:rPr>
                <w:rStyle w:val="Hyperlink"/>
                <w:i/>
                <w:iCs/>
                <w:color w:val="auto"/>
                <w:sz w:val="22"/>
                <w:u w:val="none"/>
              </w:rPr>
              <w:t>Date:</w:t>
            </w:r>
            <w:r w:rsidRPr="6436B5AC">
              <w:rPr>
                <w:rStyle w:val="Hyperlink"/>
                <w:color w:val="auto"/>
                <w:sz w:val="22"/>
                <w:u w:val="none"/>
              </w:rPr>
              <w:t xml:space="preserve"> </w:t>
            </w:r>
            <w:r w:rsidRPr="6436B5AC">
              <w:rPr>
                <w:rStyle w:val="Hyperlink"/>
                <w:b w:val="0"/>
                <w:color w:val="auto"/>
                <w:sz w:val="22"/>
                <w:u w:val="none"/>
              </w:rPr>
              <w:t>202</w:t>
            </w:r>
            <w:r w:rsidR="009D5339">
              <w:rPr>
                <w:rStyle w:val="Hyperlink"/>
                <w:b w:val="0"/>
                <w:color w:val="auto"/>
                <w:sz w:val="22"/>
                <w:u w:val="none"/>
              </w:rPr>
              <w:t>5</w:t>
            </w:r>
            <w:r w:rsidRPr="6436B5AC">
              <w:rPr>
                <w:rStyle w:val="Hyperlink"/>
                <w:b w:val="0"/>
                <w:color w:val="auto"/>
                <w:sz w:val="22"/>
                <w:u w:val="none"/>
              </w:rPr>
              <w:t>-11-</w:t>
            </w:r>
            <w:r w:rsidR="009D5339">
              <w:rPr>
                <w:rStyle w:val="Hyperlink"/>
                <w:b w:val="0"/>
                <w:color w:val="auto"/>
                <w:sz w:val="22"/>
                <w:u w:val="none"/>
              </w:rPr>
              <w:t>05</w:t>
            </w:r>
          </w:p>
        </w:tc>
        <w:tc>
          <w:tcPr>
            <w:tcW w:w="6700" w:type="dxa"/>
            <w:gridSpan w:val="2"/>
            <w:tcBorders>
              <w:top w:val="single" w:sz="4" w:space="0" w:color="auto"/>
              <w:left w:val="single" w:sz="4" w:space="0" w:color="auto"/>
              <w:bottom w:val="single" w:sz="4" w:space="0" w:color="auto"/>
              <w:right w:val="single" w:sz="4" w:space="0" w:color="auto"/>
            </w:tcBorders>
            <w:vAlign w:val="center"/>
          </w:tcPr>
          <w:p w14:paraId="06093B6A" w14:textId="61247902" w:rsidR="00D138EC" w:rsidRPr="00D138EC" w:rsidRDefault="00DB2A89" w:rsidP="00D138EC">
            <w:pPr>
              <w:pStyle w:val="FPDocType"/>
              <w:jc w:val="left"/>
              <w:rPr>
                <w:sz w:val="22"/>
              </w:rPr>
            </w:pPr>
            <w:r w:rsidRPr="00DB2A89">
              <w:rPr>
                <w:i/>
                <w:iCs/>
                <w:sz w:val="22"/>
              </w:rPr>
              <w:t>Project/</w:t>
            </w:r>
            <w:r w:rsidR="00702595" w:rsidRPr="00DB2A89">
              <w:rPr>
                <w:i/>
                <w:iCs/>
                <w:sz w:val="22"/>
              </w:rPr>
              <w:t>Activity</w:t>
            </w:r>
            <w:r w:rsidR="00702595">
              <w:rPr>
                <w:sz w:val="22"/>
              </w:rPr>
              <w:t>:</w:t>
            </w:r>
            <w:r>
              <w:rPr>
                <w:sz w:val="22"/>
              </w:rPr>
              <w:t xml:space="preserve"> </w:t>
            </w:r>
            <w:r>
              <w:rPr>
                <w:b w:val="0"/>
                <w:bCs/>
                <w:sz w:val="22"/>
              </w:rPr>
              <w:t xml:space="preserve">MuCol </w:t>
            </w:r>
          </w:p>
        </w:tc>
      </w:tr>
      <w:tr w:rsidR="00680E23" w:rsidRPr="00AE2E4F" w14:paraId="00E5C47E" w14:textId="77777777" w:rsidTr="3ACEE967">
        <w:trPr>
          <w:trHeight w:val="420"/>
        </w:trPr>
        <w:tc>
          <w:tcPr>
            <w:tcW w:w="10050" w:type="dxa"/>
            <w:gridSpan w:val="3"/>
            <w:tcBorders>
              <w:top w:val="single" w:sz="4" w:space="0" w:color="auto"/>
              <w:left w:val="nil"/>
              <w:bottom w:val="single" w:sz="6" w:space="0" w:color="auto"/>
              <w:right w:val="nil"/>
            </w:tcBorders>
            <w:vAlign w:val="center"/>
          </w:tcPr>
          <w:p w14:paraId="78D0FED1" w14:textId="49D4A94E" w:rsidR="009B2FFE" w:rsidRPr="009C588E" w:rsidRDefault="3ACEE967" w:rsidP="3ACEE967">
            <w:pPr>
              <w:pStyle w:val="FPTitle2"/>
              <w:jc w:val="both"/>
              <w:rPr>
                <w:b w:val="0"/>
                <w:bCs w:val="0"/>
                <w:i w:val="0"/>
                <w:highlight w:val="yellow"/>
              </w:rPr>
            </w:pPr>
            <w:r w:rsidRPr="009C588E">
              <w:t>Attendees:</w:t>
            </w:r>
            <w:r w:rsidRPr="009C588E">
              <w:rPr>
                <w:b w:val="0"/>
                <w:bCs w:val="0"/>
                <w:i w:val="0"/>
              </w:rPr>
              <w:t xml:space="preserve"> </w:t>
            </w:r>
            <w:r w:rsidR="00056600" w:rsidRPr="00056600">
              <w:rPr>
                <w:b w:val="0"/>
                <w:bCs w:val="0"/>
                <w:i w:val="0"/>
              </w:rPr>
              <w:t>Chris Rogers (Chair), Roberto Losito, Elias Metral, Bernardo Bordini, Steinar Stapnes, Nadia Pastrone, Massimo Casarsa, Anton Lechner, Federico Meloni, R. Taylor, Antoine Chance, Lucio Rossi, Sergo Jindariani, Mark Palmer, Tania Martucci</w:t>
            </w:r>
          </w:p>
          <w:p w14:paraId="68E21187" w14:textId="25E15269" w:rsidR="00AE2E4F" w:rsidRDefault="00B35048" w:rsidP="0016073C">
            <w:pPr>
              <w:spacing w:before="100" w:beforeAutospacing="1" w:after="100" w:afterAutospacing="1"/>
              <w:outlineLvl w:val="9"/>
              <w:rPr>
                <w:rFonts w:eastAsiaTheme="minorEastAsia"/>
                <w:lang w:eastAsia="zh-CN"/>
              </w:rPr>
            </w:pPr>
            <w:r>
              <w:rPr>
                <w:rFonts w:eastAsiaTheme="minorEastAsia"/>
                <w:lang w:eastAsia="zh-CN"/>
              </w:rPr>
              <w:t xml:space="preserve">Total: </w:t>
            </w:r>
            <w:r w:rsidR="00056600">
              <w:rPr>
                <w:rFonts w:eastAsiaTheme="minorEastAsia"/>
                <w:lang w:eastAsia="zh-CN"/>
              </w:rPr>
              <w:t>15</w:t>
            </w:r>
          </w:p>
          <w:p w14:paraId="2E7CB2D8" w14:textId="74FFDB12" w:rsidR="00B35048" w:rsidRPr="00AE2E4F" w:rsidRDefault="00B35048" w:rsidP="00E32E56">
            <w:pPr>
              <w:spacing w:before="100" w:beforeAutospacing="1" w:after="100" w:afterAutospacing="1"/>
              <w:outlineLvl w:val="9"/>
              <w:rPr>
                <w:rFonts w:eastAsiaTheme="minorEastAsia"/>
                <w:lang w:eastAsia="zh-CN"/>
              </w:rPr>
            </w:pPr>
          </w:p>
        </w:tc>
      </w:tr>
      <w:tr w:rsidR="00680E23" w:rsidRPr="00730943" w14:paraId="5B9E6FC4" w14:textId="77777777" w:rsidTr="3ACEE967">
        <w:trPr>
          <w:trHeight w:val="420"/>
        </w:trPr>
        <w:tc>
          <w:tcPr>
            <w:tcW w:w="10050" w:type="dxa"/>
            <w:gridSpan w:val="3"/>
            <w:tcBorders>
              <w:top w:val="single" w:sz="8" w:space="0" w:color="auto"/>
              <w:left w:val="nil"/>
              <w:bottom w:val="single" w:sz="8" w:space="0" w:color="auto"/>
              <w:right w:val="nil"/>
            </w:tcBorders>
            <w:vAlign w:val="center"/>
          </w:tcPr>
          <w:p w14:paraId="09AFCCD9" w14:textId="2C2A8B7E" w:rsidR="00680E23" w:rsidRDefault="005D5073" w:rsidP="00680E23">
            <w:pPr>
              <w:pStyle w:val="FPTitle2"/>
              <w:jc w:val="both"/>
            </w:pPr>
            <w:r>
              <w:t>Description</w:t>
            </w:r>
            <w:r w:rsidR="00680E23" w:rsidRPr="00730943">
              <w:t xml:space="preserve">: </w:t>
            </w:r>
          </w:p>
          <w:p w14:paraId="4C61B660" w14:textId="5023574B" w:rsidR="000619C8" w:rsidRPr="000619C8" w:rsidRDefault="6436B5AC" w:rsidP="00056600">
            <w:pPr>
              <w:pStyle w:val="xxmsonormal"/>
              <w:spacing w:before="0" w:beforeAutospacing="0" w:after="0" w:afterAutospacing="0"/>
              <w:rPr>
                <w:rFonts w:eastAsiaTheme="minorEastAsia"/>
                <w:lang w:eastAsia="zh-CN"/>
              </w:rPr>
            </w:pPr>
            <w:r w:rsidRPr="6436B5AC">
              <w:rPr>
                <w:rFonts w:eastAsiaTheme="minorEastAsia"/>
                <w:lang w:eastAsia="zh-CN"/>
              </w:rPr>
              <w:t xml:space="preserve">The meeting was held remotely on Zoom. </w:t>
            </w:r>
            <w:r>
              <w:t xml:space="preserve">The MuCol Management Committee (MC) members were invited to participate. </w:t>
            </w:r>
          </w:p>
        </w:tc>
      </w:tr>
      <w:tr w:rsidR="00AC5A3A" w:rsidRPr="00730943" w14:paraId="25014B74" w14:textId="77777777" w:rsidTr="3ACEE967">
        <w:trPr>
          <w:trHeight w:val="420"/>
        </w:trPr>
        <w:tc>
          <w:tcPr>
            <w:tcW w:w="10050" w:type="dxa"/>
            <w:gridSpan w:val="3"/>
            <w:tcBorders>
              <w:top w:val="single" w:sz="8" w:space="0" w:color="auto"/>
              <w:left w:val="nil"/>
              <w:bottom w:val="single" w:sz="8" w:space="0" w:color="auto"/>
              <w:right w:val="nil"/>
            </w:tcBorders>
            <w:vAlign w:val="center"/>
          </w:tcPr>
          <w:p w14:paraId="11167132" w14:textId="2F080BDE" w:rsidR="00363B6F" w:rsidRPr="00363B6F" w:rsidRDefault="00813E51" w:rsidP="00363B6F">
            <w:pPr>
              <w:pStyle w:val="FPTitle2"/>
              <w:jc w:val="both"/>
              <w:rPr>
                <w:b w:val="0"/>
                <w:bCs w:val="0"/>
                <w:i w:val="0"/>
                <w:iCs/>
              </w:rPr>
            </w:pPr>
            <w:r>
              <w:t xml:space="preserve">Chair: </w:t>
            </w:r>
            <w:proofErr w:type="spellStart"/>
            <w:r w:rsidR="00EC7BA0">
              <w:rPr>
                <w:b w:val="0"/>
                <w:bCs w:val="0"/>
                <w:i w:val="0"/>
                <w:iCs/>
              </w:rPr>
              <w:t>C.Rogers</w:t>
            </w:r>
            <w:proofErr w:type="spellEnd"/>
          </w:p>
        </w:tc>
      </w:tr>
      <w:tr w:rsidR="00A87889" w:rsidRPr="00730943" w14:paraId="409AB125" w14:textId="77777777" w:rsidTr="3ACEE967">
        <w:trPr>
          <w:trHeight w:val="420"/>
        </w:trPr>
        <w:tc>
          <w:tcPr>
            <w:tcW w:w="10050" w:type="dxa"/>
            <w:gridSpan w:val="3"/>
            <w:tcBorders>
              <w:top w:val="single" w:sz="8" w:space="0" w:color="auto"/>
              <w:left w:val="nil"/>
              <w:bottom w:val="single" w:sz="8" w:space="0" w:color="auto"/>
              <w:right w:val="nil"/>
            </w:tcBorders>
            <w:vAlign w:val="center"/>
          </w:tcPr>
          <w:p w14:paraId="22FCE305" w14:textId="549546AF" w:rsidR="0019053C" w:rsidRPr="0019053C" w:rsidRDefault="3ACEE967" w:rsidP="3ACEE967">
            <w:pPr>
              <w:pStyle w:val="FPText"/>
            </w:pPr>
            <w:r>
              <w:t xml:space="preserve">Agenda: </w:t>
            </w:r>
            <w:r w:rsidR="00F84D4B" w:rsidRPr="00F84D4B">
              <w:drawing>
                <wp:inline distT="0" distB="0" distL="0" distR="0" wp14:anchorId="7DC59D48" wp14:editId="212FE113">
                  <wp:extent cx="6244590" cy="2794000"/>
                  <wp:effectExtent l="0" t="0" r="3810" b="6350"/>
                  <wp:docPr id="20295786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578674" name=""/>
                          <pic:cNvPicPr/>
                        </pic:nvPicPr>
                        <pic:blipFill>
                          <a:blip r:embed="rId11"/>
                          <a:stretch>
                            <a:fillRect/>
                          </a:stretch>
                        </pic:blipFill>
                        <pic:spPr>
                          <a:xfrm>
                            <a:off x="0" y="0"/>
                            <a:ext cx="6244590" cy="2794000"/>
                          </a:xfrm>
                          <a:prstGeom prst="rect">
                            <a:avLst/>
                          </a:prstGeom>
                        </pic:spPr>
                      </pic:pic>
                    </a:graphicData>
                  </a:graphic>
                </wp:inline>
              </w:drawing>
            </w:r>
          </w:p>
          <w:p w14:paraId="1E97CCDB" w14:textId="03150CAC" w:rsidR="00A87889" w:rsidRDefault="00A87889" w:rsidP="00CE5387">
            <w:pPr>
              <w:pStyle w:val="FPText"/>
            </w:pPr>
          </w:p>
        </w:tc>
      </w:tr>
      <w:tr w:rsidR="007A3A4E" w14:paraId="4BDBFAD6" w14:textId="77777777" w:rsidTr="3ACEE967">
        <w:tblPrEx>
          <w:tblBorders>
            <w:top w:val="none" w:sz="0" w:space="0" w:color="auto"/>
            <w:left w:val="none" w:sz="0" w:space="0" w:color="auto"/>
            <w:bottom w:val="none" w:sz="0" w:space="0" w:color="auto"/>
            <w:right w:val="none" w:sz="0" w:space="0" w:color="auto"/>
          </w:tblBorders>
          <w:tblCellMar>
            <w:left w:w="0" w:type="dxa"/>
            <w:right w:w="0" w:type="dxa"/>
          </w:tblCellMar>
          <w:tblLook w:val="04A0" w:firstRow="1" w:lastRow="0" w:firstColumn="1" w:lastColumn="0" w:noHBand="0" w:noVBand="1"/>
        </w:tblPrEx>
        <w:trPr>
          <w:trHeight w:val="502"/>
        </w:trPr>
        <w:tc>
          <w:tcPr>
            <w:tcW w:w="10050" w:type="dxa"/>
            <w:gridSpan w:val="3"/>
            <w:tcBorders>
              <w:top w:val="single" w:sz="0" w:space="0" w:color="000000" w:themeColor="text1"/>
              <w:left w:val="single" w:sz="0" w:space="0" w:color="000000" w:themeColor="text1"/>
              <w:bottom w:val="single" w:sz="0" w:space="0" w:color="000000" w:themeColor="text1"/>
              <w:right w:val="single" w:sz="0" w:space="0" w:color="000000" w:themeColor="text1"/>
            </w:tcBorders>
            <w:tcMar>
              <w:top w:w="0" w:type="dxa"/>
              <w:left w:w="108" w:type="dxa"/>
              <w:bottom w:w="0" w:type="dxa"/>
              <w:right w:w="108" w:type="dxa"/>
            </w:tcMar>
            <w:vAlign w:val="center"/>
            <w:hideMark/>
          </w:tcPr>
          <w:p w14:paraId="5130367B" w14:textId="3B415991" w:rsidR="00680E23" w:rsidRPr="00C47C16" w:rsidRDefault="3ACEE967" w:rsidP="3ACEE967">
            <w:pPr>
              <w:pStyle w:val="Bodytext"/>
              <w:spacing w:line="276" w:lineRule="auto"/>
              <w:ind w:left="0"/>
              <w:rPr>
                <w:sz w:val="20"/>
                <w:szCs w:val="20"/>
                <w:lang w:val="en-US"/>
              </w:rPr>
            </w:pPr>
            <w:r w:rsidRPr="00C47C16">
              <w:rPr>
                <w:rStyle w:val="FPTitle"/>
                <w:i/>
                <w:iCs/>
                <w:sz w:val="20"/>
                <w:szCs w:val="20"/>
                <w:lang w:val="en-US"/>
              </w:rPr>
              <w:t>Indico page (including presentations)</w:t>
            </w:r>
            <w:r w:rsidRPr="00C47C16">
              <w:rPr>
                <w:rStyle w:val="FPTitle"/>
                <w:sz w:val="20"/>
                <w:szCs w:val="20"/>
                <w:lang w:val="en-US"/>
              </w:rPr>
              <w:t xml:space="preserve">: </w:t>
            </w:r>
            <w:hyperlink r:id="rId12" w:history="1">
              <w:r w:rsidR="00C47C16" w:rsidRPr="00C47C16">
                <w:rPr>
                  <w:rStyle w:val="Hyperlink"/>
                </w:rPr>
                <w:t>27# MuCol Management Committee (October 7, 2025) · Indico</w:t>
              </w:r>
            </w:hyperlink>
          </w:p>
        </w:tc>
      </w:tr>
      <w:tr w:rsidR="007A3A4E" w14:paraId="2343B511" w14:textId="77777777" w:rsidTr="3ACEE967">
        <w:tblPrEx>
          <w:tblBorders>
            <w:top w:val="none" w:sz="0" w:space="0" w:color="auto"/>
            <w:left w:val="none" w:sz="0" w:space="0" w:color="auto"/>
            <w:bottom w:val="none" w:sz="0" w:space="0" w:color="auto"/>
            <w:right w:val="none" w:sz="0" w:space="0" w:color="auto"/>
          </w:tblBorders>
          <w:tblCellMar>
            <w:left w:w="0" w:type="dxa"/>
            <w:right w:w="0" w:type="dxa"/>
          </w:tblCellMar>
          <w:tblLook w:val="04A0" w:firstRow="1" w:lastRow="0" w:firstColumn="1" w:lastColumn="0" w:noHBand="0" w:noVBand="1"/>
        </w:tblPrEx>
        <w:trPr>
          <w:trHeight w:val="421"/>
        </w:trPr>
        <w:tc>
          <w:tcPr>
            <w:tcW w:w="10050" w:type="dxa"/>
            <w:gridSpan w:val="3"/>
            <w:tcBorders>
              <w:top w:val="single" w:sz="0" w:space="0" w:color="000000" w:themeColor="text1"/>
              <w:left w:val="single" w:sz="0" w:space="0" w:color="000000" w:themeColor="text1"/>
              <w:bottom w:val="single" w:sz="0" w:space="0" w:color="000000" w:themeColor="text1"/>
              <w:right w:val="single" w:sz="0" w:space="0" w:color="000000" w:themeColor="text1"/>
            </w:tcBorders>
            <w:tcMar>
              <w:top w:w="0" w:type="dxa"/>
              <w:left w:w="108" w:type="dxa"/>
              <w:bottom w:w="0" w:type="dxa"/>
              <w:right w:w="108" w:type="dxa"/>
            </w:tcMar>
          </w:tcPr>
          <w:p w14:paraId="5CC44FA1" w14:textId="05B2D81C" w:rsidR="00680E23" w:rsidRPr="006C23EF" w:rsidRDefault="3ACEE967" w:rsidP="3ACEE967">
            <w:pPr>
              <w:rPr>
                <w:rStyle w:val="FPTitle"/>
                <w:b w:val="0"/>
                <w:bCs w:val="0"/>
                <w:i/>
                <w:iCs/>
                <w:sz w:val="20"/>
                <w:szCs w:val="20"/>
              </w:rPr>
            </w:pPr>
            <w:r w:rsidRPr="3ACEE967">
              <w:rPr>
                <w:rStyle w:val="FPTitle"/>
                <w:i/>
                <w:iCs/>
                <w:sz w:val="20"/>
                <w:szCs w:val="20"/>
              </w:rPr>
              <w:t>Other materials</w:t>
            </w:r>
            <w:r w:rsidRPr="3ACEE967">
              <w:rPr>
                <w:rStyle w:val="FPTitle"/>
                <w:b w:val="0"/>
                <w:bCs w:val="0"/>
                <w:i/>
                <w:iCs/>
                <w:sz w:val="20"/>
                <w:szCs w:val="20"/>
              </w:rPr>
              <w:t xml:space="preserve">: </w:t>
            </w:r>
          </w:p>
          <w:p w14:paraId="3EADB8CC" w14:textId="00A7B999" w:rsidR="00680E23" w:rsidRPr="006C23EF" w:rsidRDefault="00680E23" w:rsidP="00C47C16">
            <w:pPr>
              <w:pStyle w:val="ListParagraph"/>
              <w:numPr>
                <w:ilvl w:val="0"/>
                <w:numId w:val="0"/>
              </w:numPr>
              <w:ind w:left="1440"/>
              <w:jc w:val="left"/>
              <w:rPr>
                <w:rStyle w:val="FPTitle"/>
                <w:b w:val="0"/>
                <w:bCs w:val="0"/>
              </w:rPr>
            </w:pPr>
          </w:p>
        </w:tc>
      </w:tr>
      <w:tr w:rsidR="00680E23" w:rsidRPr="00730943" w14:paraId="12584D65" w14:textId="77777777" w:rsidTr="3ACEE967">
        <w:tblPrEx>
          <w:tblBorders>
            <w:top w:val="none" w:sz="0" w:space="0" w:color="auto"/>
            <w:left w:val="none" w:sz="0" w:space="0" w:color="auto"/>
            <w:bottom w:val="none" w:sz="0" w:space="0" w:color="auto"/>
            <w:right w:val="none" w:sz="0" w:space="0" w:color="auto"/>
          </w:tblBorders>
          <w:tblCellMar>
            <w:left w:w="0" w:type="dxa"/>
            <w:right w:w="0" w:type="dxa"/>
          </w:tblCellMar>
          <w:tblLook w:val="04A0" w:firstRow="1" w:lastRow="0" w:firstColumn="1" w:lastColumn="0" w:noHBand="0" w:noVBand="1"/>
        </w:tblPrEx>
        <w:trPr>
          <w:trHeight w:val="420"/>
        </w:trPr>
        <w:tc>
          <w:tcPr>
            <w:tcW w:w="670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9A6A381" w14:textId="6BA1CF1C" w:rsidR="00680E23" w:rsidRPr="00730943" w:rsidRDefault="00680E23" w:rsidP="007259FF">
            <w:pPr>
              <w:pStyle w:val="Bodytext"/>
              <w:keepNext/>
              <w:spacing w:line="276" w:lineRule="auto"/>
              <w:ind w:left="-75" w:firstLine="75"/>
              <w:rPr>
                <w:sz w:val="20"/>
                <w:szCs w:val="20"/>
              </w:rPr>
            </w:pPr>
            <w:r w:rsidRPr="00730943">
              <w:rPr>
                <w:rStyle w:val="FPTitle2Char"/>
                <w:noProof w:val="0"/>
                <w:sz w:val="20"/>
                <w:szCs w:val="20"/>
              </w:rPr>
              <w:t>Prepared by:</w:t>
            </w:r>
            <w:r w:rsidRPr="00730943">
              <w:rPr>
                <w:rStyle w:val="FPTitle2Char"/>
                <w:iCs/>
                <w:noProof w:val="0"/>
                <w:sz w:val="20"/>
                <w:szCs w:val="20"/>
              </w:rPr>
              <w:t xml:space="preserve"> </w:t>
            </w:r>
            <w:r w:rsidR="00C47C16">
              <w:rPr>
                <w:rStyle w:val="FPTitle2Char"/>
                <w:b w:val="0"/>
                <w:i w:val="0"/>
                <w:iCs/>
                <w:sz w:val="20"/>
                <w:szCs w:val="20"/>
              </w:rPr>
              <w:t>T.Martucci</w:t>
            </w:r>
          </w:p>
        </w:tc>
        <w:tc>
          <w:tcPr>
            <w:tcW w:w="3350" w:type="dxa"/>
            <w:tcBorders>
              <w:top w:val="nil"/>
              <w:left w:val="nil"/>
              <w:bottom w:val="single" w:sz="8" w:space="0" w:color="auto"/>
              <w:right w:val="nil"/>
            </w:tcBorders>
            <w:tcMar>
              <w:top w:w="0" w:type="dxa"/>
              <w:left w:w="108" w:type="dxa"/>
              <w:bottom w:w="0" w:type="dxa"/>
              <w:right w:w="108" w:type="dxa"/>
            </w:tcMar>
            <w:hideMark/>
          </w:tcPr>
          <w:p w14:paraId="78DB5BA9" w14:textId="0D4AD796" w:rsidR="00DD5911" w:rsidRPr="00730943" w:rsidRDefault="3ACEE967" w:rsidP="00DD5911">
            <w:pPr>
              <w:pStyle w:val="Bodytext"/>
              <w:keepNext/>
              <w:spacing w:line="276" w:lineRule="auto"/>
              <w:ind w:left="-75" w:firstLine="75"/>
              <w:rPr>
                <w:sz w:val="20"/>
                <w:szCs w:val="20"/>
              </w:rPr>
            </w:pPr>
            <w:r w:rsidRPr="3ACEE967">
              <w:rPr>
                <w:rStyle w:val="FPTitle2Char"/>
                <w:noProof w:val="0"/>
                <w:sz w:val="20"/>
                <w:szCs w:val="20"/>
              </w:rPr>
              <w:t>Date:</w:t>
            </w:r>
            <w:r w:rsidRPr="3ACEE967">
              <w:rPr>
                <w:sz w:val="20"/>
                <w:szCs w:val="20"/>
              </w:rPr>
              <w:t xml:space="preserve"> 202</w:t>
            </w:r>
            <w:r w:rsidR="00C47C16">
              <w:rPr>
                <w:sz w:val="20"/>
                <w:szCs w:val="20"/>
              </w:rPr>
              <w:t>5-11-05</w:t>
            </w:r>
          </w:p>
        </w:tc>
      </w:tr>
      <w:tr w:rsidR="00680E23" w:rsidRPr="00730943" w14:paraId="09AD0736" w14:textId="77777777" w:rsidTr="3ACEE967">
        <w:tblPrEx>
          <w:tblBorders>
            <w:top w:val="none" w:sz="0" w:space="0" w:color="auto"/>
            <w:left w:val="none" w:sz="0" w:space="0" w:color="auto"/>
            <w:bottom w:val="none" w:sz="0" w:space="0" w:color="auto"/>
            <w:right w:val="none" w:sz="0" w:space="0" w:color="auto"/>
          </w:tblBorders>
          <w:tblCellMar>
            <w:left w:w="0" w:type="dxa"/>
            <w:right w:w="0" w:type="dxa"/>
          </w:tblCellMar>
          <w:tblLook w:val="04A0" w:firstRow="1" w:lastRow="0" w:firstColumn="1" w:lastColumn="0" w:noHBand="0" w:noVBand="1"/>
        </w:tblPrEx>
        <w:trPr>
          <w:trHeight w:val="420"/>
        </w:trPr>
        <w:tc>
          <w:tcPr>
            <w:tcW w:w="670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09DDDDA" w14:textId="516469C1" w:rsidR="00680E23" w:rsidRPr="002F5989" w:rsidRDefault="3ACEE967" w:rsidP="3ACEE967">
            <w:pPr>
              <w:pStyle w:val="Bodytext"/>
              <w:keepNext/>
              <w:tabs>
                <w:tab w:val="center" w:pos="3552"/>
              </w:tabs>
              <w:spacing w:line="276" w:lineRule="auto"/>
              <w:ind w:left="-75" w:firstLine="75"/>
              <w:rPr>
                <w:rStyle w:val="FPTitle2Char"/>
                <w:b w:val="0"/>
                <w:bCs w:val="0"/>
                <w:i w:val="0"/>
                <w:noProof w:val="0"/>
                <w:sz w:val="20"/>
                <w:szCs w:val="20"/>
              </w:rPr>
            </w:pPr>
            <w:r w:rsidRPr="3ACEE967">
              <w:rPr>
                <w:rStyle w:val="FPTitle2Char"/>
                <w:noProof w:val="0"/>
                <w:sz w:val="20"/>
                <w:szCs w:val="20"/>
              </w:rPr>
              <w:t xml:space="preserve">Revised by: </w:t>
            </w:r>
            <w:r w:rsidRPr="3ACEE967">
              <w:rPr>
                <w:rStyle w:val="FPTitle2Char"/>
                <w:b w:val="0"/>
                <w:bCs w:val="0"/>
                <w:i w:val="0"/>
                <w:noProof w:val="0"/>
                <w:sz w:val="20"/>
                <w:szCs w:val="20"/>
              </w:rPr>
              <w:t>MuCol GB</w:t>
            </w:r>
            <w:r w:rsidR="00680E23">
              <w:tab/>
            </w:r>
          </w:p>
        </w:tc>
        <w:tc>
          <w:tcPr>
            <w:tcW w:w="3350" w:type="dxa"/>
            <w:tcBorders>
              <w:top w:val="nil"/>
              <w:left w:val="nil"/>
              <w:bottom w:val="single" w:sz="8" w:space="0" w:color="auto"/>
              <w:right w:val="nil"/>
            </w:tcBorders>
            <w:tcMar>
              <w:top w:w="0" w:type="dxa"/>
              <w:left w:w="108" w:type="dxa"/>
              <w:bottom w:w="0" w:type="dxa"/>
              <w:right w:w="108" w:type="dxa"/>
            </w:tcMar>
            <w:hideMark/>
          </w:tcPr>
          <w:p w14:paraId="2354DCF2" w14:textId="1278FFA0" w:rsidR="00680E23" w:rsidRPr="00730943" w:rsidRDefault="3ACEE967" w:rsidP="00896AF4">
            <w:pPr>
              <w:pStyle w:val="Bodytext"/>
              <w:keepNext/>
              <w:spacing w:line="276" w:lineRule="auto"/>
              <w:ind w:left="-75" w:firstLine="75"/>
              <w:rPr>
                <w:rStyle w:val="FPTitle2Char"/>
                <w:noProof w:val="0"/>
                <w:sz w:val="20"/>
                <w:szCs w:val="20"/>
              </w:rPr>
            </w:pPr>
            <w:r w:rsidRPr="3ACEE967">
              <w:rPr>
                <w:rStyle w:val="FPTitle2Char"/>
                <w:noProof w:val="0"/>
                <w:sz w:val="20"/>
                <w:szCs w:val="20"/>
              </w:rPr>
              <w:t xml:space="preserve">Date: </w:t>
            </w:r>
            <w:r w:rsidRPr="3ACEE967">
              <w:rPr>
                <w:sz w:val="20"/>
                <w:szCs w:val="20"/>
              </w:rPr>
              <w:t>2024-11-XX</w:t>
            </w:r>
          </w:p>
        </w:tc>
      </w:tr>
      <w:tr w:rsidR="00680E23" w:rsidRPr="00730943" w14:paraId="5C1D8D79" w14:textId="77777777" w:rsidTr="3ACEE967">
        <w:tblPrEx>
          <w:tblBorders>
            <w:top w:val="none" w:sz="0" w:space="0" w:color="auto"/>
            <w:left w:val="none" w:sz="0" w:space="0" w:color="auto"/>
            <w:bottom w:val="none" w:sz="0" w:space="0" w:color="auto"/>
            <w:right w:val="none" w:sz="0" w:space="0" w:color="auto"/>
          </w:tblBorders>
          <w:tblCellMar>
            <w:left w:w="0" w:type="dxa"/>
            <w:right w:w="0" w:type="dxa"/>
          </w:tblCellMar>
          <w:tblLook w:val="04A0" w:firstRow="1" w:lastRow="0" w:firstColumn="1" w:lastColumn="0" w:noHBand="0" w:noVBand="1"/>
        </w:tblPrEx>
        <w:trPr>
          <w:trHeight w:val="420"/>
        </w:trPr>
        <w:tc>
          <w:tcPr>
            <w:tcW w:w="670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DFA472F" w14:textId="0EB66731" w:rsidR="00680E23" w:rsidRPr="001F55F2" w:rsidRDefault="3ACEE967" w:rsidP="3ACEE967">
            <w:pPr>
              <w:pStyle w:val="Bodytext"/>
              <w:keepNext/>
              <w:spacing w:line="276" w:lineRule="auto"/>
              <w:ind w:left="-75" w:firstLine="75"/>
              <w:rPr>
                <w:rStyle w:val="FPTitle2Char"/>
                <w:b w:val="0"/>
                <w:bCs w:val="0"/>
                <w:i w:val="0"/>
                <w:noProof w:val="0"/>
                <w:sz w:val="20"/>
                <w:szCs w:val="20"/>
              </w:rPr>
            </w:pPr>
            <w:r w:rsidRPr="3ACEE967">
              <w:rPr>
                <w:rStyle w:val="FPTitle2Char"/>
                <w:noProof w:val="0"/>
                <w:sz w:val="20"/>
                <w:szCs w:val="20"/>
              </w:rPr>
              <w:t>Approved by</w:t>
            </w:r>
            <w:r w:rsidRPr="3ACEE967">
              <w:rPr>
                <w:rStyle w:val="FPTitle2Char"/>
                <w:b w:val="0"/>
                <w:bCs w:val="0"/>
                <w:i w:val="0"/>
                <w:noProof w:val="0"/>
                <w:sz w:val="20"/>
                <w:szCs w:val="20"/>
              </w:rPr>
              <w:t>: MuCol GB</w:t>
            </w:r>
          </w:p>
        </w:tc>
        <w:tc>
          <w:tcPr>
            <w:tcW w:w="3350" w:type="dxa"/>
            <w:tcBorders>
              <w:top w:val="nil"/>
              <w:left w:val="nil"/>
              <w:bottom w:val="single" w:sz="8" w:space="0" w:color="auto"/>
              <w:right w:val="nil"/>
            </w:tcBorders>
            <w:tcMar>
              <w:top w:w="0" w:type="dxa"/>
              <w:left w:w="108" w:type="dxa"/>
              <w:bottom w:w="0" w:type="dxa"/>
              <w:right w:w="108" w:type="dxa"/>
            </w:tcMar>
            <w:hideMark/>
          </w:tcPr>
          <w:p w14:paraId="1589A221" w14:textId="7273987F" w:rsidR="00680E23" w:rsidRPr="00730943" w:rsidRDefault="00680E23" w:rsidP="00997EC4">
            <w:pPr>
              <w:pStyle w:val="Bodytext"/>
              <w:keepNext/>
              <w:spacing w:line="276" w:lineRule="auto"/>
              <w:ind w:left="-75" w:firstLine="75"/>
              <w:rPr>
                <w:rStyle w:val="FPTitle3Char"/>
                <w:b w:val="0"/>
                <w:bCs w:val="0"/>
                <w:i w:val="0"/>
                <w:iCs/>
                <w:noProof w:val="0"/>
                <w:sz w:val="20"/>
                <w:szCs w:val="20"/>
              </w:rPr>
            </w:pPr>
            <w:r w:rsidRPr="00730943">
              <w:rPr>
                <w:rStyle w:val="FPTitle2Char"/>
                <w:noProof w:val="0"/>
                <w:sz w:val="20"/>
                <w:szCs w:val="20"/>
              </w:rPr>
              <w:t>Date:</w:t>
            </w:r>
            <w:r w:rsidRPr="00730943">
              <w:rPr>
                <w:sz w:val="20"/>
                <w:szCs w:val="20"/>
              </w:rPr>
              <w:t xml:space="preserve"> 202</w:t>
            </w:r>
            <w:r w:rsidR="00DC4C8C">
              <w:rPr>
                <w:sz w:val="20"/>
                <w:szCs w:val="20"/>
              </w:rPr>
              <w:t>4</w:t>
            </w:r>
            <w:r w:rsidRPr="00730943">
              <w:rPr>
                <w:sz w:val="20"/>
                <w:szCs w:val="20"/>
              </w:rPr>
              <w:t>-</w:t>
            </w:r>
            <w:r w:rsidR="0005419F">
              <w:rPr>
                <w:sz w:val="20"/>
                <w:szCs w:val="20"/>
              </w:rPr>
              <w:t>XX</w:t>
            </w:r>
            <w:r w:rsidR="00B560BA">
              <w:rPr>
                <w:sz w:val="20"/>
                <w:szCs w:val="20"/>
              </w:rPr>
              <w:t>-</w:t>
            </w:r>
            <w:r w:rsidR="00E6677E">
              <w:rPr>
                <w:sz w:val="20"/>
                <w:szCs w:val="20"/>
              </w:rPr>
              <w:t>XX</w:t>
            </w:r>
          </w:p>
        </w:tc>
      </w:tr>
      <w:tr w:rsidR="007A3A4E" w14:paraId="70237B2B" w14:textId="77777777" w:rsidTr="3ACEE967">
        <w:tblPrEx>
          <w:tblBorders>
            <w:top w:val="none" w:sz="0" w:space="0" w:color="auto"/>
            <w:left w:val="none" w:sz="0" w:space="0" w:color="auto"/>
            <w:bottom w:val="none" w:sz="0" w:space="0" w:color="auto"/>
            <w:right w:val="none" w:sz="0" w:space="0" w:color="auto"/>
          </w:tblBorders>
          <w:tblCellMar>
            <w:left w:w="0" w:type="dxa"/>
            <w:right w:w="0" w:type="dxa"/>
          </w:tblCellMar>
          <w:tblLook w:val="04A0" w:firstRow="1" w:lastRow="0" w:firstColumn="1" w:lastColumn="0" w:noHBand="0" w:noVBand="1"/>
        </w:tblPrEx>
        <w:trPr>
          <w:trHeight w:val="420"/>
        </w:trPr>
        <w:tc>
          <w:tcPr>
            <w:tcW w:w="10050" w:type="dxa"/>
            <w:gridSpan w:val="3"/>
            <w:tcBorders>
              <w:top w:val="single" w:sz="0" w:space="0" w:color="000000" w:themeColor="text1"/>
              <w:left w:val="single" w:sz="0" w:space="0" w:color="000000" w:themeColor="text1"/>
              <w:bottom w:val="single" w:sz="0" w:space="0" w:color="000000" w:themeColor="text1"/>
              <w:right w:val="single" w:sz="0" w:space="0" w:color="000000" w:themeColor="text1"/>
            </w:tcBorders>
            <w:tcMar>
              <w:top w:w="0" w:type="dxa"/>
              <w:left w:w="108" w:type="dxa"/>
              <w:bottom w:w="0" w:type="dxa"/>
              <w:right w:w="108" w:type="dxa"/>
            </w:tcMar>
            <w:hideMark/>
          </w:tcPr>
          <w:p w14:paraId="74C951B7" w14:textId="77777777" w:rsidR="00680E23" w:rsidRPr="00730943" w:rsidRDefault="00680E23" w:rsidP="00680E23">
            <w:pPr>
              <w:pStyle w:val="Bodytext"/>
              <w:keepNext/>
              <w:spacing w:line="276" w:lineRule="auto"/>
              <w:ind w:hanging="552"/>
              <w:rPr>
                <w:rStyle w:val="FPTitle3Char"/>
                <w:b w:val="0"/>
                <w:bCs w:val="0"/>
                <w:i w:val="0"/>
                <w:noProof w:val="0"/>
                <w:sz w:val="20"/>
                <w:szCs w:val="20"/>
              </w:rPr>
            </w:pPr>
            <w:r w:rsidRPr="00730943">
              <w:rPr>
                <w:rStyle w:val="FPTitle2Char"/>
                <w:noProof w:val="0"/>
                <w:sz w:val="20"/>
                <w:szCs w:val="20"/>
              </w:rPr>
              <w:t>Distribution List:</w:t>
            </w:r>
            <w:r w:rsidRPr="00730943">
              <w:rPr>
                <w:sz w:val="20"/>
                <w:szCs w:val="20"/>
              </w:rPr>
              <w:t>  Standing members of the meeting and participants</w:t>
            </w:r>
          </w:p>
        </w:tc>
      </w:tr>
    </w:tbl>
    <w:p w14:paraId="3A2946D8" w14:textId="77777777" w:rsidR="00ED5CD4" w:rsidRPr="00730943" w:rsidRDefault="00ED5CD4" w:rsidP="00DA19D8">
      <w:pPr>
        <w:pStyle w:val="Bodytext"/>
        <w:ind w:left="0"/>
        <w:sectPr w:rsidR="00ED5CD4" w:rsidRPr="00730943" w:rsidSect="002858E3">
          <w:headerReference w:type="default" r:id="rId13"/>
          <w:footerReference w:type="default" r:id="rId14"/>
          <w:headerReference w:type="first" r:id="rId15"/>
          <w:footerReference w:type="first" r:id="rId16"/>
          <w:pgSz w:w="11906" w:h="16838" w:code="9"/>
          <w:pgMar w:top="1134" w:right="1134" w:bottom="993" w:left="1134" w:header="0" w:footer="567" w:gutter="0"/>
          <w:cols w:space="720"/>
          <w:titlePg/>
          <w:docGrid w:linePitch="299"/>
        </w:sectPr>
      </w:pPr>
    </w:p>
    <w:tbl>
      <w:tblPr>
        <w:tblW w:w="5194" w:type="pct"/>
        <w:tblInd w:w="-270"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15166"/>
      </w:tblGrid>
      <w:tr w:rsidR="00B37E70" w:rsidRPr="00730943" w14:paraId="5D0B78BA" w14:textId="77777777" w:rsidTr="00A57FF2">
        <w:trPr>
          <w:trHeight w:val="462"/>
        </w:trPr>
        <w:tc>
          <w:tcPr>
            <w:tcW w:w="5000" w:type="pct"/>
            <w:tcBorders>
              <w:top w:val="single" w:sz="8" w:space="0" w:color="auto"/>
              <w:left w:val="nil"/>
              <w:bottom w:val="single" w:sz="4" w:space="0" w:color="auto"/>
              <w:right w:val="nil"/>
            </w:tcBorders>
            <w:vAlign w:val="center"/>
          </w:tcPr>
          <w:p w14:paraId="30342F68" w14:textId="23A4E3F5" w:rsidR="00B37E70" w:rsidRPr="00730943" w:rsidRDefault="0074593E" w:rsidP="004B481D">
            <w:pPr>
              <w:pStyle w:val="FPTitle1"/>
            </w:pPr>
            <w:r>
              <w:lastRenderedPageBreak/>
              <w:t>Decisions</w:t>
            </w:r>
          </w:p>
        </w:tc>
      </w:tr>
    </w:tbl>
    <w:tbl>
      <w:tblPr>
        <w:tblStyle w:val="GridTable4-Accent12"/>
        <w:tblW w:w="14595" w:type="dxa"/>
        <w:tblLayout w:type="fixed"/>
        <w:tblLook w:val="04A0" w:firstRow="1" w:lastRow="0" w:firstColumn="1" w:lastColumn="0" w:noHBand="0" w:noVBand="1"/>
      </w:tblPr>
      <w:tblGrid>
        <w:gridCol w:w="331"/>
        <w:gridCol w:w="3000"/>
        <w:gridCol w:w="8367"/>
        <w:gridCol w:w="1230"/>
        <w:gridCol w:w="1667"/>
      </w:tblGrid>
      <w:tr w:rsidR="003C4F2E" w:rsidRPr="00730943" w14:paraId="2B48E057" w14:textId="77777777" w:rsidTr="3ACEE967">
        <w:trPr>
          <w:cnfStyle w:val="100000000000" w:firstRow="1" w:lastRow="0" w:firstColumn="0" w:lastColumn="0" w:oddVBand="0" w:evenVBand="0" w:oddHBand="0"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331" w:type="dxa"/>
          </w:tcPr>
          <w:p w14:paraId="12BADDBF" w14:textId="2C24CDBD" w:rsidR="0D5951D3" w:rsidRDefault="0D5951D3" w:rsidP="0D5951D3">
            <w:pPr>
              <w:pStyle w:val="Bodytext"/>
              <w:spacing w:line="276" w:lineRule="auto"/>
              <w:ind w:left="0"/>
              <w:jc w:val="center"/>
              <w:rPr>
                <w:rFonts w:asciiTheme="minorHAnsi" w:hAnsiTheme="minorHAnsi"/>
              </w:rPr>
            </w:pPr>
            <w:r w:rsidRPr="0D5951D3">
              <w:rPr>
                <w:rFonts w:asciiTheme="minorHAnsi" w:hAnsiTheme="minorHAnsi"/>
              </w:rPr>
              <w:t>No</w:t>
            </w:r>
          </w:p>
        </w:tc>
        <w:tc>
          <w:tcPr>
            <w:tcW w:w="3000" w:type="dxa"/>
            <w:noWrap/>
          </w:tcPr>
          <w:p w14:paraId="7EF9B081" w14:textId="01175A1D" w:rsidR="003C4F2E" w:rsidRPr="00730943" w:rsidRDefault="003C4F2E" w:rsidP="003A79A1">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napToGrid/>
              </w:rPr>
            </w:pPr>
            <w:r>
              <w:rPr>
                <w:rFonts w:asciiTheme="minorHAnsi" w:hAnsiTheme="minorHAnsi" w:cstheme="minorHAnsi"/>
                <w:bCs w:val="0"/>
                <w:snapToGrid/>
              </w:rPr>
              <w:t>ISSUE</w:t>
            </w:r>
          </w:p>
        </w:tc>
        <w:tc>
          <w:tcPr>
            <w:tcW w:w="8367" w:type="dxa"/>
            <w:noWrap/>
          </w:tcPr>
          <w:p w14:paraId="4BF53CAC" w14:textId="18394821" w:rsidR="003C4F2E" w:rsidRPr="00730943" w:rsidRDefault="003C4F2E" w:rsidP="3420B5E6">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napToGrid/>
              </w:rPr>
            </w:pPr>
            <w:r w:rsidRPr="3420B5E6">
              <w:rPr>
                <w:rFonts w:asciiTheme="minorHAnsi" w:hAnsiTheme="minorHAnsi"/>
                <w:snapToGrid/>
              </w:rPr>
              <w:t>DESCRIPTION</w:t>
            </w:r>
          </w:p>
        </w:tc>
        <w:tc>
          <w:tcPr>
            <w:tcW w:w="1230" w:type="dxa"/>
          </w:tcPr>
          <w:p w14:paraId="21345600" w14:textId="5FFC3EFC" w:rsidR="0D5951D3" w:rsidRDefault="0D5951D3" w:rsidP="0D5951D3">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D5951D3">
              <w:rPr>
                <w:rFonts w:asciiTheme="minorHAnsi" w:hAnsiTheme="minorHAnsi"/>
              </w:rPr>
              <w:t>STATUS</w:t>
            </w:r>
          </w:p>
        </w:tc>
        <w:tc>
          <w:tcPr>
            <w:tcW w:w="1667" w:type="dxa"/>
          </w:tcPr>
          <w:p w14:paraId="1A257D69" w14:textId="173FA7F3" w:rsidR="003C4F2E" w:rsidRPr="00730943" w:rsidRDefault="003C4F2E" w:rsidP="3420B5E6">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napToGrid/>
              </w:rPr>
            </w:pPr>
            <w:r w:rsidRPr="3420B5E6">
              <w:rPr>
                <w:rFonts w:asciiTheme="minorHAnsi" w:hAnsiTheme="minorHAnsi"/>
                <w:snapToGrid/>
              </w:rPr>
              <w:t>VOTING</w:t>
            </w:r>
          </w:p>
        </w:tc>
      </w:tr>
      <w:tr w:rsidR="00725B49" w:rsidRPr="00536584" w14:paraId="23ED6AB4" w14:textId="77777777" w:rsidTr="3ACEE967">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331" w:type="dxa"/>
          </w:tcPr>
          <w:p w14:paraId="033CA6AE" w14:textId="7AB54B94" w:rsidR="0D5951D3" w:rsidRDefault="0D5951D3" w:rsidP="0D5951D3">
            <w:pPr>
              <w:pStyle w:val="Bodytext"/>
              <w:jc w:val="left"/>
              <w:rPr>
                <w:rFonts w:cs="Calibri"/>
                <w:lang w:val="en-US"/>
              </w:rPr>
            </w:pPr>
          </w:p>
        </w:tc>
        <w:tc>
          <w:tcPr>
            <w:tcW w:w="3000" w:type="dxa"/>
            <w:noWrap/>
          </w:tcPr>
          <w:p w14:paraId="4BA83F42" w14:textId="77777777" w:rsidR="00725B49" w:rsidRDefault="00725B49" w:rsidP="00997E48">
            <w:pPr>
              <w:pStyle w:val="Bodytext"/>
              <w:spacing w:before="0" w:after="0"/>
              <w:ind w:left="0"/>
              <w:jc w:val="left"/>
              <w:cnfStyle w:val="000000100000" w:firstRow="0" w:lastRow="0" w:firstColumn="0" w:lastColumn="0" w:oddVBand="0" w:evenVBand="0" w:oddHBand="1" w:evenHBand="0" w:firstRowFirstColumn="0" w:firstRowLastColumn="0" w:lastRowFirstColumn="0" w:lastRowLastColumn="0"/>
              <w:rPr>
                <w:rFonts w:cs="Calibri"/>
                <w:snapToGrid/>
                <w:kern w:val="0"/>
                <w:lang w:val="en-US"/>
              </w:rPr>
            </w:pPr>
          </w:p>
        </w:tc>
        <w:tc>
          <w:tcPr>
            <w:tcW w:w="8367" w:type="dxa"/>
            <w:noWrap/>
          </w:tcPr>
          <w:p w14:paraId="108FB640" w14:textId="77777777" w:rsidR="00725B49" w:rsidRDefault="00725B49" w:rsidP="00997E48">
            <w:pPr>
              <w:cnfStyle w:val="000000100000" w:firstRow="0" w:lastRow="0" w:firstColumn="0" w:lastColumn="0" w:oddVBand="0" w:evenVBand="0" w:oddHBand="1" w:evenHBand="0" w:firstRowFirstColumn="0" w:firstRowLastColumn="0" w:lastRowFirstColumn="0" w:lastRowLastColumn="0"/>
              <w:rPr>
                <w:rFonts w:cs="Calibri"/>
                <w:snapToGrid/>
                <w:kern w:val="0"/>
                <w:lang w:val="en-US"/>
              </w:rPr>
            </w:pPr>
          </w:p>
        </w:tc>
        <w:tc>
          <w:tcPr>
            <w:tcW w:w="1230" w:type="dxa"/>
          </w:tcPr>
          <w:p w14:paraId="73A27321" w14:textId="5CDDADCB" w:rsidR="0D5951D3" w:rsidRDefault="0D5951D3" w:rsidP="0D5951D3">
            <w:pPr>
              <w:jc w:val="center"/>
              <w:cnfStyle w:val="000000100000" w:firstRow="0" w:lastRow="0" w:firstColumn="0" w:lastColumn="0" w:oddVBand="0" w:evenVBand="0" w:oddHBand="1" w:evenHBand="0" w:firstRowFirstColumn="0" w:firstRowLastColumn="0" w:lastRowFirstColumn="0" w:lastRowLastColumn="0"/>
            </w:pPr>
          </w:p>
        </w:tc>
        <w:tc>
          <w:tcPr>
            <w:tcW w:w="1667" w:type="dxa"/>
          </w:tcPr>
          <w:p w14:paraId="744F5E9C" w14:textId="77777777" w:rsidR="00725B49" w:rsidRDefault="00725B49" w:rsidP="00997E48">
            <w:pPr>
              <w:ind w:left="1440" w:hanging="1440"/>
              <w:jc w:val="center"/>
              <w:cnfStyle w:val="000000100000" w:firstRow="0" w:lastRow="0" w:firstColumn="0" w:lastColumn="0" w:oddVBand="0" w:evenVBand="0" w:oddHBand="1" w:evenHBand="0" w:firstRowFirstColumn="0" w:firstRowLastColumn="0" w:lastRowFirstColumn="0" w:lastRowLastColumn="0"/>
            </w:pPr>
          </w:p>
        </w:tc>
      </w:tr>
    </w:tbl>
    <w:tbl>
      <w:tblPr>
        <w:tblW w:w="5194" w:type="pct"/>
        <w:tblInd w:w="-270"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15166"/>
      </w:tblGrid>
      <w:tr w:rsidR="001E4112" w:rsidRPr="00730943" w14:paraId="1A8DAFA9" w14:textId="77777777" w:rsidTr="3B2B09DC">
        <w:trPr>
          <w:trHeight w:val="462"/>
        </w:trPr>
        <w:tc>
          <w:tcPr>
            <w:tcW w:w="5000" w:type="pct"/>
            <w:tcBorders>
              <w:top w:val="single" w:sz="8" w:space="0" w:color="auto"/>
              <w:left w:val="nil"/>
              <w:bottom w:val="single" w:sz="4" w:space="0" w:color="auto"/>
              <w:right w:val="nil"/>
            </w:tcBorders>
            <w:vAlign w:val="center"/>
          </w:tcPr>
          <w:tbl>
            <w:tblPr>
              <w:tblW w:w="5194" w:type="pct"/>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15530"/>
            </w:tblGrid>
            <w:tr w:rsidR="0074593E" w:rsidRPr="00730943" w14:paraId="3278713B" w14:textId="77777777" w:rsidTr="00B21206">
              <w:trPr>
                <w:trHeight w:val="462"/>
              </w:trPr>
              <w:tc>
                <w:tcPr>
                  <w:tcW w:w="5000" w:type="pct"/>
                  <w:tcBorders>
                    <w:top w:val="single" w:sz="8" w:space="0" w:color="auto"/>
                    <w:left w:val="nil"/>
                    <w:bottom w:val="single" w:sz="4" w:space="0" w:color="auto"/>
                    <w:right w:val="nil"/>
                  </w:tcBorders>
                  <w:vAlign w:val="center"/>
                </w:tcPr>
                <w:p w14:paraId="564865DB" w14:textId="77777777" w:rsidR="0074593E" w:rsidRPr="00730943" w:rsidRDefault="0074593E" w:rsidP="0074593E">
                  <w:pPr>
                    <w:pStyle w:val="FPTitle1"/>
                  </w:pPr>
                  <w:r>
                    <w:t>Actions</w:t>
                  </w:r>
                </w:p>
              </w:tc>
            </w:tr>
          </w:tbl>
          <w:tbl>
            <w:tblPr>
              <w:tblStyle w:val="GridTable4-Accent12"/>
              <w:tblW w:w="14575" w:type="dxa"/>
              <w:tblInd w:w="160" w:type="dxa"/>
              <w:tblLayout w:type="fixed"/>
              <w:tblLook w:val="04A0" w:firstRow="1" w:lastRow="0" w:firstColumn="1" w:lastColumn="0" w:noHBand="0" w:noVBand="1"/>
            </w:tblPr>
            <w:tblGrid>
              <w:gridCol w:w="9535"/>
              <w:gridCol w:w="2610"/>
              <w:gridCol w:w="2430"/>
            </w:tblGrid>
            <w:tr w:rsidR="0074593E" w:rsidRPr="00730943" w14:paraId="442EA88E" w14:textId="77777777" w:rsidTr="3B2B09DC">
              <w:trPr>
                <w:cnfStyle w:val="100000000000" w:firstRow="1" w:lastRow="0" w:firstColumn="0" w:lastColumn="0" w:oddVBand="0" w:evenVBand="0" w:oddHBand="0"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9535" w:type="dxa"/>
                  <w:noWrap/>
                </w:tcPr>
                <w:p w14:paraId="519CA2C6" w14:textId="77777777" w:rsidR="0074593E" w:rsidRPr="00730943" w:rsidRDefault="0074593E" w:rsidP="0074593E">
                  <w:pPr>
                    <w:pStyle w:val="Bodytext"/>
                    <w:spacing w:line="276" w:lineRule="auto"/>
                    <w:ind w:left="0"/>
                    <w:jc w:val="center"/>
                    <w:rPr>
                      <w:rFonts w:asciiTheme="minorHAnsi" w:hAnsiTheme="minorHAnsi" w:cstheme="minorHAnsi"/>
                      <w:bCs w:val="0"/>
                      <w:snapToGrid/>
                    </w:rPr>
                  </w:pPr>
                  <w:r>
                    <w:rPr>
                      <w:rFonts w:asciiTheme="minorHAnsi" w:hAnsiTheme="minorHAnsi" w:cstheme="minorHAnsi"/>
                      <w:bCs w:val="0"/>
                      <w:snapToGrid/>
                    </w:rPr>
                    <w:t>ISSUE</w:t>
                  </w:r>
                </w:p>
              </w:tc>
              <w:tc>
                <w:tcPr>
                  <w:tcW w:w="2610" w:type="dxa"/>
                  <w:noWrap/>
                </w:tcPr>
                <w:p w14:paraId="011D6491" w14:textId="77777777" w:rsidR="0074593E" w:rsidRPr="00730943" w:rsidRDefault="0074593E" w:rsidP="0074593E">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napToGrid/>
                    </w:rPr>
                  </w:pPr>
                  <w:r>
                    <w:rPr>
                      <w:rFonts w:asciiTheme="minorHAnsi" w:hAnsiTheme="minorHAnsi" w:cstheme="minorHAnsi"/>
                      <w:bCs w:val="0"/>
                      <w:snapToGrid/>
                    </w:rPr>
                    <w:t>RESPONSIBLE</w:t>
                  </w:r>
                </w:p>
              </w:tc>
              <w:tc>
                <w:tcPr>
                  <w:tcW w:w="2430" w:type="dxa"/>
                </w:tcPr>
                <w:p w14:paraId="5FA7D1F6" w14:textId="77777777" w:rsidR="0074593E" w:rsidRPr="00730943" w:rsidRDefault="0074593E" w:rsidP="0074593E">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napToGrid/>
                    </w:rPr>
                  </w:pPr>
                  <w:r>
                    <w:rPr>
                      <w:rFonts w:asciiTheme="minorHAnsi" w:hAnsiTheme="minorHAnsi" w:cstheme="minorHAnsi"/>
                      <w:snapToGrid/>
                    </w:rPr>
                    <w:t>DEADLINE</w:t>
                  </w:r>
                </w:p>
              </w:tc>
            </w:tr>
            <w:tr w:rsidR="3B2B09DC" w14:paraId="7CB3ECA3" w14:textId="77777777" w:rsidTr="3B2B09DC">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9535" w:type="dxa"/>
                  <w:noWrap/>
                </w:tcPr>
                <w:p w14:paraId="2A55C89F" w14:textId="5068432E" w:rsidR="3B2B09DC" w:rsidRDefault="3B2B09DC" w:rsidP="3B2B09DC">
                  <w:pPr>
                    <w:pStyle w:val="Bodytext"/>
                    <w:ind w:left="0"/>
                    <w:jc w:val="left"/>
                    <w:rPr>
                      <w:rFonts w:cs="Calibri"/>
                      <w:lang w:val="en-US"/>
                    </w:rPr>
                  </w:pPr>
                </w:p>
              </w:tc>
              <w:tc>
                <w:tcPr>
                  <w:tcW w:w="2610" w:type="dxa"/>
                  <w:noWrap/>
                </w:tcPr>
                <w:p w14:paraId="0B081E3E" w14:textId="7BBE7CFE" w:rsidR="3B2B09DC" w:rsidRDefault="3B2B09DC" w:rsidP="3B2B09DC">
                  <w:pPr>
                    <w:jc w:val="left"/>
                    <w:cnfStyle w:val="000000100000" w:firstRow="0" w:lastRow="0" w:firstColumn="0" w:lastColumn="0" w:oddVBand="0" w:evenVBand="0" w:oddHBand="1" w:evenHBand="0" w:firstRowFirstColumn="0" w:firstRowLastColumn="0" w:lastRowFirstColumn="0" w:lastRowLastColumn="0"/>
                    <w:rPr>
                      <w:rFonts w:cs="Calibri"/>
                      <w:lang w:val="en-US"/>
                    </w:rPr>
                  </w:pPr>
                </w:p>
              </w:tc>
              <w:tc>
                <w:tcPr>
                  <w:tcW w:w="2430" w:type="dxa"/>
                </w:tcPr>
                <w:p w14:paraId="4A78396D" w14:textId="19399079" w:rsidR="3B2B09DC" w:rsidRDefault="3B2B09DC" w:rsidP="3B2B09DC">
                  <w:pPr>
                    <w:jc w:val="center"/>
                    <w:cnfStyle w:val="000000100000" w:firstRow="0" w:lastRow="0" w:firstColumn="0" w:lastColumn="0" w:oddVBand="0" w:evenVBand="0" w:oddHBand="1" w:evenHBand="0" w:firstRowFirstColumn="0" w:firstRowLastColumn="0" w:lastRowFirstColumn="0" w:lastRowLastColumn="0"/>
                  </w:pPr>
                </w:p>
              </w:tc>
            </w:tr>
            <w:tr w:rsidR="0074593E" w:rsidRPr="00536584" w14:paraId="20A66B65" w14:textId="77777777" w:rsidTr="3B2B09DC">
              <w:trPr>
                <w:trHeight w:val="508"/>
              </w:trPr>
              <w:tc>
                <w:tcPr>
                  <w:cnfStyle w:val="001000000000" w:firstRow="0" w:lastRow="0" w:firstColumn="1" w:lastColumn="0" w:oddVBand="0" w:evenVBand="0" w:oddHBand="0" w:evenHBand="0" w:firstRowFirstColumn="0" w:firstRowLastColumn="0" w:lastRowFirstColumn="0" w:lastRowLastColumn="0"/>
                  <w:tcW w:w="9535" w:type="dxa"/>
                  <w:noWrap/>
                </w:tcPr>
                <w:p w14:paraId="4D051AE3" w14:textId="714A0F44" w:rsidR="0074593E" w:rsidRDefault="0074593E" w:rsidP="3420B5E6">
                  <w:pPr>
                    <w:jc w:val="left"/>
                    <w:rPr>
                      <w:rFonts w:cs="Calibri"/>
                      <w:lang w:val="en-US"/>
                    </w:rPr>
                  </w:pPr>
                </w:p>
              </w:tc>
              <w:tc>
                <w:tcPr>
                  <w:tcW w:w="2610" w:type="dxa"/>
                  <w:noWrap/>
                </w:tcPr>
                <w:p w14:paraId="57E5655C" w14:textId="77401A9E" w:rsidR="0074593E" w:rsidRPr="00563D58" w:rsidRDefault="0074593E" w:rsidP="3420B5E6">
                  <w:pPr>
                    <w:jc w:val="left"/>
                    <w:cnfStyle w:val="000000000000" w:firstRow="0" w:lastRow="0" w:firstColumn="0" w:lastColumn="0" w:oddVBand="0" w:evenVBand="0" w:oddHBand="0" w:evenHBand="0" w:firstRowFirstColumn="0" w:firstRowLastColumn="0" w:lastRowFirstColumn="0" w:lastRowLastColumn="0"/>
                    <w:rPr>
                      <w:rFonts w:cs="Calibri"/>
                      <w:snapToGrid/>
                      <w:kern w:val="0"/>
                      <w:lang w:val="en-US"/>
                    </w:rPr>
                  </w:pPr>
                </w:p>
              </w:tc>
              <w:tc>
                <w:tcPr>
                  <w:tcW w:w="2430" w:type="dxa"/>
                </w:tcPr>
                <w:p w14:paraId="166E4DAC" w14:textId="4AE611A7" w:rsidR="0074593E" w:rsidRPr="00536584" w:rsidRDefault="0074593E" w:rsidP="0074593E">
                  <w:pPr>
                    <w:ind w:left="1440" w:hanging="1544"/>
                    <w:jc w:val="center"/>
                    <w:cnfStyle w:val="000000000000" w:firstRow="0" w:lastRow="0" w:firstColumn="0" w:lastColumn="0" w:oddVBand="0" w:evenVBand="0" w:oddHBand="0" w:evenHBand="0" w:firstRowFirstColumn="0" w:firstRowLastColumn="0" w:lastRowFirstColumn="0" w:lastRowLastColumn="0"/>
                  </w:pPr>
                </w:p>
              </w:tc>
            </w:tr>
            <w:tr w:rsidR="0074593E" w:rsidRPr="00536584" w14:paraId="0CC42B58" w14:textId="77777777" w:rsidTr="3B2B09DC">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9535" w:type="dxa"/>
                  <w:noWrap/>
                </w:tcPr>
                <w:p w14:paraId="2B72C61A" w14:textId="304EC292" w:rsidR="0074593E" w:rsidRDefault="0074593E" w:rsidP="3420B5E6">
                  <w:pPr>
                    <w:pStyle w:val="Bodytext"/>
                    <w:spacing w:before="0" w:after="0"/>
                    <w:ind w:left="0"/>
                    <w:jc w:val="left"/>
                    <w:rPr>
                      <w:rFonts w:cs="Calibri"/>
                      <w:lang w:val="en-US"/>
                    </w:rPr>
                  </w:pPr>
                </w:p>
              </w:tc>
              <w:tc>
                <w:tcPr>
                  <w:tcW w:w="2610" w:type="dxa"/>
                  <w:noWrap/>
                </w:tcPr>
                <w:p w14:paraId="6D26A710" w14:textId="77777777" w:rsidR="0074593E" w:rsidRDefault="0074593E" w:rsidP="0074593E">
                  <w:pPr>
                    <w:cnfStyle w:val="000000100000" w:firstRow="0" w:lastRow="0" w:firstColumn="0" w:lastColumn="0" w:oddVBand="0" w:evenVBand="0" w:oddHBand="1" w:evenHBand="0" w:firstRowFirstColumn="0" w:firstRowLastColumn="0" w:lastRowFirstColumn="0" w:lastRowLastColumn="0"/>
                    <w:rPr>
                      <w:rFonts w:cs="Calibri"/>
                      <w:snapToGrid/>
                      <w:kern w:val="0"/>
                      <w:lang w:val="en-US"/>
                    </w:rPr>
                  </w:pPr>
                </w:p>
              </w:tc>
              <w:tc>
                <w:tcPr>
                  <w:tcW w:w="2430" w:type="dxa"/>
                </w:tcPr>
                <w:p w14:paraId="7EE405EC" w14:textId="413884E3" w:rsidR="0074593E" w:rsidRPr="00536584" w:rsidRDefault="0074593E" w:rsidP="0074593E">
                  <w:pPr>
                    <w:ind w:left="1440" w:hanging="1440"/>
                    <w:jc w:val="center"/>
                    <w:cnfStyle w:val="000000100000" w:firstRow="0" w:lastRow="0" w:firstColumn="0" w:lastColumn="0" w:oddVBand="0" w:evenVBand="0" w:oddHBand="1" w:evenHBand="0" w:firstRowFirstColumn="0" w:firstRowLastColumn="0" w:lastRowFirstColumn="0" w:lastRowLastColumn="0"/>
                  </w:pPr>
                </w:p>
              </w:tc>
            </w:tr>
            <w:tr w:rsidR="0074593E" w:rsidRPr="00536584" w14:paraId="16851F21" w14:textId="77777777" w:rsidTr="3B2B09DC">
              <w:trPr>
                <w:trHeight w:val="508"/>
              </w:trPr>
              <w:tc>
                <w:tcPr>
                  <w:cnfStyle w:val="001000000000" w:firstRow="0" w:lastRow="0" w:firstColumn="1" w:lastColumn="0" w:oddVBand="0" w:evenVBand="0" w:oddHBand="0" w:evenHBand="0" w:firstRowFirstColumn="0" w:firstRowLastColumn="0" w:lastRowFirstColumn="0" w:lastRowLastColumn="0"/>
                  <w:tcW w:w="9535" w:type="dxa"/>
                  <w:noWrap/>
                </w:tcPr>
                <w:p w14:paraId="5CBF8524" w14:textId="25B47C8B" w:rsidR="0074593E" w:rsidRDefault="0074593E" w:rsidP="0074593E">
                  <w:pPr>
                    <w:pStyle w:val="Bodytext"/>
                    <w:spacing w:before="0" w:after="0"/>
                    <w:ind w:left="0"/>
                    <w:jc w:val="left"/>
                    <w:rPr>
                      <w:rFonts w:cs="Calibri"/>
                      <w:snapToGrid/>
                      <w:kern w:val="0"/>
                      <w:lang w:val="en-US"/>
                    </w:rPr>
                  </w:pPr>
                </w:p>
              </w:tc>
              <w:tc>
                <w:tcPr>
                  <w:tcW w:w="2610" w:type="dxa"/>
                  <w:noWrap/>
                </w:tcPr>
                <w:p w14:paraId="3A639C6E" w14:textId="6D6A6513" w:rsidR="0074593E" w:rsidRDefault="0074593E" w:rsidP="0074593E">
                  <w:pPr>
                    <w:cnfStyle w:val="000000000000" w:firstRow="0" w:lastRow="0" w:firstColumn="0" w:lastColumn="0" w:oddVBand="0" w:evenVBand="0" w:oddHBand="0" w:evenHBand="0" w:firstRowFirstColumn="0" w:firstRowLastColumn="0" w:lastRowFirstColumn="0" w:lastRowLastColumn="0"/>
                    <w:rPr>
                      <w:rFonts w:cs="Calibri"/>
                      <w:snapToGrid/>
                      <w:kern w:val="0"/>
                      <w:lang w:val="en-US"/>
                    </w:rPr>
                  </w:pPr>
                </w:p>
              </w:tc>
              <w:tc>
                <w:tcPr>
                  <w:tcW w:w="2430" w:type="dxa"/>
                </w:tcPr>
                <w:p w14:paraId="1A750673" w14:textId="588B272A" w:rsidR="0074593E" w:rsidRDefault="0074593E" w:rsidP="0074593E">
                  <w:pPr>
                    <w:ind w:left="1440" w:hanging="1440"/>
                    <w:jc w:val="center"/>
                    <w:cnfStyle w:val="000000000000" w:firstRow="0" w:lastRow="0" w:firstColumn="0" w:lastColumn="0" w:oddVBand="0" w:evenVBand="0" w:oddHBand="0" w:evenHBand="0" w:firstRowFirstColumn="0" w:firstRowLastColumn="0" w:lastRowFirstColumn="0" w:lastRowLastColumn="0"/>
                  </w:pPr>
                </w:p>
              </w:tc>
            </w:tr>
          </w:tbl>
          <w:p w14:paraId="1033493F" w14:textId="77777777" w:rsidR="001E4112" w:rsidRDefault="001E4112" w:rsidP="004B481D">
            <w:pPr>
              <w:pStyle w:val="FPTitle1"/>
            </w:pPr>
          </w:p>
        </w:tc>
      </w:tr>
      <w:tr w:rsidR="0032635C" w:rsidRPr="00730943" w14:paraId="21A4ABCA" w14:textId="77777777" w:rsidTr="3B2B09DC">
        <w:trPr>
          <w:trHeight w:val="462"/>
        </w:trPr>
        <w:tc>
          <w:tcPr>
            <w:tcW w:w="5000" w:type="pct"/>
            <w:tcBorders>
              <w:top w:val="single" w:sz="8" w:space="0" w:color="auto"/>
              <w:left w:val="nil"/>
              <w:bottom w:val="single" w:sz="4" w:space="0" w:color="auto"/>
              <w:right w:val="nil"/>
            </w:tcBorders>
            <w:vAlign w:val="center"/>
          </w:tcPr>
          <w:p w14:paraId="174087C1" w14:textId="77777777" w:rsidR="0032635C" w:rsidRPr="00730943" w:rsidRDefault="0032635C" w:rsidP="004B481D">
            <w:pPr>
              <w:pStyle w:val="FPTitle1"/>
            </w:pPr>
            <w:r w:rsidRPr="00730943">
              <w:t>DISCUSSION</w:t>
            </w:r>
          </w:p>
        </w:tc>
      </w:tr>
    </w:tbl>
    <w:p w14:paraId="455F3275" w14:textId="77777777" w:rsidR="0032635C" w:rsidRPr="00730943" w:rsidRDefault="0032635C" w:rsidP="0032635C">
      <w:pPr>
        <w:rPr>
          <w:sz w:val="2"/>
          <w:szCs w:val="2"/>
        </w:rPr>
      </w:pPr>
    </w:p>
    <w:p w14:paraId="7AB6AFFE" w14:textId="77777777" w:rsidR="00F82AEE" w:rsidRDefault="00F82AEE" w:rsidP="0040289A">
      <w:pPr>
        <w:pStyle w:val="Bodytext"/>
        <w:ind w:left="0"/>
        <w:rPr>
          <w:b/>
          <w:sz w:val="28"/>
          <w:u w:val="single"/>
        </w:rPr>
      </w:pPr>
    </w:p>
    <w:p w14:paraId="1F574557" w14:textId="3E722535" w:rsidR="009E5E50" w:rsidRDefault="00E303AF" w:rsidP="009E5E50">
      <w:pPr>
        <w:pStyle w:val="Bodytext"/>
        <w:snapToGrid w:val="0"/>
        <w:spacing w:line="276" w:lineRule="auto"/>
        <w:ind w:left="0"/>
        <w:outlineLvl w:val="9"/>
        <w:rPr>
          <w:b/>
          <w:sz w:val="28"/>
          <w:u w:val="single"/>
        </w:rPr>
      </w:pPr>
      <w:r w:rsidRPr="00730943">
        <w:rPr>
          <w:b/>
          <w:sz w:val="28"/>
          <w:u w:val="single"/>
        </w:rPr>
        <w:t>Highlights</w:t>
      </w:r>
      <w:r w:rsidR="00E21852" w:rsidRPr="00730943">
        <w:rPr>
          <w:b/>
          <w:sz w:val="28"/>
          <w:u w:val="single"/>
        </w:rPr>
        <w:t xml:space="preserve"> during this </w:t>
      </w:r>
      <w:r w:rsidR="00F84A44">
        <w:rPr>
          <w:b/>
          <w:sz w:val="28"/>
          <w:u w:val="single"/>
        </w:rPr>
        <w:t>M</w:t>
      </w:r>
      <w:r w:rsidR="00554152">
        <w:rPr>
          <w:b/>
          <w:sz w:val="28"/>
          <w:u w:val="single"/>
        </w:rPr>
        <w:t xml:space="preserve">uCol </w:t>
      </w:r>
      <w:r w:rsidR="00FD11DA">
        <w:rPr>
          <w:b/>
          <w:sz w:val="28"/>
          <w:u w:val="single"/>
        </w:rPr>
        <w:t>MC</w:t>
      </w:r>
      <w:r w:rsidR="001E4112">
        <w:rPr>
          <w:b/>
          <w:sz w:val="28"/>
          <w:u w:val="single"/>
        </w:rPr>
        <w:t xml:space="preserve"> meeting</w:t>
      </w:r>
      <w:r w:rsidR="00E21852" w:rsidRPr="00730943">
        <w:rPr>
          <w:b/>
          <w:sz w:val="28"/>
          <w:u w:val="single"/>
        </w:rPr>
        <w:t>:</w:t>
      </w:r>
    </w:p>
    <w:tbl>
      <w:tblPr>
        <w:tblStyle w:val="GridTable4-Accent12"/>
        <w:tblW w:w="14575" w:type="dxa"/>
        <w:tblLayout w:type="fixed"/>
        <w:tblLook w:val="04A0" w:firstRow="1" w:lastRow="0" w:firstColumn="1" w:lastColumn="0" w:noHBand="0" w:noVBand="1"/>
      </w:tblPr>
      <w:tblGrid>
        <w:gridCol w:w="2370"/>
        <w:gridCol w:w="1675"/>
        <w:gridCol w:w="10530"/>
      </w:tblGrid>
      <w:tr w:rsidR="008149ED" w:rsidRPr="00730943" w14:paraId="4D1AE860" w14:textId="3EC3FD30" w:rsidTr="3E346E8A">
        <w:trPr>
          <w:cnfStyle w:val="100000000000" w:firstRow="1" w:lastRow="0" w:firstColumn="0" w:lastColumn="0" w:oddVBand="0" w:evenVBand="0" w:oddHBand="0"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2370" w:type="dxa"/>
            <w:noWrap/>
          </w:tcPr>
          <w:p w14:paraId="44CFF94F" w14:textId="1AE6FC4A" w:rsidR="008149ED" w:rsidRPr="00730943" w:rsidRDefault="008149ED" w:rsidP="00FE5084">
            <w:pPr>
              <w:pStyle w:val="Bodytext"/>
              <w:spacing w:line="276" w:lineRule="auto"/>
              <w:ind w:left="0"/>
              <w:jc w:val="center"/>
              <w:rPr>
                <w:rFonts w:asciiTheme="minorHAnsi" w:hAnsiTheme="minorHAnsi" w:cstheme="minorHAnsi"/>
                <w:bCs w:val="0"/>
                <w:snapToGrid/>
              </w:rPr>
            </w:pPr>
            <w:r w:rsidRPr="00730943">
              <w:rPr>
                <w:rFonts w:asciiTheme="minorHAnsi" w:hAnsiTheme="minorHAnsi" w:cstheme="minorHAnsi"/>
                <w:bCs w:val="0"/>
                <w:snapToGrid/>
              </w:rPr>
              <w:t>TOPIC</w:t>
            </w:r>
          </w:p>
        </w:tc>
        <w:tc>
          <w:tcPr>
            <w:tcW w:w="1675" w:type="dxa"/>
            <w:noWrap/>
          </w:tcPr>
          <w:p w14:paraId="799C2589" w14:textId="624565E3" w:rsidR="008149ED" w:rsidRPr="00730943" w:rsidRDefault="008149ED" w:rsidP="00E6707E">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napToGrid/>
              </w:rPr>
            </w:pPr>
            <w:r w:rsidRPr="00730943">
              <w:rPr>
                <w:rFonts w:asciiTheme="minorHAnsi" w:hAnsiTheme="minorHAnsi" w:cstheme="minorHAnsi"/>
                <w:bCs w:val="0"/>
                <w:snapToGrid/>
              </w:rPr>
              <w:t>WP</w:t>
            </w:r>
            <w:r>
              <w:rPr>
                <w:rFonts w:asciiTheme="minorHAnsi" w:hAnsiTheme="minorHAnsi" w:cstheme="minorHAnsi"/>
                <w:bCs w:val="0"/>
                <w:snapToGrid/>
              </w:rPr>
              <w:t>/ISSUE</w:t>
            </w:r>
          </w:p>
        </w:tc>
        <w:tc>
          <w:tcPr>
            <w:tcW w:w="10530" w:type="dxa"/>
            <w:noWrap/>
          </w:tcPr>
          <w:p w14:paraId="7658F0CD" w14:textId="2A9EB97B" w:rsidR="008149ED" w:rsidRPr="00730943" w:rsidRDefault="008149ED" w:rsidP="00FE5084">
            <w:pPr>
              <w:pStyle w:val="Bodytext"/>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napToGrid/>
              </w:rPr>
            </w:pPr>
            <w:r w:rsidRPr="00730943">
              <w:rPr>
                <w:rFonts w:asciiTheme="minorHAnsi" w:hAnsiTheme="minorHAnsi" w:cstheme="minorHAnsi"/>
                <w:bCs w:val="0"/>
                <w:snapToGrid/>
              </w:rPr>
              <w:t>COMMENT</w:t>
            </w:r>
          </w:p>
        </w:tc>
      </w:tr>
      <w:tr w:rsidR="008149ED" w:rsidRPr="00730943" w14:paraId="2706DD54" w14:textId="77777777" w:rsidTr="3E346E8A">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2370" w:type="dxa"/>
            <w:noWrap/>
          </w:tcPr>
          <w:p w14:paraId="2865EA4F" w14:textId="70C6B7A4" w:rsidR="008149ED" w:rsidRDefault="52787EF3" w:rsidP="52787EF3">
            <w:pPr>
              <w:pStyle w:val="Bodytext"/>
              <w:spacing w:line="276" w:lineRule="auto"/>
              <w:ind w:left="0"/>
              <w:jc w:val="left"/>
              <w:rPr>
                <w:rFonts w:asciiTheme="minorHAnsi" w:hAnsiTheme="minorHAnsi"/>
              </w:rPr>
            </w:pPr>
            <w:r w:rsidRPr="52787EF3">
              <w:rPr>
                <w:rFonts w:asciiTheme="minorHAnsi" w:hAnsiTheme="minorHAnsi"/>
              </w:rPr>
              <w:t xml:space="preserve">Welcome </w:t>
            </w:r>
            <w:r w:rsidR="00506E75">
              <w:rPr>
                <w:rFonts w:asciiTheme="minorHAnsi" w:hAnsiTheme="minorHAnsi"/>
              </w:rPr>
              <w:t>(</w:t>
            </w:r>
            <w:proofErr w:type="spellStart"/>
            <w:r w:rsidR="00506E75">
              <w:rPr>
                <w:rFonts w:asciiTheme="minorHAnsi" w:hAnsiTheme="minorHAnsi"/>
              </w:rPr>
              <w:t>C</w:t>
            </w:r>
            <w:r w:rsidR="00FD11DA">
              <w:rPr>
                <w:rFonts w:asciiTheme="minorHAnsi" w:hAnsiTheme="minorHAnsi"/>
              </w:rPr>
              <w:t>.Rogers</w:t>
            </w:r>
            <w:proofErr w:type="spellEnd"/>
            <w:r w:rsidR="00FD11DA">
              <w:rPr>
                <w:rFonts w:asciiTheme="minorHAnsi" w:hAnsiTheme="minorHAnsi"/>
              </w:rPr>
              <w:t>)</w:t>
            </w:r>
          </w:p>
        </w:tc>
        <w:tc>
          <w:tcPr>
            <w:tcW w:w="1675" w:type="dxa"/>
            <w:noWrap/>
          </w:tcPr>
          <w:p w14:paraId="68DAA892" w14:textId="20F4468D" w:rsidR="008149ED" w:rsidRDefault="008149ED" w:rsidP="52787EF3">
            <w:pPr>
              <w:pStyle w:val="Bodytext"/>
              <w:spacing w:before="0" w:after="0"/>
              <w:ind w:left="0"/>
              <w:jc w:val="left"/>
              <w:cnfStyle w:val="000000100000" w:firstRow="0" w:lastRow="0" w:firstColumn="0" w:lastColumn="0" w:oddVBand="0" w:evenVBand="0" w:oddHBand="1" w:evenHBand="0" w:firstRowFirstColumn="0" w:firstRowLastColumn="0" w:lastRowFirstColumn="0" w:lastRowLastColumn="0"/>
              <w:rPr>
                <w:rFonts w:asciiTheme="minorHAnsi" w:hAnsiTheme="minorHAnsi"/>
              </w:rPr>
            </w:pPr>
          </w:p>
        </w:tc>
        <w:tc>
          <w:tcPr>
            <w:tcW w:w="10530" w:type="dxa"/>
            <w:noWrap/>
          </w:tcPr>
          <w:p w14:paraId="2781DB02" w14:textId="71DB6EC5" w:rsidR="008149ED" w:rsidRDefault="00506E75" w:rsidP="3ACEE967">
            <w:pPr>
              <w:cnfStyle w:val="000000100000" w:firstRow="0" w:lastRow="0" w:firstColumn="0" w:lastColumn="0" w:oddVBand="0" w:evenVBand="0" w:oddHBand="1" w:evenHBand="0" w:firstRowFirstColumn="0" w:firstRowLastColumn="0" w:lastRowFirstColumn="0" w:lastRowLastColumn="0"/>
              <w:rPr>
                <w:rFonts w:cs="Calibri"/>
                <w:lang w:val="en-US"/>
              </w:rPr>
            </w:pPr>
            <w:r w:rsidRPr="00506E75">
              <w:rPr>
                <w:rFonts w:cs="Calibri"/>
                <w:snapToGrid/>
                <w:kern w:val="0"/>
              </w:rPr>
              <w:t xml:space="preserve">Chris Rogers opened the meeting and noted that Daniel Schulte was absent. The focus was on the </w:t>
            </w:r>
            <w:r w:rsidRPr="00506E75">
              <w:rPr>
                <w:rFonts w:cs="Calibri"/>
                <w:b/>
                <w:bCs/>
                <w:snapToGrid/>
                <w:kern w:val="0"/>
              </w:rPr>
              <w:t>MuCol project activities</w:t>
            </w:r>
            <w:r w:rsidRPr="00506E75">
              <w:rPr>
                <w:rFonts w:cs="Calibri"/>
                <w:snapToGrid/>
                <w:kern w:val="0"/>
              </w:rPr>
              <w:t xml:space="preserve"> and upcoming </w:t>
            </w:r>
            <w:r w:rsidRPr="00506E75">
              <w:rPr>
                <w:rFonts w:cs="Calibri"/>
                <w:b/>
                <w:bCs/>
                <w:snapToGrid/>
                <w:kern w:val="0"/>
              </w:rPr>
              <w:t>deliverables and milestones</w:t>
            </w:r>
            <w:r w:rsidRPr="00506E75">
              <w:rPr>
                <w:rFonts w:cs="Calibri"/>
                <w:snapToGrid/>
                <w:kern w:val="0"/>
              </w:rPr>
              <w:t>.</w:t>
            </w:r>
          </w:p>
        </w:tc>
      </w:tr>
      <w:tr w:rsidR="008149ED" w:rsidRPr="00730943" w14:paraId="6D1D3EA0" w14:textId="77777777" w:rsidTr="3E346E8A">
        <w:trPr>
          <w:trHeight w:val="1635"/>
        </w:trPr>
        <w:tc>
          <w:tcPr>
            <w:cnfStyle w:val="001000000000" w:firstRow="0" w:lastRow="0" w:firstColumn="1" w:lastColumn="0" w:oddVBand="0" w:evenVBand="0" w:oddHBand="0" w:evenHBand="0" w:firstRowFirstColumn="0" w:firstRowLastColumn="0" w:lastRowFirstColumn="0" w:lastRowLastColumn="0"/>
            <w:tcW w:w="2370" w:type="dxa"/>
            <w:noWrap/>
          </w:tcPr>
          <w:p w14:paraId="02AB9ACF" w14:textId="13D6A49B" w:rsidR="00741618" w:rsidRPr="00A254D4" w:rsidRDefault="00A11CCC" w:rsidP="52787EF3">
            <w:pPr>
              <w:pStyle w:val="Bodytext"/>
              <w:spacing w:line="276" w:lineRule="auto"/>
              <w:ind w:left="0"/>
              <w:jc w:val="left"/>
              <w:rPr>
                <w:rFonts w:asciiTheme="minorHAnsi" w:hAnsiTheme="minorHAnsi"/>
                <w:b w:val="0"/>
                <w:bCs w:val="0"/>
              </w:rPr>
            </w:pPr>
            <w:r w:rsidRPr="00A254D4">
              <w:rPr>
                <w:rStyle w:val="Strong"/>
                <w:b/>
                <w:bCs/>
              </w:rPr>
              <w:lastRenderedPageBreak/>
              <w:t>1. Addendum to the Grant Agreement</w:t>
            </w:r>
            <w:r w:rsidRPr="00A254D4">
              <w:rPr>
                <w:b w:val="0"/>
                <w:bCs w:val="0"/>
              </w:rPr>
              <w:t xml:space="preserve"> (R. Losito)</w:t>
            </w:r>
          </w:p>
        </w:tc>
        <w:tc>
          <w:tcPr>
            <w:tcW w:w="1675" w:type="dxa"/>
            <w:noWrap/>
          </w:tcPr>
          <w:p w14:paraId="0C5EAE20" w14:textId="0E87BA00" w:rsidR="005B0B09" w:rsidRPr="00797CB2" w:rsidRDefault="00A11CCC" w:rsidP="52787EF3">
            <w:pPr>
              <w:pStyle w:val="Bodytext"/>
              <w:spacing w:before="0" w:after="0"/>
              <w:ind w:left="0"/>
              <w:jc w:val="left"/>
              <w:cnfStyle w:val="000000000000" w:firstRow="0" w:lastRow="0" w:firstColumn="0" w:lastColumn="0" w:oddVBand="0" w:evenVBand="0" w:oddHBand="0" w:evenHBand="0" w:firstRowFirstColumn="0" w:firstRowLastColumn="0" w:lastRowFirstColumn="0" w:lastRowLastColumn="0"/>
              <w:rPr>
                <w:rFonts w:asciiTheme="minorHAnsi" w:hAnsiTheme="minorHAnsi"/>
                <w:snapToGrid/>
                <w:kern w:val="0"/>
                <w:lang w:val="en-US"/>
              </w:rPr>
            </w:pPr>
            <w:r w:rsidRPr="00A11CCC">
              <w:rPr>
                <w:rFonts w:asciiTheme="minorHAnsi" w:hAnsiTheme="minorHAnsi"/>
                <w:snapToGrid/>
                <w:kern w:val="0"/>
              </w:rPr>
              <w:t>Project Administration</w:t>
            </w:r>
          </w:p>
        </w:tc>
        <w:tc>
          <w:tcPr>
            <w:tcW w:w="10530" w:type="dxa"/>
            <w:noWrap/>
          </w:tcPr>
          <w:p w14:paraId="5F4530FF" w14:textId="77777777" w:rsidR="00797CB2" w:rsidRDefault="00A11CCC" w:rsidP="3E346E8A">
            <w:pPr>
              <w:spacing w:before="240" w:after="240"/>
              <w:cnfStyle w:val="000000000000" w:firstRow="0" w:lastRow="0" w:firstColumn="0" w:lastColumn="0" w:oddVBand="0" w:evenVBand="0" w:oddHBand="0" w:evenHBand="0" w:firstRowFirstColumn="0" w:firstRowLastColumn="0" w:lastRowFirstColumn="0" w:lastRowLastColumn="0"/>
            </w:pPr>
            <w:r w:rsidRPr="00A11CCC">
              <w:t xml:space="preserve">Following the positive midterm review, the EC requested a formal amendment to </w:t>
            </w:r>
            <w:r w:rsidR="00BD69BA" w:rsidRPr="00A11CCC">
              <w:t>include</w:t>
            </w:r>
            <w:r w:rsidRPr="00A11CCC">
              <w:t xml:space="preserve"> updated Dissemination &amp; Exploitation Plan (M32), revised Data Management Plan, and Policy Brief. The amendment has been submitted; feedback expected </w:t>
            </w:r>
            <w:r w:rsidRPr="00A11CCC">
              <w:rPr>
                <w:b/>
                <w:bCs/>
              </w:rPr>
              <w:t>mid-November 2025</w:t>
            </w:r>
            <w:r w:rsidRPr="00A11CCC">
              <w:t>.</w:t>
            </w:r>
          </w:p>
          <w:p w14:paraId="1EB3754F" w14:textId="311C8B42" w:rsidR="005813D9" w:rsidRPr="005813D9" w:rsidRDefault="005813D9" w:rsidP="005813D9">
            <w:pPr>
              <w:spacing w:before="240" w:after="240"/>
              <w:cnfStyle w:val="000000000000" w:firstRow="0" w:lastRow="0" w:firstColumn="0" w:lastColumn="0" w:oddVBand="0" w:evenVBand="0" w:oddHBand="0" w:evenHBand="0" w:firstRowFirstColumn="0" w:firstRowLastColumn="0" w:lastRowFirstColumn="0" w:lastRowLastColumn="0"/>
              <w:rPr>
                <w:lang w:val="en-US"/>
              </w:rPr>
            </w:pPr>
            <w:proofErr w:type="spellStart"/>
            <w:r w:rsidRPr="005813D9">
              <w:rPr>
                <w:lang w:val="en-US"/>
              </w:rPr>
              <w:t>R</w:t>
            </w:r>
            <w:r>
              <w:rPr>
                <w:lang w:val="en-US"/>
              </w:rPr>
              <w:t>.Losito</w:t>
            </w:r>
            <w:proofErr w:type="spellEnd"/>
            <w:r w:rsidRPr="005813D9">
              <w:rPr>
                <w:lang w:val="en-US"/>
              </w:rPr>
              <w:t xml:space="preserve"> informed that he will take on new responsibilities at CERN starting January and will gradually hand over MuCol-related duties.</w:t>
            </w:r>
          </w:p>
          <w:p w14:paraId="274ABA93" w14:textId="38ACE38B" w:rsidR="00166767" w:rsidRPr="005813D9" w:rsidRDefault="005813D9" w:rsidP="00166767">
            <w:pPr>
              <w:spacing w:before="240" w:after="240"/>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C. Rogers </w:t>
            </w:r>
            <w:r w:rsidRPr="005813D9">
              <w:rPr>
                <w:lang w:val="en-US"/>
              </w:rPr>
              <w:t>thanked Roberto for his major contribution to the success and smooth operation of the MuCol grant.</w:t>
            </w:r>
          </w:p>
        </w:tc>
      </w:tr>
      <w:tr w:rsidR="3B2B09DC" w14:paraId="7B7EC349" w14:textId="77777777" w:rsidTr="3E346E8A">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2370" w:type="dxa"/>
            <w:noWrap/>
          </w:tcPr>
          <w:p w14:paraId="4CBE3FEC" w14:textId="078DD042" w:rsidR="3B2B09DC" w:rsidRPr="009D5339" w:rsidRDefault="00A11CCC" w:rsidP="3B2B09DC">
            <w:pPr>
              <w:pStyle w:val="Bodytext"/>
              <w:spacing w:line="276" w:lineRule="auto"/>
              <w:ind w:left="0"/>
              <w:jc w:val="left"/>
              <w:rPr>
                <w:rFonts w:asciiTheme="minorHAnsi" w:hAnsiTheme="minorHAnsi"/>
                <w:lang w:val="en-US"/>
              </w:rPr>
            </w:pPr>
            <w:r w:rsidRPr="00A11CCC">
              <w:rPr>
                <w:rFonts w:asciiTheme="minorHAnsi" w:hAnsiTheme="minorHAnsi"/>
              </w:rPr>
              <w:t>2. Status of Deliverables (C. Rogers)</w:t>
            </w:r>
          </w:p>
        </w:tc>
        <w:tc>
          <w:tcPr>
            <w:tcW w:w="1675" w:type="dxa"/>
            <w:noWrap/>
          </w:tcPr>
          <w:p w14:paraId="26B4E324" w14:textId="106BEE1D" w:rsidR="3B2B09DC" w:rsidRDefault="00D03817" w:rsidP="3B2B09DC">
            <w:pPr>
              <w:pStyle w:val="Bodytext"/>
              <w:ind w:left="0"/>
              <w:jc w:val="left"/>
              <w:cnfStyle w:val="000000100000" w:firstRow="0" w:lastRow="0" w:firstColumn="0" w:lastColumn="0" w:oddVBand="0" w:evenVBand="0" w:oddHBand="1" w:evenHBand="0" w:firstRowFirstColumn="0" w:firstRowLastColumn="0" w:lastRowFirstColumn="0" w:lastRowLastColumn="0"/>
              <w:rPr>
                <w:rFonts w:asciiTheme="minorHAnsi" w:hAnsiTheme="minorHAnsi"/>
              </w:rPr>
            </w:pPr>
            <w:r>
              <w:rPr>
                <w:rFonts w:asciiTheme="minorHAnsi" w:hAnsiTheme="minorHAnsi"/>
              </w:rPr>
              <w:t>WP</w:t>
            </w:r>
          </w:p>
        </w:tc>
        <w:tc>
          <w:tcPr>
            <w:tcW w:w="10530" w:type="dxa"/>
            <w:noWrap/>
          </w:tcPr>
          <w:p w14:paraId="72E2F4BA" w14:textId="48ACEBE4" w:rsidR="3B2B09DC" w:rsidRDefault="00410607" w:rsidP="003E3C29">
            <w:p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410607">
              <w:rPr>
                <w:rFonts w:eastAsia="Calibri" w:cs="Calibri"/>
              </w:rPr>
              <w:t xml:space="preserve">Chris Rogers reviewed ongoing deliverables and requested short status updates from WP </w:t>
            </w:r>
            <w:r w:rsidR="0057586C" w:rsidRPr="00410607">
              <w:rPr>
                <w:rFonts w:eastAsia="Calibri" w:cs="Calibri"/>
              </w:rPr>
              <w:t>leaders</w:t>
            </w:r>
            <w:r w:rsidR="0057586C">
              <w:rPr>
                <w:rFonts w:eastAsia="Calibri" w:cs="Calibri"/>
              </w:rPr>
              <w:t>:</w:t>
            </w:r>
          </w:p>
          <w:p w14:paraId="7B14FBF2" w14:textId="55D47EB3" w:rsidR="00615590" w:rsidRDefault="003C67B2" w:rsidP="003C67B2">
            <w:p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615590">
              <w:rPr>
                <w:rFonts w:eastAsia="Calibri" w:cs="Calibri"/>
                <w:b/>
                <w:bCs/>
              </w:rPr>
              <w:t xml:space="preserve">Deliverable D2.1 </w:t>
            </w:r>
            <w:r w:rsidR="0057586C">
              <w:rPr>
                <w:rFonts w:eastAsia="Calibri" w:cs="Calibri"/>
                <w:b/>
                <w:bCs/>
              </w:rPr>
              <w:t xml:space="preserve">- </w:t>
            </w:r>
            <w:r w:rsidRPr="00615590">
              <w:rPr>
                <w:rFonts w:eastAsia="Calibri" w:cs="Calibri"/>
                <w:b/>
                <w:bCs/>
              </w:rPr>
              <w:t>Beam-Induced Background and Detector Configuration (M. Casarsa, on behalf of D. Lucchesi)</w:t>
            </w:r>
            <w:r w:rsidR="00615590">
              <w:rPr>
                <w:rFonts w:eastAsia="Calibri" w:cs="Calibri"/>
                <w:b/>
                <w:bCs/>
              </w:rPr>
              <w:t>:</w:t>
            </w:r>
            <w:r>
              <w:rPr>
                <w:rFonts w:eastAsia="Calibri" w:cs="Calibri"/>
              </w:rPr>
              <w:t xml:space="preserve"> </w:t>
            </w:r>
          </w:p>
          <w:p w14:paraId="2387929A" w14:textId="4D2741AC" w:rsidR="002152C0" w:rsidRPr="002152C0" w:rsidRDefault="002152C0" w:rsidP="002152C0">
            <w:pPr>
              <w:pStyle w:val="ListParagraph"/>
              <w:numPr>
                <w:ilvl w:val="0"/>
                <w:numId w:val="105"/>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2152C0">
              <w:rPr>
                <w:rFonts w:eastAsia="Calibri" w:cs="Calibri"/>
              </w:rPr>
              <w:t>Detector configuration completed: two detector concepts (MUSIC and MAYA), both publicly available on GitHub.</w:t>
            </w:r>
          </w:p>
          <w:p w14:paraId="364E4F71" w14:textId="760F3048" w:rsidR="002152C0" w:rsidRPr="002152C0" w:rsidRDefault="002152C0" w:rsidP="002152C0">
            <w:pPr>
              <w:pStyle w:val="ListParagraph"/>
              <w:numPr>
                <w:ilvl w:val="0"/>
                <w:numId w:val="105"/>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2152C0">
              <w:rPr>
                <w:rFonts w:eastAsia="Calibri" w:cs="Calibri"/>
              </w:rPr>
              <w:t xml:space="preserve">Beam-induced background samples at 10 TeV (muon decay and incoherent </w:t>
            </w:r>
            <w:proofErr w:type="spellStart"/>
            <w:r w:rsidRPr="002152C0">
              <w:rPr>
                <w:rFonts w:eastAsia="Calibri" w:cs="Calibri"/>
              </w:rPr>
              <w:t>e⁺e</w:t>
            </w:r>
            <w:proofErr w:type="spellEnd"/>
            <w:r w:rsidRPr="002152C0">
              <w:rPr>
                <w:rFonts w:eastAsia="Calibri" w:cs="Calibri"/>
              </w:rPr>
              <w:t>⁻ pair production) have been generated and used in studies.</w:t>
            </w:r>
          </w:p>
          <w:p w14:paraId="461804A5" w14:textId="3FBC4154" w:rsidR="002152C0" w:rsidRPr="002152C0" w:rsidRDefault="002152C0" w:rsidP="002152C0">
            <w:pPr>
              <w:pStyle w:val="ListParagraph"/>
              <w:numPr>
                <w:ilvl w:val="0"/>
                <w:numId w:val="105"/>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2152C0">
              <w:rPr>
                <w:rFonts w:eastAsia="Calibri" w:cs="Calibri"/>
              </w:rPr>
              <w:t>Work ongoing to define publication format and licensing of data.</w:t>
            </w:r>
          </w:p>
          <w:p w14:paraId="5D1BB6DC" w14:textId="27422668" w:rsidR="002152C0" w:rsidRPr="002152C0" w:rsidRDefault="002152C0" w:rsidP="002152C0">
            <w:pPr>
              <w:pStyle w:val="ListParagraph"/>
              <w:numPr>
                <w:ilvl w:val="0"/>
                <w:numId w:val="105"/>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2152C0">
              <w:rPr>
                <w:rFonts w:eastAsia="Calibri" w:cs="Calibri"/>
              </w:rPr>
              <w:t xml:space="preserve">Data volume: ~2 GB; potential upload to </w:t>
            </w:r>
            <w:proofErr w:type="spellStart"/>
            <w:r w:rsidRPr="002152C0">
              <w:rPr>
                <w:rFonts w:eastAsia="Calibri" w:cs="Calibri"/>
              </w:rPr>
              <w:t>Zenodo</w:t>
            </w:r>
            <w:proofErr w:type="spellEnd"/>
            <w:r w:rsidRPr="002152C0">
              <w:rPr>
                <w:rFonts w:eastAsia="Calibri" w:cs="Calibri"/>
              </w:rPr>
              <w:t xml:space="preserve"> being evaluated.</w:t>
            </w:r>
          </w:p>
          <w:p w14:paraId="2780C6D7" w14:textId="5ACBF24F" w:rsidR="00615590" w:rsidRDefault="003C67B2" w:rsidP="002152C0">
            <w:p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2152C0">
              <w:rPr>
                <w:rFonts w:eastAsia="Calibri" w:cs="Calibri"/>
                <w:b/>
                <w:bCs/>
              </w:rPr>
              <w:t>Deliverable D4.2</w:t>
            </w:r>
            <w:r w:rsidR="00615590" w:rsidRPr="002152C0">
              <w:rPr>
                <w:rFonts w:eastAsia="Calibri" w:cs="Calibri"/>
                <w:b/>
                <w:bCs/>
              </w:rPr>
              <w:t xml:space="preserve"> </w:t>
            </w:r>
            <w:r w:rsidRPr="002152C0">
              <w:rPr>
                <w:rFonts w:eastAsia="Calibri" w:cs="Calibri"/>
                <w:b/>
                <w:bCs/>
              </w:rPr>
              <w:t>– Preliminary Report on Key Work Methods for Subsystems (C. Rogers</w:t>
            </w:r>
            <w:r w:rsidR="0057586C" w:rsidRPr="002152C0">
              <w:rPr>
                <w:rFonts w:eastAsia="Calibri" w:cs="Calibri"/>
                <w:b/>
                <w:bCs/>
              </w:rPr>
              <w:t>)</w:t>
            </w:r>
            <w:r w:rsidR="0057586C" w:rsidRPr="002152C0">
              <w:rPr>
                <w:rFonts w:eastAsia="Calibri" w:cs="Calibri"/>
              </w:rPr>
              <w:t>:</w:t>
            </w:r>
            <w:r w:rsidRPr="002152C0">
              <w:rPr>
                <w:rFonts w:eastAsia="Calibri" w:cs="Calibri"/>
              </w:rPr>
              <w:tab/>
            </w:r>
          </w:p>
          <w:p w14:paraId="75401444" w14:textId="5A387BBC" w:rsidR="00166767" w:rsidRPr="00166767" w:rsidRDefault="00166767" w:rsidP="00166767">
            <w:pPr>
              <w:pStyle w:val="ListParagraph"/>
              <w:numPr>
                <w:ilvl w:val="0"/>
                <w:numId w:val="106"/>
              </w:numPr>
              <w:spacing w:before="240" w:after="240"/>
              <w:cnfStyle w:val="000000100000" w:firstRow="0" w:lastRow="0" w:firstColumn="0" w:lastColumn="0" w:oddVBand="0" w:evenVBand="0" w:oddHBand="1" w:evenHBand="0" w:firstRowFirstColumn="0" w:firstRowLastColumn="0" w:lastRowFirstColumn="0" w:lastRowLastColumn="0"/>
              <w:rPr>
                <w:lang w:val="en-US"/>
              </w:rPr>
            </w:pPr>
            <w:r w:rsidRPr="00166767">
              <w:rPr>
                <w:lang w:val="en-US"/>
              </w:rPr>
              <w:t>Draft under preparation, with inputs from several contributors (target, cooling, demonstrator).</w:t>
            </w:r>
          </w:p>
          <w:p w14:paraId="2D4E5FED" w14:textId="43EFB1D7" w:rsidR="00166767" w:rsidRPr="00166767" w:rsidRDefault="00166767" w:rsidP="00166767">
            <w:pPr>
              <w:pStyle w:val="ListParagraph"/>
              <w:numPr>
                <w:ilvl w:val="0"/>
                <w:numId w:val="106"/>
              </w:numPr>
              <w:spacing w:before="240" w:after="240"/>
              <w:cnfStyle w:val="000000100000" w:firstRow="0" w:lastRow="0" w:firstColumn="0" w:lastColumn="0" w:oddVBand="0" w:evenVBand="0" w:oddHBand="1" w:evenHBand="0" w:firstRowFirstColumn="0" w:firstRowLastColumn="0" w:lastRowFirstColumn="0" w:lastRowLastColumn="0"/>
              <w:rPr>
                <w:lang w:val="en-US"/>
              </w:rPr>
            </w:pPr>
            <w:r w:rsidRPr="00166767">
              <w:rPr>
                <w:lang w:val="en-US"/>
              </w:rPr>
              <w:t>First draft delayed but expected by mid-October; final version due end of November.</w:t>
            </w:r>
          </w:p>
          <w:p w14:paraId="748D7EC9" w14:textId="32879936" w:rsidR="00166767" w:rsidRPr="00BF1B24" w:rsidRDefault="00166767" w:rsidP="00166767">
            <w:pPr>
              <w:pStyle w:val="ListParagraph"/>
              <w:numPr>
                <w:ilvl w:val="0"/>
                <w:numId w:val="106"/>
              </w:numPr>
              <w:spacing w:before="240" w:after="240"/>
              <w:cnfStyle w:val="000000100000" w:firstRow="0" w:lastRow="0" w:firstColumn="0" w:lastColumn="0" w:oddVBand="0" w:evenVBand="0" w:oddHBand="1" w:evenHBand="0" w:firstRowFirstColumn="0" w:firstRowLastColumn="0" w:lastRowFirstColumn="0" w:lastRowLastColumn="0"/>
              <w:rPr>
                <w:lang w:val="en-US"/>
              </w:rPr>
            </w:pPr>
            <w:r w:rsidRPr="00166767">
              <w:rPr>
                <w:lang w:val="en-US"/>
              </w:rPr>
              <w:t xml:space="preserve">Sections include: targets, cooling systems, magnetic shielding, demonstrator optics, and </w:t>
            </w:r>
            <w:proofErr w:type="spellStart"/>
            <w:r w:rsidRPr="00166767">
              <w:rPr>
                <w:lang w:val="en-US"/>
              </w:rPr>
              <w:t>BDSim</w:t>
            </w:r>
            <w:proofErr w:type="spellEnd"/>
            <w:r w:rsidRPr="00166767">
              <w:rPr>
                <w:lang w:val="en-US"/>
              </w:rPr>
              <w:t xml:space="preserve"> work.</w:t>
            </w:r>
          </w:p>
          <w:p w14:paraId="38732B36" w14:textId="39F93E6D" w:rsidR="00137A72" w:rsidRPr="00A254D4" w:rsidRDefault="00166767" w:rsidP="00A254D4">
            <w:pPr>
              <w:pStyle w:val="ListParagraph"/>
              <w:numPr>
                <w:ilvl w:val="0"/>
                <w:numId w:val="106"/>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lang w:val="en-US"/>
              </w:rPr>
            </w:pPr>
            <w:r w:rsidRPr="00BF1B24">
              <w:rPr>
                <w:lang w:val="en-US"/>
              </w:rPr>
              <w:t xml:space="preserve">Authors to </w:t>
            </w:r>
            <w:proofErr w:type="spellStart"/>
            <w:r w:rsidRPr="00BF1B24">
              <w:rPr>
                <w:lang w:val="en-US"/>
              </w:rPr>
              <w:t>finalise</w:t>
            </w:r>
            <w:proofErr w:type="spellEnd"/>
            <w:r w:rsidRPr="00BF1B24">
              <w:rPr>
                <w:lang w:val="en-US"/>
              </w:rPr>
              <w:t xml:space="preserve"> sections within two weeks to allow formatting and review.</w:t>
            </w:r>
          </w:p>
          <w:p w14:paraId="6228FDE6" w14:textId="25AB816A" w:rsidR="00D73016" w:rsidRDefault="003C67B2" w:rsidP="003C67B2">
            <w:p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b/>
                <w:bCs/>
              </w:rPr>
            </w:pPr>
            <w:r w:rsidRPr="00615590">
              <w:rPr>
                <w:rFonts w:eastAsia="Calibri" w:cs="Calibri"/>
                <w:b/>
                <w:bCs/>
              </w:rPr>
              <w:t>Deliverable D6.3 – Magnet Technology Report (B. Bordini)</w:t>
            </w:r>
            <w:r w:rsidR="00D73016">
              <w:rPr>
                <w:rFonts w:eastAsia="Calibri" w:cs="Calibri"/>
                <w:b/>
                <w:bCs/>
              </w:rPr>
              <w:t xml:space="preserve"> </w:t>
            </w:r>
          </w:p>
          <w:p w14:paraId="3281220C" w14:textId="6B9DAD1C" w:rsidR="00137A72" w:rsidRPr="00844E61" w:rsidRDefault="00137A72" w:rsidP="00137A72">
            <w:pPr>
              <w:pStyle w:val="ListParagraph"/>
              <w:numPr>
                <w:ilvl w:val="0"/>
                <w:numId w:val="107"/>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844E61">
              <w:rPr>
                <w:rFonts w:eastAsia="Calibri" w:cs="Calibri"/>
              </w:rPr>
              <w:t>Deliverable due 30 November; document to be concise (approx. 10 pages).</w:t>
            </w:r>
          </w:p>
          <w:p w14:paraId="77FB7106" w14:textId="13CA51D4" w:rsidR="00137A72" w:rsidRPr="00844E61" w:rsidRDefault="00137A72" w:rsidP="00137A72">
            <w:pPr>
              <w:pStyle w:val="ListParagraph"/>
              <w:numPr>
                <w:ilvl w:val="0"/>
                <w:numId w:val="107"/>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844E61">
              <w:rPr>
                <w:rFonts w:eastAsia="Calibri" w:cs="Calibri"/>
              </w:rPr>
              <w:t>Structure based on European Strategy document; each task leader will provide a dedicated section.</w:t>
            </w:r>
          </w:p>
          <w:p w14:paraId="235E9CC9" w14:textId="53B1FE84" w:rsidR="00137A72" w:rsidRPr="00844E61" w:rsidRDefault="00137A72" w:rsidP="00844E61">
            <w:pPr>
              <w:pStyle w:val="ListParagraph"/>
              <w:numPr>
                <w:ilvl w:val="0"/>
                <w:numId w:val="107"/>
              </w:numPr>
              <w:spacing w:before="240" w:after="240"/>
              <w:cnfStyle w:val="000000100000" w:firstRow="0" w:lastRow="0" w:firstColumn="0" w:lastColumn="0" w:oddVBand="0" w:evenVBand="0" w:oddHBand="1" w:evenHBand="0" w:firstRowFirstColumn="0" w:firstRowLastColumn="0" w:lastRowFirstColumn="0" w:lastRowLastColumn="0"/>
              <w:rPr>
                <w:rFonts w:eastAsia="Calibri" w:cs="Calibri"/>
              </w:rPr>
            </w:pPr>
            <w:r w:rsidRPr="00844E61">
              <w:rPr>
                <w:rFonts w:eastAsia="Calibri" w:cs="Calibri"/>
              </w:rPr>
              <w:lastRenderedPageBreak/>
              <w:t>Will include latest results presented at MT Conference (Boston) and EUCAS (Porto).</w:t>
            </w:r>
          </w:p>
          <w:p w14:paraId="64019BDF" w14:textId="7FB183F6" w:rsidR="00410607" w:rsidRPr="00844E61" w:rsidRDefault="00137A72" w:rsidP="00844E61">
            <w:pPr>
              <w:pStyle w:val="ListParagraph"/>
              <w:numPr>
                <w:ilvl w:val="0"/>
                <w:numId w:val="107"/>
              </w:numPr>
              <w:spacing w:before="240" w:after="240"/>
              <w:jc w:val="left"/>
              <w:cnfStyle w:val="000000100000" w:firstRow="0" w:lastRow="0" w:firstColumn="0" w:lastColumn="0" w:oddVBand="0" w:evenVBand="0" w:oddHBand="1" w:evenHBand="0" w:firstRowFirstColumn="0" w:firstRowLastColumn="0" w:lastRowFirstColumn="0" w:lastRowLastColumn="0"/>
              <w:rPr>
                <w:rFonts w:eastAsia="Calibri" w:cs="Calibri"/>
                <w:lang w:val="en-US"/>
              </w:rPr>
            </w:pPr>
            <w:r w:rsidRPr="00844E61">
              <w:rPr>
                <w:rFonts w:eastAsia="Calibri" w:cs="Calibri"/>
              </w:rPr>
              <w:t>A Milestone Workshop on High-Field Solenoids will be held at the end of November, with international participation.</w:t>
            </w:r>
          </w:p>
        </w:tc>
      </w:tr>
      <w:tr w:rsidR="008149ED" w:rsidRPr="00730943" w14:paraId="1ECCA643" w14:textId="77777777" w:rsidTr="3E346E8A">
        <w:trPr>
          <w:trHeight w:val="508"/>
        </w:trPr>
        <w:tc>
          <w:tcPr>
            <w:cnfStyle w:val="001000000000" w:firstRow="0" w:lastRow="0" w:firstColumn="1" w:lastColumn="0" w:oddVBand="0" w:evenVBand="0" w:oddHBand="0" w:evenHBand="0" w:firstRowFirstColumn="0" w:firstRowLastColumn="0" w:lastRowFirstColumn="0" w:lastRowLastColumn="0"/>
            <w:tcW w:w="2370" w:type="dxa"/>
            <w:noWrap/>
          </w:tcPr>
          <w:p w14:paraId="67681E5B" w14:textId="5E8B716E" w:rsidR="008149ED" w:rsidRPr="00A11CCC" w:rsidRDefault="00A11CCC" w:rsidP="52787EF3">
            <w:pPr>
              <w:pStyle w:val="Bodytext"/>
              <w:spacing w:line="276" w:lineRule="auto"/>
              <w:ind w:left="0"/>
              <w:jc w:val="left"/>
              <w:rPr>
                <w:rFonts w:asciiTheme="minorHAnsi" w:hAnsiTheme="minorHAnsi"/>
                <w:lang w:val="en-US"/>
              </w:rPr>
            </w:pPr>
            <w:r w:rsidRPr="00A11CCC">
              <w:rPr>
                <w:rFonts w:asciiTheme="minorHAnsi" w:hAnsiTheme="minorHAnsi"/>
              </w:rPr>
              <w:t>3. Status of Milestones (C. Rogers)</w:t>
            </w:r>
          </w:p>
        </w:tc>
        <w:tc>
          <w:tcPr>
            <w:tcW w:w="1675" w:type="dxa"/>
            <w:noWrap/>
          </w:tcPr>
          <w:p w14:paraId="20616765" w14:textId="1E0D182B" w:rsidR="008149ED" w:rsidRDefault="00D03817" w:rsidP="52787EF3">
            <w:pPr>
              <w:pStyle w:val="Bodytext"/>
              <w:spacing w:before="0" w:after="0"/>
              <w:ind w:left="0"/>
              <w:jc w:val="left"/>
              <w:cnfStyle w:val="000000000000" w:firstRow="0" w:lastRow="0" w:firstColumn="0" w:lastColumn="0" w:oddVBand="0" w:evenVBand="0" w:oddHBand="0" w:evenHBand="0" w:firstRowFirstColumn="0" w:firstRowLastColumn="0" w:lastRowFirstColumn="0" w:lastRowLastColumn="0"/>
              <w:rPr>
                <w:rFonts w:asciiTheme="minorHAnsi" w:hAnsiTheme="minorHAnsi"/>
              </w:rPr>
            </w:pPr>
            <w:r>
              <w:rPr>
                <w:rFonts w:asciiTheme="minorHAnsi" w:hAnsiTheme="minorHAnsi"/>
              </w:rPr>
              <w:t>WP</w:t>
            </w:r>
          </w:p>
        </w:tc>
        <w:tc>
          <w:tcPr>
            <w:tcW w:w="10530" w:type="dxa"/>
            <w:noWrap/>
          </w:tcPr>
          <w:p w14:paraId="06C65742" w14:textId="12A6F13C" w:rsidR="00A45E61" w:rsidRDefault="007C3B51" w:rsidP="3A463C30">
            <w:pPr>
              <w:cnfStyle w:val="000000000000" w:firstRow="0" w:lastRow="0" w:firstColumn="0" w:lastColumn="0" w:oddVBand="0" w:evenVBand="0" w:oddHBand="0" w:evenHBand="0" w:firstRowFirstColumn="0" w:firstRowLastColumn="0" w:lastRowFirstColumn="0" w:lastRowLastColumn="0"/>
              <w:rPr>
                <w:rFonts w:cs="Calibri"/>
              </w:rPr>
            </w:pPr>
            <w:r w:rsidRPr="007C3B51">
              <w:rPr>
                <w:rFonts w:cs="Calibri"/>
              </w:rPr>
              <w:t xml:space="preserve"> Review of milestones due in the coming </w:t>
            </w:r>
            <w:r w:rsidR="00D80F8A" w:rsidRPr="007C3B51">
              <w:rPr>
                <w:rFonts w:cs="Calibri"/>
              </w:rPr>
              <w:t>months</w:t>
            </w:r>
            <w:r w:rsidR="00D80F8A">
              <w:rPr>
                <w:rFonts w:cs="Calibri"/>
              </w:rPr>
              <w:t>:</w:t>
            </w:r>
          </w:p>
          <w:p w14:paraId="3DFE2A99" w14:textId="77777777" w:rsidR="00D80F8A" w:rsidRPr="00D80F8A" w:rsidRDefault="00D80F8A" w:rsidP="3A463C30">
            <w:pPr>
              <w:cnfStyle w:val="000000000000" w:firstRow="0" w:lastRow="0" w:firstColumn="0" w:lastColumn="0" w:oddVBand="0" w:evenVBand="0" w:oddHBand="0" w:evenHBand="0" w:firstRowFirstColumn="0" w:firstRowLastColumn="0" w:lastRowFirstColumn="0" w:lastRowLastColumn="0"/>
              <w:rPr>
                <w:rFonts w:cs="Calibri"/>
                <w:b/>
                <w:bCs/>
              </w:rPr>
            </w:pPr>
          </w:p>
          <w:p w14:paraId="591351E8" w14:textId="2A952824" w:rsidR="00D80F8A" w:rsidRDefault="00D80F8A" w:rsidP="00D80F8A">
            <w:pPr>
              <w:cnfStyle w:val="000000000000" w:firstRow="0" w:lastRow="0" w:firstColumn="0" w:lastColumn="0" w:oddVBand="0" w:evenVBand="0" w:oddHBand="0" w:evenHBand="0" w:firstRowFirstColumn="0" w:firstRowLastColumn="0" w:lastRowFirstColumn="0" w:lastRowLastColumn="0"/>
              <w:rPr>
                <w:rFonts w:cs="Calibri"/>
                <w:b/>
                <w:bCs/>
                <w:lang w:val="en-US"/>
              </w:rPr>
            </w:pPr>
            <w:r w:rsidRPr="00D80F8A">
              <w:rPr>
                <w:rFonts w:cs="Calibri"/>
                <w:b/>
                <w:bCs/>
                <w:lang w:val="en-US"/>
              </w:rPr>
              <w:t>M</w:t>
            </w:r>
            <w:r w:rsidRPr="00D80F8A">
              <w:rPr>
                <w:rFonts w:cs="Calibri"/>
                <w:b/>
                <w:bCs/>
                <w:lang w:val="en-US"/>
              </w:rPr>
              <w:t>7</w:t>
            </w:r>
            <w:r w:rsidRPr="00D80F8A">
              <w:rPr>
                <w:rFonts w:cs="Calibri"/>
                <w:b/>
                <w:bCs/>
                <w:lang w:val="en-US"/>
              </w:rPr>
              <w:t xml:space="preserve"> – Parameters Report (R. Taylor)</w:t>
            </w:r>
            <w:r>
              <w:rPr>
                <w:rFonts w:cs="Calibri"/>
                <w:b/>
                <w:bCs/>
                <w:lang w:val="en-US"/>
              </w:rPr>
              <w:t>:</w:t>
            </w:r>
          </w:p>
          <w:p w14:paraId="2FE1D11C" w14:textId="77777777" w:rsidR="00A254D4" w:rsidRDefault="00A254D4" w:rsidP="00D80F8A">
            <w:pPr>
              <w:cnfStyle w:val="000000000000" w:firstRow="0" w:lastRow="0" w:firstColumn="0" w:lastColumn="0" w:oddVBand="0" w:evenVBand="0" w:oddHBand="0" w:evenHBand="0" w:firstRowFirstColumn="0" w:firstRowLastColumn="0" w:lastRowFirstColumn="0" w:lastRowLastColumn="0"/>
              <w:rPr>
                <w:rFonts w:cs="Calibri"/>
                <w:b/>
                <w:bCs/>
                <w:lang w:val="en-US"/>
              </w:rPr>
            </w:pPr>
          </w:p>
          <w:p w14:paraId="59089F81" w14:textId="6B7701D1" w:rsidR="00844E61" w:rsidRPr="00844E61" w:rsidRDefault="00844E61" w:rsidP="00844E61">
            <w:pPr>
              <w:pStyle w:val="ListParagraph"/>
              <w:numPr>
                <w:ilvl w:val="0"/>
                <w:numId w:val="109"/>
              </w:numPr>
              <w:cnfStyle w:val="000000000000" w:firstRow="0" w:lastRow="0" w:firstColumn="0" w:lastColumn="0" w:oddVBand="0" w:evenVBand="0" w:oddHBand="0" w:evenHBand="0" w:firstRowFirstColumn="0" w:firstRowLastColumn="0" w:lastRowFirstColumn="0" w:lastRowLastColumn="0"/>
              <w:rPr>
                <w:rFonts w:cs="Calibri"/>
                <w:lang w:val="en-US"/>
              </w:rPr>
            </w:pPr>
            <w:r w:rsidRPr="00844E61">
              <w:rPr>
                <w:rFonts w:cs="Calibri"/>
                <w:lang w:val="en-US"/>
              </w:rPr>
              <w:t xml:space="preserve">Summary of parameters to be </w:t>
            </w:r>
            <w:proofErr w:type="spellStart"/>
            <w:r w:rsidRPr="00844E61">
              <w:rPr>
                <w:rFonts w:cs="Calibri"/>
                <w:lang w:val="en-US"/>
              </w:rPr>
              <w:t>finalised</w:t>
            </w:r>
            <w:proofErr w:type="spellEnd"/>
            <w:r w:rsidRPr="00844E61">
              <w:rPr>
                <w:rFonts w:cs="Calibri"/>
                <w:lang w:val="en-US"/>
              </w:rPr>
              <w:t xml:space="preserve"> by 10 October; draft in Overleaf by 13 October.</w:t>
            </w:r>
          </w:p>
          <w:p w14:paraId="22CE9853" w14:textId="77777777" w:rsidR="00844E61" w:rsidRPr="00844E61" w:rsidRDefault="00844E61" w:rsidP="00844E61">
            <w:pPr>
              <w:pStyle w:val="ListParagraph"/>
              <w:numPr>
                <w:ilvl w:val="0"/>
                <w:numId w:val="109"/>
              </w:numPr>
              <w:cnfStyle w:val="000000000000" w:firstRow="0" w:lastRow="0" w:firstColumn="0" w:lastColumn="0" w:oddVBand="0" w:evenVBand="0" w:oddHBand="0" w:evenHBand="0" w:firstRowFirstColumn="0" w:firstRowLastColumn="0" w:lastRowFirstColumn="0" w:lastRowLastColumn="0"/>
              <w:rPr>
                <w:rFonts w:cs="Calibri"/>
                <w:lang w:val="en-US"/>
              </w:rPr>
            </w:pPr>
            <w:r w:rsidRPr="00844E61">
              <w:rPr>
                <w:rFonts w:cs="Calibri"/>
                <w:lang w:val="en-US"/>
              </w:rPr>
              <w:t>Review by MuCol and approval planned by 27–31 October.</w:t>
            </w:r>
          </w:p>
          <w:p w14:paraId="59439CF6" w14:textId="7210F3B5" w:rsidR="00D80F8A" w:rsidRDefault="00844E61" w:rsidP="00844E61">
            <w:pPr>
              <w:pStyle w:val="ListParagraph"/>
              <w:numPr>
                <w:ilvl w:val="0"/>
                <w:numId w:val="109"/>
              </w:numPr>
              <w:cnfStyle w:val="000000000000" w:firstRow="0" w:lastRow="0" w:firstColumn="0" w:lastColumn="0" w:oddVBand="0" w:evenVBand="0" w:oddHBand="0" w:evenHBand="0" w:firstRowFirstColumn="0" w:firstRowLastColumn="0" w:lastRowFirstColumn="0" w:lastRowLastColumn="0"/>
              <w:rPr>
                <w:rFonts w:cs="Calibri"/>
                <w:lang w:val="en-US"/>
              </w:rPr>
            </w:pPr>
            <w:r w:rsidRPr="00844E61">
              <w:rPr>
                <w:rFonts w:cs="Calibri"/>
                <w:lang w:val="en-US"/>
              </w:rPr>
              <w:t>U.S. colleagues (USMCC) to contribute to the review.</w:t>
            </w:r>
          </w:p>
          <w:p w14:paraId="01115986" w14:textId="77777777" w:rsidR="00844E61" w:rsidRPr="00844E61" w:rsidRDefault="00844E61" w:rsidP="00844E61">
            <w:pPr>
              <w:pStyle w:val="ListParagraph"/>
              <w:numPr>
                <w:ilvl w:val="0"/>
                <w:numId w:val="0"/>
              </w:numPr>
              <w:ind w:left="720"/>
              <w:cnfStyle w:val="000000000000" w:firstRow="0" w:lastRow="0" w:firstColumn="0" w:lastColumn="0" w:oddVBand="0" w:evenVBand="0" w:oddHBand="0" w:evenHBand="0" w:firstRowFirstColumn="0" w:firstRowLastColumn="0" w:lastRowFirstColumn="0" w:lastRowLastColumn="0"/>
              <w:rPr>
                <w:rFonts w:cs="Calibri"/>
                <w:lang w:val="en-US"/>
              </w:rPr>
            </w:pPr>
          </w:p>
          <w:p w14:paraId="317EA661" w14:textId="6DC39840" w:rsidR="00D80F8A" w:rsidRDefault="00BD69BA" w:rsidP="00D80F8A">
            <w:pPr>
              <w:cnfStyle w:val="000000000000" w:firstRow="0" w:lastRow="0" w:firstColumn="0" w:lastColumn="0" w:oddVBand="0" w:evenVBand="0" w:oddHBand="0" w:evenHBand="0" w:firstRowFirstColumn="0" w:firstRowLastColumn="0" w:lastRowFirstColumn="0" w:lastRowLastColumn="0"/>
              <w:rPr>
                <w:rFonts w:cs="Calibri"/>
                <w:lang w:val="en-US"/>
              </w:rPr>
            </w:pPr>
            <w:r>
              <w:rPr>
                <w:rFonts w:cs="Calibri"/>
                <w:b/>
                <w:bCs/>
                <w:lang w:val="en-US"/>
              </w:rPr>
              <w:t>M19</w:t>
            </w:r>
            <w:r w:rsidR="00343C04">
              <w:rPr>
                <w:rFonts w:cs="Calibri"/>
                <w:b/>
                <w:bCs/>
                <w:lang w:val="en-US"/>
              </w:rPr>
              <w:t xml:space="preserve"> </w:t>
            </w:r>
            <w:r w:rsidR="00D80F8A" w:rsidRPr="00D80F8A">
              <w:rPr>
                <w:rFonts w:cs="Calibri"/>
                <w:b/>
                <w:bCs/>
                <w:lang w:val="en-US"/>
              </w:rPr>
              <w:t xml:space="preserve">– High-Field Solenoid Workshop </w:t>
            </w:r>
            <w:r w:rsidR="00D80F8A" w:rsidRPr="00D80F8A">
              <w:rPr>
                <w:rFonts w:cs="Calibri"/>
                <w:lang w:val="en-US"/>
              </w:rPr>
              <w:tab/>
            </w:r>
          </w:p>
          <w:p w14:paraId="33ACBBC7" w14:textId="77777777" w:rsidR="00A254D4" w:rsidRDefault="00A254D4" w:rsidP="00D80F8A">
            <w:pPr>
              <w:cnfStyle w:val="000000000000" w:firstRow="0" w:lastRow="0" w:firstColumn="0" w:lastColumn="0" w:oddVBand="0" w:evenVBand="0" w:oddHBand="0" w:evenHBand="0" w:firstRowFirstColumn="0" w:firstRowLastColumn="0" w:lastRowFirstColumn="0" w:lastRowLastColumn="0"/>
              <w:rPr>
                <w:rFonts w:cs="Calibri"/>
                <w:lang w:val="en-US"/>
              </w:rPr>
            </w:pPr>
          </w:p>
          <w:p w14:paraId="0EE56600" w14:textId="3A999890" w:rsidR="00D80F8A" w:rsidRDefault="00D80F8A" w:rsidP="00D80F8A">
            <w:pPr>
              <w:cnfStyle w:val="000000000000" w:firstRow="0" w:lastRow="0" w:firstColumn="0" w:lastColumn="0" w:oddVBand="0" w:evenVBand="0" w:oddHBand="0" w:evenHBand="0" w:firstRowFirstColumn="0" w:firstRowLastColumn="0" w:lastRowFirstColumn="0" w:lastRowLastColumn="0"/>
              <w:rPr>
                <w:rFonts w:cs="Calibri"/>
                <w:lang w:val="en-US"/>
              </w:rPr>
            </w:pPr>
            <w:r w:rsidRPr="00D80F8A">
              <w:rPr>
                <w:rFonts w:cs="Calibri"/>
                <w:lang w:val="en-US"/>
              </w:rPr>
              <w:t xml:space="preserve">Workshop confirmed for end of November 2025; </w:t>
            </w:r>
            <w:proofErr w:type="spellStart"/>
            <w:r w:rsidRPr="00D80F8A">
              <w:rPr>
                <w:rFonts w:cs="Calibri"/>
                <w:lang w:val="en-US"/>
              </w:rPr>
              <w:t>programme</w:t>
            </w:r>
            <w:proofErr w:type="spellEnd"/>
            <w:r w:rsidRPr="00D80F8A">
              <w:rPr>
                <w:rFonts w:cs="Calibri"/>
                <w:lang w:val="en-US"/>
              </w:rPr>
              <w:t xml:space="preserve"> and invited speakers </w:t>
            </w:r>
            <w:proofErr w:type="spellStart"/>
            <w:r w:rsidRPr="00D80F8A">
              <w:rPr>
                <w:rFonts w:cs="Calibri"/>
                <w:lang w:val="en-US"/>
              </w:rPr>
              <w:t>finalised</w:t>
            </w:r>
            <w:proofErr w:type="spellEnd"/>
            <w:r w:rsidRPr="00D80F8A">
              <w:rPr>
                <w:rFonts w:cs="Calibri"/>
                <w:lang w:val="en-US"/>
              </w:rPr>
              <w:t>.</w:t>
            </w:r>
          </w:p>
          <w:p w14:paraId="4189FA2F" w14:textId="77777777" w:rsidR="00D80F8A" w:rsidRPr="00D80F8A" w:rsidRDefault="00D80F8A" w:rsidP="00D80F8A">
            <w:pPr>
              <w:cnfStyle w:val="000000000000" w:firstRow="0" w:lastRow="0" w:firstColumn="0" w:lastColumn="0" w:oddVBand="0" w:evenVBand="0" w:oddHBand="0" w:evenHBand="0" w:firstRowFirstColumn="0" w:firstRowLastColumn="0" w:lastRowFirstColumn="0" w:lastRowLastColumn="0"/>
              <w:rPr>
                <w:rFonts w:cs="Calibri"/>
                <w:lang w:val="en-US"/>
              </w:rPr>
            </w:pPr>
          </w:p>
          <w:p w14:paraId="686A0B54" w14:textId="77777777" w:rsidR="00A254D4" w:rsidRDefault="00343C04" w:rsidP="00D80F8A">
            <w:pPr>
              <w:cnfStyle w:val="000000000000" w:firstRow="0" w:lastRow="0" w:firstColumn="0" w:lastColumn="0" w:oddVBand="0" w:evenVBand="0" w:oddHBand="0" w:evenHBand="0" w:firstRowFirstColumn="0" w:firstRowLastColumn="0" w:lastRowFirstColumn="0" w:lastRowLastColumn="0"/>
              <w:rPr>
                <w:rFonts w:cs="Calibri"/>
                <w:b/>
                <w:bCs/>
                <w:lang w:val="it-IT"/>
              </w:rPr>
            </w:pPr>
            <w:r w:rsidRPr="00343C04">
              <w:rPr>
                <w:rFonts w:cs="Calibri"/>
                <w:b/>
                <w:bCs/>
                <w:lang w:val="it-IT"/>
              </w:rPr>
              <w:t>M21</w:t>
            </w:r>
            <w:r>
              <w:rPr>
                <w:rFonts w:cs="Calibri"/>
                <w:lang w:val="it-IT"/>
              </w:rPr>
              <w:t xml:space="preserve"> -</w:t>
            </w:r>
            <w:r w:rsidR="00D80F8A" w:rsidRPr="00343C04">
              <w:rPr>
                <w:rFonts w:cs="Calibri"/>
                <w:lang w:val="it-IT"/>
              </w:rPr>
              <w:t xml:space="preserve"> </w:t>
            </w:r>
            <w:r w:rsidR="00D80F8A" w:rsidRPr="00343C04">
              <w:rPr>
                <w:rFonts w:cs="Calibri"/>
                <w:b/>
                <w:bCs/>
                <w:lang w:val="it-IT"/>
              </w:rPr>
              <w:t>Cooling Cell 3D Model (L. Rossi / R. Losito)</w:t>
            </w:r>
          </w:p>
          <w:p w14:paraId="62834BB9" w14:textId="04AC7DFD" w:rsidR="0057586C" w:rsidRPr="00343C04" w:rsidRDefault="00D80F8A" w:rsidP="00D80F8A">
            <w:pPr>
              <w:cnfStyle w:val="000000000000" w:firstRow="0" w:lastRow="0" w:firstColumn="0" w:lastColumn="0" w:oddVBand="0" w:evenVBand="0" w:oddHBand="0" w:evenHBand="0" w:firstRowFirstColumn="0" w:firstRowLastColumn="0" w:lastRowFirstColumn="0" w:lastRowLastColumn="0"/>
              <w:rPr>
                <w:rFonts w:cs="Calibri"/>
                <w:lang w:val="it-IT"/>
              </w:rPr>
            </w:pPr>
            <w:r w:rsidRPr="00343C04">
              <w:rPr>
                <w:rFonts w:cs="Calibri"/>
                <w:b/>
                <w:bCs/>
                <w:lang w:val="it-IT"/>
              </w:rPr>
              <w:tab/>
            </w:r>
            <w:r w:rsidRPr="00343C04">
              <w:rPr>
                <w:rFonts w:cs="Calibri"/>
                <w:lang w:val="it-IT"/>
              </w:rPr>
              <w:tab/>
            </w:r>
          </w:p>
          <w:p w14:paraId="38CEF464" w14:textId="77777777" w:rsidR="00D80F8A" w:rsidRDefault="00D80F8A" w:rsidP="00D80F8A">
            <w:pPr>
              <w:cnfStyle w:val="000000000000" w:firstRow="0" w:lastRow="0" w:firstColumn="0" w:lastColumn="0" w:oddVBand="0" w:evenVBand="0" w:oddHBand="0" w:evenHBand="0" w:firstRowFirstColumn="0" w:firstRowLastColumn="0" w:lastRowFirstColumn="0" w:lastRowLastColumn="0"/>
              <w:rPr>
                <w:rFonts w:cs="Calibri"/>
                <w:lang w:val="en-US"/>
              </w:rPr>
            </w:pPr>
            <w:r w:rsidRPr="00D80F8A">
              <w:rPr>
                <w:rFonts w:cs="Calibri"/>
                <w:lang w:val="en-US"/>
              </w:rPr>
              <w:t>3D model being produced in Inventor, later converted to CATIA. Completion expected end Nov / mid-Dec 2025.</w:t>
            </w:r>
          </w:p>
          <w:p w14:paraId="53C85B77" w14:textId="65BB6E4C" w:rsidR="00A254D4" w:rsidRPr="007C3B51" w:rsidRDefault="00A254D4" w:rsidP="00D80F8A">
            <w:pPr>
              <w:cnfStyle w:val="000000000000" w:firstRow="0" w:lastRow="0" w:firstColumn="0" w:lastColumn="0" w:oddVBand="0" w:evenVBand="0" w:oddHBand="0" w:evenHBand="0" w:firstRowFirstColumn="0" w:firstRowLastColumn="0" w:lastRowFirstColumn="0" w:lastRowLastColumn="0"/>
              <w:rPr>
                <w:rFonts w:cs="Calibri"/>
                <w:highlight w:val="yellow"/>
                <w:lang w:val="en-US"/>
              </w:rPr>
            </w:pPr>
          </w:p>
        </w:tc>
      </w:tr>
      <w:tr w:rsidR="00573170" w:rsidRPr="00730943" w14:paraId="0E3FCD8B" w14:textId="77777777" w:rsidTr="3E346E8A">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2370" w:type="dxa"/>
            <w:noWrap/>
          </w:tcPr>
          <w:p w14:paraId="7A2E62B1" w14:textId="0A41FFA4" w:rsidR="00573170" w:rsidRDefault="00A11CCC" w:rsidP="52787EF3">
            <w:pPr>
              <w:pStyle w:val="Bodytext"/>
              <w:spacing w:line="276" w:lineRule="auto"/>
              <w:ind w:left="-30"/>
              <w:jc w:val="left"/>
              <w:rPr>
                <w:rFonts w:asciiTheme="minorHAnsi" w:hAnsiTheme="minorHAnsi"/>
              </w:rPr>
            </w:pPr>
            <w:r w:rsidRPr="00A11CCC">
              <w:rPr>
                <w:rFonts w:asciiTheme="minorHAnsi" w:hAnsiTheme="minorHAnsi"/>
              </w:rPr>
              <w:t>Any Other Business (AOB)</w:t>
            </w:r>
          </w:p>
        </w:tc>
        <w:tc>
          <w:tcPr>
            <w:tcW w:w="1675" w:type="dxa"/>
            <w:noWrap/>
          </w:tcPr>
          <w:p w14:paraId="608D13C3" w14:textId="2CEBEC39" w:rsidR="00573170" w:rsidRDefault="00573170" w:rsidP="3420B5E6">
            <w:pPr>
              <w:pStyle w:val="Bodytext"/>
              <w:spacing w:before="0" w:after="0"/>
              <w:ind w:left="0"/>
              <w:jc w:val="left"/>
              <w:cnfStyle w:val="000000100000" w:firstRow="0" w:lastRow="0" w:firstColumn="0" w:lastColumn="0" w:oddVBand="0" w:evenVBand="0" w:oddHBand="1" w:evenHBand="0" w:firstRowFirstColumn="0" w:firstRowLastColumn="0" w:lastRowFirstColumn="0" w:lastRowLastColumn="0"/>
              <w:rPr>
                <w:rFonts w:asciiTheme="minorHAnsi" w:hAnsiTheme="minorHAnsi"/>
              </w:rPr>
            </w:pPr>
          </w:p>
        </w:tc>
        <w:tc>
          <w:tcPr>
            <w:tcW w:w="10530" w:type="dxa"/>
            <w:noWrap/>
          </w:tcPr>
          <w:p w14:paraId="5C62E562" w14:textId="77777777" w:rsidR="00EB1A08" w:rsidRPr="00EB1A08" w:rsidRDefault="00EB1A08" w:rsidP="00EB1A08">
            <w:pPr>
              <w:spacing w:before="240" w:after="240"/>
              <w:cnfStyle w:val="000000100000" w:firstRow="0" w:lastRow="0" w:firstColumn="0" w:lastColumn="0" w:oddVBand="0" w:evenVBand="0" w:oddHBand="1" w:evenHBand="0" w:firstRowFirstColumn="0" w:firstRowLastColumn="0" w:lastRowFirstColumn="0" w:lastRowLastColumn="0"/>
              <w:rPr>
                <w:b/>
                <w:bCs/>
                <w:lang w:val="en-US"/>
              </w:rPr>
            </w:pPr>
            <w:r w:rsidRPr="00EB1A08">
              <w:rPr>
                <w:b/>
                <w:bCs/>
                <w:lang w:val="en-US"/>
              </w:rPr>
              <w:t>INFN School of Erice (L. Rossi)</w:t>
            </w:r>
            <w:r w:rsidRPr="00EB1A08">
              <w:rPr>
                <w:b/>
                <w:bCs/>
                <w:lang w:val="en-US"/>
              </w:rPr>
              <w:tab/>
            </w:r>
          </w:p>
          <w:p w14:paraId="295175BC" w14:textId="1633CD97" w:rsidR="00EB1A08" w:rsidRPr="00EB1A08" w:rsidRDefault="00EB1A08" w:rsidP="00EB1A08">
            <w:pPr>
              <w:spacing w:before="240" w:after="240"/>
              <w:cnfStyle w:val="000000100000" w:firstRow="0" w:lastRow="0" w:firstColumn="0" w:lastColumn="0" w:oddVBand="0" w:evenVBand="0" w:oddHBand="1" w:evenHBand="0" w:firstRowFirstColumn="0" w:firstRowLastColumn="0" w:lastRowFirstColumn="0" w:lastRowLastColumn="0"/>
              <w:rPr>
                <w:lang w:val="en-US"/>
              </w:rPr>
            </w:pPr>
            <w:r w:rsidRPr="00EB1A08">
              <w:rPr>
                <w:lang w:val="en-US"/>
              </w:rPr>
              <w:t>School on Higgs-factory options (26–30 Nov 2025). Chris Rogers to circulate information and poster.</w:t>
            </w:r>
          </w:p>
          <w:p w14:paraId="72B54C83" w14:textId="77777777" w:rsidR="00EB1A08" w:rsidRDefault="00EB1A08" w:rsidP="00EB1A08">
            <w:pPr>
              <w:spacing w:before="240" w:after="240"/>
              <w:cnfStyle w:val="000000100000" w:firstRow="0" w:lastRow="0" w:firstColumn="0" w:lastColumn="0" w:oddVBand="0" w:evenVBand="0" w:oddHBand="1" w:evenHBand="0" w:firstRowFirstColumn="0" w:firstRowLastColumn="0" w:lastRowFirstColumn="0" w:lastRowLastColumn="0"/>
              <w:rPr>
                <w:lang w:val="en-US"/>
              </w:rPr>
            </w:pPr>
            <w:r w:rsidRPr="00EB1A08">
              <w:rPr>
                <w:lang w:val="en-US"/>
              </w:rPr>
              <w:t xml:space="preserve">– </w:t>
            </w:r>
            <w:r w:rsidRPr="00EB1A08">
              <w:rPr>
                <w:b/>
                <w:bCs/>
                <w:lang w:val="en-US"/>
              </w:rPr>
              <w:t>Beam Dynamics Report access (R. Taylor / C. Rogers)</w:t>
            </w:r>
            <w:r w:rsidRPr="00EB1A08">
              <w:rPr>
                <w:b/>
                <w:bCs/>
                <w:lang w:val="en-US"/>
              </w:rPr>
              <w:tab/>
              <w:t>WP4</w:t>
            </w:r>
            <w:r w:rsidRPr="00EB1A08">
              <w:rPr>
                <w:lang w:val="en-US"/>
              </w:rPr>
              <w:tab/>
            </w:r>
          </w:p>
          <w:p w14:paraId="1F3C1C99" w14:textId="1344E27B" w:rsidR="001C6BA0" w:rsidRPr="00343C04" w:rsidRDefault="00EB1A08" w:rsidP="00A254D4">
            <w:pPr>
              <w:spacing w:before="240" w:after="240"/>
              <w:cnfStyle w:val="000000100000" w:firstRow="0" w:lastRow="0" w:firstColumn="0" w:lastColumn="0" w:oddVBand="0" w:evenVBand="0" w:oddHBand="1" w:evenHBand="0" w:firstRowFirstColumn="0" w:firstRowLastColumn="0" w:lastRowFirstColumn="0" w:lastRowLastColumn="0"/>
              <w:rPr>
                <w:lang w:val="en-US"/>
              </w:rPr>
            </w:pPr>
            <w:r w:rsidRPr="00EB1A08">
              <w:rPr>
                <w:lang w:val="en-US"/>
              </w:rPr>
              <w:t>Overleaf link to be re-shared with contributors; submission deadline end Nov 2025.</w:t>
            </w:r>
          </w:p>
        </w:tc>
      </w:tr>
      <w:tr w:rsidR="00363BB9" w:rsidRPr="00730943" w14:paraId="3BE28CC5" w14:textId="77777777" w:rsidTr="3E346E8A">
        <w:trPr>
          <w:trHeight w:val="508"/>
        </w:trPr>
        <w:tc>
          <w:tcPr>
            <w:cnfStyle w:val="001000000000" w:firstRow="0" w:lastRow="0" w:firstColumn="1" w:lastColumn="0" w:oddVBand="0" w:evenVBand="0" w:oddHBand="0" w:evenHBand="0" w:firstRowFirstColumn="0" w:firstRowLastColumn="0" w:lastRowFirstColumn="0" w:lastRowLastColumn="0"/>
            <w:tcW w:w="2370" w:type="dxa"/>
            <w:noWrap/>
          </w:tcPr>
          <w:p w14:paraId="43B2F282" w14:textId="04A38E28" w:rsidR="00363BB9" w:rsidRDefault="00A254D4" w:rsidP="0226BF1F">
            <w:pPr>
              <w:pStyle w:val="Bodytext"/>
              <w:spacing w:line="276" w:lineRule="auto"/>
              <w:ind w:left="-30"/>
              <w:jc w:val="left"/>
              <w:rPr>
                <w:rFonts w:asciiTheme="minorHAnsi" w:hAnsiTheme="minorHAnsi"/>
              </w:rPr>
            </w:pPr>
            <w:r>
              <w:rPr>
                <w:rFonts w:asciiTheme="minorHAnsi" w:hAnsiTheme="minorHAnsi"/>
              </w:rPr>
              <w:t xml:space="preserve">Closing </w:t>
            </w:r>
          </w:p>
        </w:tc>
        <w:tc>
          <w:tcPr>
            <w:tcW w:w="1675" w:type="dxa"/>
            <w:noWrap/>
          </w:tcPr>
          <w:p w14:paraId="430E3EB1" w14:textId="7E34D605" w:rsidR="009E34EC" w:rsidRDefault="009E34EC" w:rsidP="0226BF1F">
            <w:pPr>
              <w:pStyle w:val="Bodytext"/>
              <w:spacing w:before="0" w:after="0"/>
              <w:ind w:left="0"/>
              <w:jc w:val="left"/>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0530" w:type="dxa"/>
            <w:noWrap/>
          </w:tcPr>
          <w:p w14:paraId="6B502FB2" w14:textId="77777777" w:rsidR="00A254D4" w:rsidRPr="001C6BA0" w:rsidRDefault="00A254D4" w:rsidP="00A254D4">
            <w:pPr>
              <w:spacing w:before="240" w:after="240"/>
              <w:cnfStyle w:val="000000000000" w:firstRow="0" w:lastRow="0" w:firstColumn="0" w:lastColumn="0" w:oddVBand="0" w:evenVBand="0" w:oddHBand="0" w:evenHBand="0" w:firstRowFirstColumn="0" w:firstRowLastColumn="0" w:lastRowFirstColumn="0" w:lastRowLastColumn="0"/>
              <w:rPr>
                <w:lang w:val="en-US"/>
              </w:rPr>
            </w:pPr>
            <w:r w:rsidRPr="001C6BA0">
              <w:rPr>
                <w:lang w:val="en-US"/>
              </w:rPr>
              <w:t>Chris Rogers thanked all participants for the progress and collaboration.</w:t>
            </w:r>
          </w:p>
          <w:p w14:paraId="1487E17F" w14:textId="7E42BCCA" w:rsidR="000E7E2C" w:rsidRPr="00EF15CA" w:rsidRDefault="00A254D4" w:rsidP="00A254D4">
            <w:pPr>
              <w:pStyle w:val="NormalWeb"/>
              <w:cnfStyle w:val="000000000000" w:firstRow="0" w:lastRow="0" w:firstColumn="0" w:lastColumn="0" w:oddVBand="0" w:evenVBand="0" w:oddHBand="0" w:evenHBand="0" w:firstRowFirstColumn="0" w:firstRowLastColumn="0" w:lastRowFirstColumn="0" w:lastRowLastColumn="0"/>
              <w:rPr>
                <w:sz w:val="22"/>
                <w:szCs w:val="22"/>
              </w:rPr>
            </w:pPr>
            <w:r w:rsidRPr="001C6BA0">
              <w:rPr>
                <w:lang w:val="en-US"/>
              </w:rPr>
              <w:lastRenderedPageBreak/>
              <w:t>Next management meeting: to be announced.</w:t>
            </w:r>
          </w:p>
        </w:tc>
      </w:tr>
    </w:tbl>
    <w:p w14:paraId="04565103" w14:textId="30453759" w:rsidR="00AF6479" w:rsidRPr="00730943" w:rsidRDefault="00AF6479" w:rsidP="00097C0B">
      <w:pPr>
        <w:pStyle w:val="Bodytext"/>
        <w:ind w:left="0"/>
      </w:pPr>
    </w:p>
    <w:sectPr w:rsidR="00AF6479" w:rsidRPr="00730943" w:rsidSect="002858E3">
      <w:headerReference w:type="default" r:id="rId17"/>
      <w:footerReference w:type="default" r:id="rId18"/>
      <w:headerReference w:type="first" r:id="rId19"/>
      <w:pgSz w:w="16838" w:h="11906" w:orient="landscape" w:code="9"/>
      <w:pgMar w:top="1134" w:right="1245" w:bottom="1134" w:left="993" w:header="0" w:footer="56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569763" w14:textId="77777777" w:rsidR="00B32014" w:rsidRDefault="00B32014" w:rsidP="004E1777">
      <w:r>
        <w:separator/>
      </w:r>
    </w:p>
    <w:p w14:paraId="07FA70E2" w14:textId="77777777" w:rsidR="00B32014" w:rsidRDefault="00B32014" w:rsidP="004E1777"/>
  </w:endnote>
  <w:endnote w:type="continuationSeparator" w:id="0">
    <w:p w14:paraId="1C8C8073" w14:textId="77777777" w:rsidR="00B32014" w:rsidRDefault="00B32014" w:rsidP="004E1777">
      <w:r>
        <w:continuationSeparator/>
      </w:r>
    </w:p>
    <w:p w14:paraId="55287B77" w14:textId="77777777" w:rsidR="00B32014" w:rsidRDefault="00B32014" w:rsidP="004E1777"/>
  </w:endnote>
  <w:endnote w:type="continuationNotice" w:id="1">
    <w:p w14:paraId="0A0B5017" w14:textId="77777777" w:rsidR="00B32014" w:rsidRDefault="00B320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3F35C" w14:textId="0BDDF965" w:rsidR="00367297" w:rsidRPr="004633BE" w:rsidRDefault="00367297" w:rsidP="2ECB4BFC">
    <w:pPr>
      <w:pStyle w:val="Footer"/>
      <w:tabs>
        <w:tab w:val="clear" w:pos="9026"/>
        <w:tab w:val="right" w:pos="9639"/>
      </w:tabs>
      <w:rPr>
        <w:sz w:val="18"/>
        <w:szCs w:val="18"/>
        <w:lang w:val="en-US"/>
      </w:rPr>
    </w:pPr>
    <w:r w:rsidRPr="00D8148C">
      <w:t xml:space="preserve">Page </w:t>
    </w:r>
    <w:r w:rsidRPr="2ECB4BFC">
      <w:rPr>
        <w:noProof/>
      </w:rPr>
      <w:fldChar w:fldCharType="begin"/>
    </w:r>
    <w:r>
      <w:instrText xml:space="preserve"> PAGE </w:instrText>
    </w:r>
    <w:r w:rsidRPr="2ECB4BFC">
      <w:fldChar w:fldCharType="separate"/>
    </w:r>
    <w:r>
      <w:rPr>
        <w:noProof/>
      </w:rPr>
      <w:t>2</w:t>
    </w:r>
    <w:r w:rsidRPr="2ECB4BFC">
      <w:rPr>
        <w:noProof/>
      </w:rPr>
      <w:fldChar w:fldCharType="end"/>
    </w:r>
    <w:r w:rsidRPr="00D8148C">
      <w:t xml:space="preserve"> of </w:t>
    </w:r>
    <w:r w:rsidRPr="2ECB4BFC">
      <w:rPr>
        <w:noProof/>
      </w:rPr>
      <w:fldChar w:fldCharType="begin"/>
    </w:r>
    <w:r>
      <w:instrText xml:space="preserve"> NUMPAGES  </w:instrText>
    </w:r>
    <w:r w:rsidRPr="2ECB4BFC">
      <w:fldChar w:fldCharType="separate"/>
    </w:r>
    <w:r w:rsidR="00FD2F59">
      <w:rPr>
        <w:noProof/>
      </w:rPr>
      <w:t>5</w:t>
    </w:r>
    <w:r w:rsidRPr="2ECB4BFC">
      <w:rPr>
        <w:noProof/>
      </w:rPr>
      <w:fldChar w:fldCharType="end"/>
    </w:r>
    <w:r w:rsidRPr="00D8148C">
      <w:rPr>
        <w:szCs w:val="24"/>
      </w:rPr>
      <w:tab/>
    </w:r>
    <w:r w:rsidRPr="00D8148C">
      <w:tab/>
    </w:r>
    <w:r>
      <w:rPr>
        <w:sz w:val="18"/>
        <w:szCs w:val="18"/>
        <w:lang w:val="en-US"/>
      </w:rPr>
      <w:t xml:space="preserve">Template </w:t>
    </w:r>
    <w:r w:rsidRPr="00BD7D4D">
      <w:rPr>
        <w:sz w:val="18"/>
        <w:szCs w:val="18"/>
        <w:lang w:val="en-US"/>
      </w:rPr>
      <w:t xml:space="preserve">EDMS No.: </w:t>
    </w:r>
    <w:r w:rsidRPr="004633BE">
      <w:rPr>
        <w:sz w:val="18"/>
        <w:szCs w:val="18"/>
        <w:lang w:val="en-US"/>
      </w:rPr>
      <w:t>1311288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FE38A0" w14:textId="44BF5307" w:rsidR="00367297" w:rsidRPr="00AC3AA3" w:rsidRDefault="00367297" w:rsidP="2ECB4BFC">
    <w:pPr>
      <w:pStyle w:val="Footer"/>
      <w:rPr>
        <w:sz w:val="18"/>
        <w:szCs w:val="18"/>
      </w:rPr>
    </w:pPr>
    <w:r w:rsidRPr="2ECB4BFC">
      <w:rPr>
        <w:color w:val="BD0000"/>
        <w:sz w:val="20"/>
        <w:szCs w:val="20"/>
      </w:rPr>
      <w:t xml:space="preserve">This document is uncontrolled when printed. Check the </w:t>
    </w:r>
    <w:r w:rsidR="00CC399C">
      <w:rPr>
        <w:color w:val="BD0000"/>
        <w:sz w:val="20"/>
        <w:szCs w:val="20"/>
      </w:rPr>
      <w:t>Indico page</w:t>
    </w:r>
    <w:r w:rsidRPr="2ECB4BFC">
      <w:rPr>
        <w:color w:val="BD0000"/>
        <w:sz w:val="20"/>
        <w:szCs w:val="20"/>
      </w:rPr>
      <w:t xml:space="preserve"> to verify that this is the correct version before use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9F5BC" w14:textId="0C11EFD4" w:rsidR="00367297" w:rsidRPr="004633BE" w:rsidRDefault="00367297" w:rsidP="00E17C10">
    <w:pPr>
      <w:pStyle w:val="Footer"/>
      <w:tabs>
        <w:tab w:val="clear" w:pos="9026"/>
        <w:tab w:val="left" w:pos="7406"/>
        <w:tab w:val="right" w:pos="9639"/>
      </w:tabs>
      <w:rPr>
        <w:sz w:val="18"/>
        <w:szCs w:val="18"/>
        <w:lang w:val="en-US"/>
      </w:rPr>
    </w:pPr>
    <w:r w:rsidRPr="00D8148C">
      <w:t xml:space="preserve">Page </w:t>
    </w:r>
    <w:r w:rsidRPr="2ECB4BFC">
      <w:rPr>
        <w:noProof/>
      </w:rPr>
      <w:fldChar w:fldCharType="begin"/>
    </w:r>
    <w:r>
      <w:instrText xml:space="preserve"> PAGE </w:instrText>
    </w:r>
    <w:r w:rsidRPr="2ECB4BFC">
      <w:fldChar w:fldCharType="separate"/>
    </w:r>
    <w:r w:rsidR="00B005EF">
      <w:rPr>
        <w:noProof/>
      </w:rPr>
      <w:t>5</w:t>
    </w:r>
    <w:r w:rsidRPr="2ECB4BFC">
      <w:rPr>
        <w:noProof/>
      </w:rPr>
      <w:fldChar w:fldCharType="end"/>
    </w:r>
    <w:r w:rsidRPr="00D8148C">
      <w:t xml:space="preserve"> of </w:t>
    </w:r>
    <w:r w:rsidRPr="2ECB4BFC">
      <w:rPr>
        <w:noProof/>
      </w:rPr>
      <w:fldChar w:fldCharType="begin"/>
    </w:r>
    <w:r>
      <w:instrText xml:space="preserve"> NUMPAGES  </w:instrText>
    </w:r>
    <w:r w:rsidRPr="2ECB4BFC">
      <w:fldChar w:fldCharType="separate"/>
    </w:r>
    <w:r w:rsidR="00B005EF">
      <w:rPr>
        <w:noProof/>
      </w:rPr>
      <w:t>5</w:t>
    </w:r>
    <w:r w:rsidRPr="2ECB4BFC">
      <w:rPr>
        <w:noProof/>
      </w:rPr>
      <w:fldChar w:fldCharType="end"/>
    </w:r>
    <w:r w:rsidRPr="00D8148C">
      <w:rPr>
        <w:szCs w:val="24"/>
      </w:rPr>
      <w:tab/>
    </w:r>
    <w:r w:rsidRPr="00D8148C">
      <w:tab/>
    </w: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27A8B1" w14:textId="77777777" w:rsidR="00B32014" w:rsidRDefault="00B32014" w:rsidP="004E1777">
      <w:r>
        <w:separator/>
      </w:r>
    </w:p>
    <w:p w14:paraId="567F73C1" w14:textId="77777777" w:rsidR="00B32014" w:rsidRDefault="00B32014" w:rsidP="004E1777"/>
  </w:footnote>
  <w:footnote w:type="continuationSeparator" w:id="0">
    <w:p w14:paraId="7B3E0230" w14:textId="77777777" w:rsidR="00B32014" w:rsidRDefault="00B32014" w:rsidP="004E1777">
      <w:r>
        <w:continuationSeparator/>
      </w:r>
    </w:p>
    <w:p w14:paraId="14E6F3BC" w14:textId="77777777" w:rsidR="00B32014" w:rsidRDefault="00B32014" w:rsidP="004E1777"/>
  </w:footnote>
  <w:footnote w:type="continuationNotice" w:id="1">
    <w:p w14:paraId="442F30B4" w14:textId="77777777" w:rsidR="00B32014" w:rsidRDefault="00B3201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CA26BB" w14:textId="1C281E8D" w:rsidR="00367297" w:rsidRPr="00F81394" w:rsidRDefault="00367297" w:rsidP="00D0049C"/>
  <w:p w14:paraId="183CC095" w14:textId="0920C668" w:rsidR="00367297" w:rsidRPr="002E5317" w:rsidRDefault="00485436" w:rsidP="00E77D67">
    <w:pPr>
      <w:tabs>
        <w:tab w:val="left" w:pos="3765"/>
        <w:tab w:val="left" w:pos="4185"/>
      </w:tabs>
    </w:pPr>
    <w:r>
      <w:rPr>
        <w:noProof/>
      </w:rPr>
      <w:drawing>
        <wp:anchor distT="0" distB="0" distL="114300" distR="114300" simplePos="0" relativeHeight="251680787" behindDoc="0" locked="0" layoutInCell="1" allowOverlap="1" wp14:anchorId="2DAFA542" wp14:editId="1A86C12B">
          <wp:simplePos x="0" y="0"/>
          <wp:positionH relativeFrom="column">
            <wp:posOffset>2238375</wp:posOffset>
          </wp:positionH>
          <wp:positionV relativeFrom="paragraph">
            <wp:posOffset>29845</wp:posOffset>
          </wp:positionV>
          <wp:extent cx="891540" cy="904240"/>
          <wp:effectExtent l="0" t="0" r="3810" b="0"/>
          <wp:wrapSquare wrapText="bothSides"/>
          <wp:docPr id="2061517431" name="Picture 2061517431"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shap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1540" cy="904240"/>
                  </a:xfrm>
                  <a:prstGeom prst="rect">
                    <a:avLst/>
                  </a:prstGeom>
                  <a:noFill/>
                  <a:ln>
                    <a:noFill/>
                  </a:ln>
                </pic:spPr>
              </pic:pic>
            </a:graphicData>
          </a:graphic>
        </wp:anchor>
      </w:drawing>
    </w:r>
    <w:r w:rsidRPr="00C411AF">
      <w:rPr>
        <w:noProof/>
        <w:lang w:eastAsia="en-GB"/>
      </w:rPr>
      <w:drawing>
        <wp:inline distT="0" distB="0" distL="0" distR="0" wp14:anchorId="31F3F9A7" wp14:editId="6DB522F3">
          <wp:extent cx="2047875" cy="1007789"/>
          <wp:effectExtent l="0" t="0" r="0" b="1905"/>
          <wp:docPr id="1022317368" name="Picture 1022317368" descr="Shape, 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Shape, logo, company name&#10;&#10;Description automatically generated"/>
                  <pic:cNvPicPr/>
                </pic:nvPicPr>
                <pic:blipFill>
                  <a:blip r:embed="rId2"/>
                  <a:stretch>
                    <a:fillRect/>
                  </a:stretch>
                </pic:blipFill>
                <pic:spPr>
                  <a:xfrm>
                    <a:off x="0" y="0"/>
                    <a:ext cx="2063596" cy="1015525"/>
                  </a:xfrm>
                  <a:prstGeom prst="rect">
                    <a:avLst/>
                  </a:prstGeom>
                </pic:spPr>
              </pic:pic>
            </a:graphicData>
          </a:graphic>
        </wp:inline>
      </w:drawing>
    </w:r>
    <w:r w:rsidR="00367297">
      <w:rPr>
        <w:noProof/>
        <w:lang w:eastAsia="en-GB"/>
      </w:rPr>
      <mc:AlternateContent>
        <mc:Choice Requires="wps">
          <w:drawing>
            <wp:anchor distT="0" distB="0" distL="114300" distR="114300" simplePos="0" relativeHeight="251658247" behindDoc="0" locked="0" layoutInCell="1" allowOverlap="1" wp14:anchorId="76826BFC" wp14:editId="0475938B">
              <wp:simplePos x="0" y="0"/>
              <wp:positionH relativeFrom="column">
                <wp:posOffset>3883809</wp:posOffset>
              </wp:positionH>
              <wp:positionV relativeFrom="paragraph">
                <wp:posOffset>474227</wp:posOffset>
              </wp:positionV>
              <wp:extent cx="2416514" cy="297372"/>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14:paraId="3B2ADF79" w14:textId="44F9379F" w:rsidR="00367297" w:rsidRPr="002E5317" w:rsidRDefault="00367297" w:rsidP="00D0049C">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 </w:t>
                          </w:r>
                          <w:r w:rsidR="008F0829">
                            <w:rPr>
                              <w:noProof/>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826BFC" id="_x0000_t202" coordsize="21600,21600" o:spt="202" path="m,l,21600r21600,l21600,xe">
              <v:stroke joinstyle="miter"/>
              <v:path gradientshapeok="t" o:connecttype="rect"/>
            </v:shapetype>
            <v:shape id="Text Box 2" o:spid="_x0000_s1026" type="#_x0000_t202" style="position:absolute;left:0;text-align:left;margin-left:305.8pt;margin-top:37.35pt;width:190.3pt;height:23.4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" filled="f" stroked="f">
              <v:textbox>
                <w:txbxContent>
                  <w:p w14:paraId="3B2ADF79" w14:textId="44F9379F" w:rsidR="00367297" w:rsidRPr="002E5317" w:rsidRDefault="00367297" w:rsidP="00D0049C">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 </w:t>
                    </w:r>
                    <w:r w:rsidR="008F0829">
                      <w:rPr>
                        <w:noProof/>
                        <w:sz w:val="20"/>
                        <w:szCs w:val="20"/>
                      </w:rPr>
                      <w:t>/</w:t>
                    </w:r>
                  </w:p>
                </w:txbxContent>
              </v:textbox>
            </v:shape>
          </w:pict>
        </mc:Fallback>
      </mc:AlternateContent>
    </w:r>
    <w:r w:rsidR="00367297">
      <w:rPr>
        <w:noProof/>
        <w:lang w:eastAsia="en-GB"/>
      </w:rPr>
      <mc:AlternateContent>
        <mc:Choice Requires="wps">
          <w:drawing>
            <wp:anchor distT="0" distB="0" distL="114300" distR="114300" simplePos="0" relativeHeight="251658244" behindDoc="0" locked="0" layoutInCell="1" allowOverlap="1" wp14:anchorId="2DA9EBAD" wp14:editId="6AC31DD1">
              <wp:simplePos x="0" y="0"/>
              <wp:positionH relativeFrom="column">
                <wp:posOffset>3820012</wp:posOffset>
              </wp:positionH>
              <wp:positionV relativeFrom="paragraph">
                <wp:posOffset>80822</wp:posOffset>
              </wp:positionV>
              <wp:extent cx="2700670" cy="393405"/>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14:paraId="0A4871CE" w14:textId="77777777" w:rsidR="00367297" w:rsidRPr="002E5317" w:rsidRDefault="00367297" w:rsidP="00D0049C">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184291D4" w14:textId="7EFD819D" w:rsidR="00367297" w:rsidRPr="002E5317" w:rsidRDefault="00367297" w:rsidP="00D0049C">
                          <w:pPr>
                            <w:tabs>
                              <w:tab w:val="center" w:pos="709"/>
                              <w:tab w:val="center" w:pos="1843"/>
                              <w:tab w:val="center" w:pos="3119"/>
                            </w:tabs>
                            <w:rPr>
                              <w:b/>
                              <w:noProof/>
                              <w:sz w:val="20"/>
                              <w:szCs w:val="20"/>
                            </w:rPr>
                          </w:pPr>
                          <w:r w:rsidRPr="002E5317">
                            <w:rPr>
                              <w:noProof/>
                              <w:sz w:val="20"/>
                              <w:szCs w:val="20"/>
                            </w:rPr>
                            <w:tab/>
                          </w:r>
                          <w:r w:rsidR="008F0829">
                            <w:rPr>
                              <w:b/>
                              <w:bCs/>
                              <w:noProof/>
                              <w:sz w:val="20"/>
                              <w:szCs w:val="20"/>
                            </w:rPr>
                            <w:t>/</w:t>
                          </w:r>
                          <w:r>
                            <w:rPr>
                              <w:b/>
                              <w:noProof/>
                              <w:sz w:val="20"/>
                              <w:szCs w:val="20"/>
                            </w:rPr>
                            <w:tab/>
                          </w:r>
                          <w:r w:rsidR="008F0B66">
                            <w:rPr>
                              <w:b/>
                              <w:noProof/>
                              <w:sz w:val="20"/>
                              <w:szCs w:val="20"/>
                            </w:rPr>
                            <w:t>0</w:t>
                          </w:r>
                          <w:r>
                            <w:rPr>
                              <w:b/>
                              <w:noProof/>
                              <w:sz w:val="20"/>
                              <w:szCs w:val="20"/>
                            </w:rPr>
                            <w:t>.</w:t>
                          </w:r>
                          <w:r w:rsidR="008F0B66">
                            <w:rPr>
                              <w:b/>
                              <w:noProof/>
                              <w:sz w:val="20"/>
                              <w:szCs w:val="20"/>
                            </w:rPr>
                            <w:t>1</w:t>
                          </w:r>
                          <w:r w:rsidRPr="002E5317">
                            <w:rPr>
                              <w:b/>
                              <w:noProof/>
                              <w:sz w:val="20"/>
                              <w:szCs w:val="20"/>
                            </w:rPr>
                            <w:tab/>
                          </w:r>
                          <w:r w:rsidR="008F0B66">
                            <w:rPr>
                              <w:b/>
                              <w:noProof/>
                              <w:sz w:val="20"/>
                              <w:szCs w:val="20"/>
                            </w:rPr>
                            <w:t>Draft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A9EBAD" id="_x0000_s1027" type="#_x0000_t202" style="position:absolute;left:0;text-align:left;margin-left:300.8pt;margin-top:6.35pt;width:212.65pt;height:3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" filled="f" stroked="f">
              <v:textbox>
                <w:txbxContent>
                  <w:p w14:paraId="0A4871CE" w14:textId="77777777" w:rsidR="00367297" w:rsidRPr="002E5317" w:rsidRDefault="00367297" w:rsidP="00D0049C">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184291D4" w14:textId="7EFD819D" w:rsidR="00367297" w:rsidRPr="002E5317" w:rsidRDefault="00367297" w:rsidP="00D0049C">
                    <w:pPr>
                      <w:tabs>
                        <w:tab w:val="center" w:pos="709"/>
                        <w:tab w:val="center" w:pos="1843"/>
                        <w:tab w:val="center" w:pos="3119"/>
                      </w:tabs>
                      <w:rPr>
                        <w:b/>
                        <w:noProof/>
                        <w:sz w:val="20"/>
                        <w:szCs w:val="20"/>
                      </w:rPr>
                    </w:pPr>
                    <w:r w:rsidRPr="002E5317">
                      <w:rPr>
                        <w:noProof/>
                        <w:sz w:val="20"/>
                        <w:szCs w:val="20"/>
                      </w:rPr>
                      <w:tab/>
                    </w:r>
                    <w:r w:rsidR="008F0829">
                      <w:rPr>
                        <w:b/>
                        <w:bCs/>
                        <w:noProof/>
                        <w:sz w:val="20"/>
                        <w:szCs w:val="20"/>
                      </w:rPr>
                      <w:t>/</w:t>
                    </w:r>
                    <w:r>
                      <w:rPr>
                        <w:b/>
                        <w:noProof/>
                        <w:sz w:val="20"/>
                        <w:szCs w:val="20"/>
                      </w:rPr>
                      <w:tab/>
                    </w:r>
                    <w:r w:rsidR="008F0B66">
                      <w:rPr>
                        <w:b/>
                        <w:noProof/>
                        <w:sz w:val="20"/>
                        <w:szCs w:val="20"/>
                      </w:rPr>
                      <w:t>0</w:t>
                    </w:r>
                    <w:r>
                      <w:rPr>
                        <w:b/>
                        <w:noProof/>
                        <w:sz w:val="20"/>
                        <w:szCs w:val="20"/>
                      </w:rPr>
                      <w:t>.</w:t>
                    </w:r>
                    <w:r w:rsidR="008F0B66">
                      <w:rPr>
                        <w:b/>
                        <w:noProof/>
                        <w:sz w:val="20"/>
                        <w:szCs w:val="20"/>
                      </w:rPr>
                      <w:t>1</w:t>
                    </w:r>
                    <w:r w:rsidRPr="002E5317">
                      <w:rPr>
                        <w:b/>
                        <w:noProof/>
                        <w:sz w:val="20"/>
                        <w:szCs w:val="20"/>
                      </w:rPr>
                      <w:tab/>
                    </w:r>
                    <w:r w:rsidR="008F0B66">
                      <w:rPr>
                        <w:b/>
                        <w:noProof/>
                        <w:sz w:val="20"/>
                        <w:szCs w:val="20"/>
                      </w:rPr>
                      <w:t>Draft</w:t>
                    </w:r>
                  </w:p>
                </w:txbxContent>
              </v:textbox>
            </v:shape>
          </w:pict>
        </mc:Fallback>
      </mc:AlternateContent>
    </w:r>
    <w:r w:rsidR="00367297">
      <w:rPr>
        <w:noProof/>
        <w:lang w:eastAsia="en-GB"/>
      </w:rPr>
      <mc:AlternateContent>
        <mc:Choice Requires="wps">
          <w:drawing>
            <wp:anchor distT="0" distB="0" distL="114300" distR="114300" simplePos="0" relativeHeight="251658246" behindDoc="0" locked="0" layoutInCell="1" allowOverlap="1" wp14:anchorId="5A5BD030" wp14:editId="0F4EA58C">
              <wp:simplePos x="0" y="0"/>
              <wp:positionH relativeFrom="column">
                <wp:posOffset>3818890</wp:posOffset>
              </wp:positionH>
              <wp:positionV relativeFrom="paragraph">
                <wp:posOffset>473710</wp:posOffset>
              </wp:positionV>
              <wp:extent cx="2474595" cy="294005"/>
              <wp:effectExtent l="0" t="0" r="1905" b="0"/>
              <wp:wrapNone/>
              <wp:docPr id="1"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v:shape id="Freeform 19" style="position:absolute;margin-left:300.7pt;margin-top:37.3pt;width:194.85pt;height:23.1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spid="_x0000_s1026" fillcolor="black [3213]" stroked="f"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" w14:anchorId="39E0AD24">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sidR="00367297">
      <w:rPr>
        <w:noProof/>
        <w:lang w:eastAsia="en-GB"/>
      </w:rPr>
      <mc:AlternateContent>
        <mc:Choice Requires="wps">
          <w:drawing>
            <wp:anchor distT="0" distB="0" distL="114300" distR="114300" simplePos="0" relativeHeight="251658245" behindDoc="0" locked="0" layoutInCell="1" allowOverlap="1" wp14:anchorId="573192BF" wp14:editId="23D78DA5">
              <wp:simplePos x="0" y="0"/>
              <wp:positionH relativeFrom="column">
                <wp:posOffset>3818890</wp:posOffset>
              </wp:positionH>
              <wp:positionV relativeFrom="paragraph">
                <wp:posOffset>80645</wp:posOffset>
              </wp:positionV>
              <wp:extent cx="2480310" cy="384810"/>
              <wp:effectExtent l="0" t="0" r="0" b="0"/>
              <wp:wrapNone/>
              <wp:docPr id="2"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2" style="position:absolute;margin-left:300.7pt;margin-top:6.35pt;width:195.3pt;height:30.3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spid="_x0000_s1026" fillcolor="black" stroked="f"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" w14:anchorId="68F2B149">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rsidR="00367297">
      <w:tab/>
    </w:r>
    <w:r w:rsidR="00367297">
      <w:tab/>
    </w:r>
  </w:p>
  <w:p w14:paraId="6DB4D623" w14:textId="77777777" w:rsidR="00367297" w:rsidRPr="00404A61" w:rsidRDefault="00367297" w:rsidP="004E1777">
    <w:r>
      <w:rPr>
        <w:noProof/>
        <w:lang w:eastAsia="en-GB"/>
      </w:rPr>
      <mc:AlternateContent>
        <mc:Choice Requires="wps">
          <w:drawing>
            <wp:anchor distT="0" distB="0" distL="114300" distR="114300" simplePos="0" relativeHeight="251658249" behindDoc="0" locked="0" layoutInCell="1" allowOverlap="1" wp14:anchorId="0B316933" wp14:editId="019D8A88">
              <wp:simplePos x="0" y="0"/>
              <wp:positionH relativeFrom="column">
                <wp:posOffset>-196215</wp:posOffset>
              </wp:positionH>
              <wp:positionV relativeFrom="paragraph">
                <wp:posOffset>105411</wp:posOffset>
              </wp:positionV>
              <wp:extent cx="6491605" cy="9124950"/>
              <wp:effectExtent l="0" t="0" r="4445" b="0"/>
              <wp:wrapNone/>
              <wp:docPr id="3"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6491605" cy="9124950"/>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4" style="position:absolute;margin-left:-15.45pt;margin-top:8.3pt;width:511.15pt;height:718.5pt;z-index:2516582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3633,17024" o:spid="_x0000_s1026" fillcolor="black" stroked="f"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" w14:anchorId="066593CA">
              <v:path arrowok="t" o:connecttype="custom" o:connectlocs="97138,9111014;12380,9016141;0,8946460;0,8946460;0,6754736;0,2370750;12380,109345;97138,14472;158564,0;158564,0;1702302,0;4789303,0;6394467,14472;6479225,109345;6491605,179026;6491605,179026;6491605,2370750;6491605,6754736;6479225,9016141;6394467,9111014;6333041,9124950;6333041,9124950;4789303,9124950;1702302,9124950;158564,9124950;158564,9124950;24285,9010245;101900,9097614;158564,9110478;158564,9110478;1702302,9110478;4789303,9110478;6389705,9097614;6467320,9010245;6478748,8946460;6478748,8946460;6478748,6754736;6478748,2370750;6467320,114705;6389705,27336;6333041,14472;6333041,14472;4789303,14472;1702302,14472;101900,27336;24285,114705;12857,179026;12857,179026;12857,2370750;12857,6754736;12857,8946460;12857,8946460" o:connectangles="0,0,0,0,0,0,0,0,0,0,0,0,0,0,0,0,0,0,0,0,0,0,0,0,0,0,0,0,0,0,0,0,0,0,0,0,0,0,0,0,0,0,0,0,0,0,0,0,0,0,0,0"/>
              <o:lock v:ext="edit" verticies="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DD6FA" w14:textId="44893DCF" w:rsidR="00367297" w:rsidRPr="00F81394" w:rsidRDefault="00367297" w:rsidP="00D0049C"/>
  <w:p w14:paraId="142D072B" w14:textId="1CCD84D8" w:rsidR="00367297" w:rsidRPr="002E5317" w:rsidRDefault="00C25C30" w:rsidP="000929A5">
    <w:pPr>
      <w:tabs>
        <w:tab w:val="left" w:pos="3980"/>
      </w:tabs>
    </w:pPr>
    <w:r>
      <w:rPr>
        <w:noProof/>
      </w:rPr>
      <w:drawing>
        <wp:anchor distT="0" distB="0" distL="114300" distR="114300" simplePos="0" relativeHeight="251676691" behindDoc="0" locked="0" layoutInCell="1" allowOverlap="1" wp14:anchorId="2AA8A57D" wp14:editId="13616CCD">
          <wp:simplePos x="0" y="0"/>
          <wp:positionH relativeFrom="column">
            <wp:posOffset>2204085</wp:posOffset>
          </wp:positionH>
          <wp:positionV relativeFrom="paragraph">
            <wp:posOffset>67310</wp:posOffset>
          </wp:positionV>
          <wp:extent cx="891540" cy="904240"/>
          <wp:effectExtent l="0" t="0" r="3810" b="0"/>
          <wp:wrapSquare wrapText="bothSides"/>
          <wp:docPr id="1033430262" name="Picture 1033430262"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shap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1540" cy="904240"/>
                  </a:xfrm>
                  <a:prstGeom prst="rect">
                    <a:avLst/>
                  </a:prstGeom>
                  <a:noFill/>
                  <a:ln>
                    <a:noFill/>
                  </a:ln>
                </pic:spPr>
              </pic:pic>
            </a:graphicData>
          </a:graphic>
        </wp:anchor>
      </w:drawing>
    </w:r>
    <w:r w:rsidR="00C411AF" w:rsidRPr="00C411AF">
      <w:rPr>
        <w:noProof/>
        <w:lang w:eastAsia="en-GB"/>
      </w:rPr>
      <w:drawing>
        <wp:inline distT="0" distB="0" distL="0" distR="0" wp14:anchorId="3F1D6571" wp14:editId="5BDD8A9E">
          <wp:extent cx="2047875" cy="1007789"/>
          <wp:effectExtent l="0" t="0" r="0" b="1905"/>
          <wp:docPr id="1859651766" name="Picture 1859651766" descr="Shape, 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Shape, logo, company name&#10;&#10;Description automatically generated"/>
                  <pic:cNvPicPr/>
                </pic:nvPicPr>
                <pic:blipFill>
                  <a:blip r:embed="rId2"/>
                  <a:stretch>
                    <a:fillRect/>
                  </a:stretch>
                </pic:blipFill>
                <pic:spPr>
                  <a:xfrm>
                    <a:off x="0" y="0"/>
                    <a:ext cx="2063596" cy="1015525"/>
                  </a:xfrm>
                  <a:prstGeom prst="rect">
                    <a:avLst/>
                  </a:prstGeom>
                </pic:spPr>
              </pic:pic>
            </a:graphicData>
          </a:graphic>
        </wp:inline>
      </w:drawing>
    </w:r>
    <w:r w:rsidR="00367297">
      <w:rPr>
        <w:noProof/>
        <w:lang w:eastAsia="en-GB"/>
      </w:rPr>
      <mc:AlternateContent>
        <mc:Choice Requires="wps">
          <w:drawing>
            <wp:anchor distT="0" distB="0" distL="114300" distR="114300" simplePos="0" relativeHeight="251658243" behindDoc="0" locked="0" layoutInCell="1" allowOverlap="1" wp14:anchorId="0F0B0CB9" wp14:editId="3E6F8D54">
              <wp:simplePos x="0" y="0"/>
              <wp:positionH relativeFrom="column">
                <wp:posOffset>3883809</wp:posOffset>
              </wp:positionH>
              <wp:positionV relativeFrom="paragraph">
                <wp:posOffset>474227</wp:posOffset>
              </wp:positionV>
              <wp:extent cx="2416514" cy="297372"/>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14:paraId="74EF3E5D" w14:textId="77777777" w:rsidR="00367297" w:rsidRPr="002E5317" w:rsidRDefault="00367297" w:rsidP="00D0049C">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w:t>
                          </w:r>
                          <w:r w:rsidRPr="00347114">
                            <w:rPr>
                              <w:noProof/>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0B0CB9" id="_x0000_t202" coordsize="21600,21600" o:spt="202" path="m,l,21600r21600,l21600,xe">
              <v:stroke joinstyle="miter"/>
              <v:path gradientshapeok="t" o:connecttype="rect"/>
            </v:shapetype>
            <v:shape id="_x0000_s1028" type="#_x0000_t202" style="position:absolute;left:0;text-align:left;margin-left:305.8pt;margin-top:37.35pt;width:190.3pt;height:23.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" filled="f" stroked="f">
              <v:textbox>
                <w:txbxContent>
                  <w:p w14:paraId="74EF3E5D" w14:textId="77777777" w:rsidR="00367297" w:rsidRPr="002E5317" w:rsidRDefault="00367297" w:rsidP="00D0049C">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w:t>
                    </w:r>
                    <w:r w:rsidRPr="00347114">
                      <w:rPr>
                        <w:noProof/>
                        <w:sz w:val="20"/>
                        <w:szCs w:val="20"/>
                      </w:rPr>
                      <w:t xml:space="preserve"> </w:t>
                    </w:r>
                  </w:p>
                </w:txbxContent>
              </v:textbox>
            </v:shape>
          </w:pict>
        </mc:Fallback>
      </mc:AlternateContent>
    </w:r>
    <w:r w:rsidR="00367297">
      <w:rPr>
        <w:noProof/>
        <w:lang w:eastAsia="en-GB"/>
      </w:rPr>
      <mc:AlternateContent>
        <mc:Choice Requires="wps">
          <w:drawing>
            <wp:anchor distT="0" distB="0" distL="114300" distR="114300" simplePos="0" relativeHeight="251658240" behindDoc="0" locked="0" layoutInCell="1" allowOverlap="1" wp14:anchorId="66F615C2" wp14:editId="09ADA05A">
              <wp:simplePos x="0" y="0"/>
              <wp:positionH relativeFrom="column">
                <wp:posOffset>3820012</wp:posOffset>
              </wp:positionH>
              <wp:positionV relativeFrom="paragraph">
                <wp:posOffset>80822</wp:posOffset>
              </wp:positionV>
              <wp:extent cx="2700670" cy="393405"/>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14:paraId="25BA2098" w14:textId="77777777" w:rsidR="00367297" w:rsidRPr="002E5317" w:rsidRDefault="00367297" w:rsidP="00D0049C">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708126E8" w14:textId="1CDE2C12" w:rsidR="00367297" w:rsidRPr="002E5317" w:rsidRDefault="00367297" w:rsidP="00D0049C">
                          <w:pPr>
                            <w:tabs>
                              <w:tab w:val="center" w:pos="709"/>
                              <w:tab w:val="center" w:pos="1843"/>
                              <w:tab w:val="center" w:pos="3119"/>
                            </w:tabs>
                            <w:rPr>
                              <w:b/>
                              <w:noProof/>
                              <w:sz w:val="20"/>
                              <w:szCs w:val="20"/>
                            </w:rPr>
                          </w:pPr>
                          <w:r w:rsidRPr="002E5317">
                            <w:rPr>
                              <w:noProof/>
                              <w:sz w:val="20"/>
                              <w:szCs w:val="20"/>
                            </w:rPr>
                            <w:tab/>
                          </w:r>
                          <w:r w:rsidR="0008099D">
                            <w:rPr>
                              <w:b/>
                              <w:bCs/>
                              <w:noProof/>
                              <w:sz w:val="20"/>
                              <w:szCs w:val="20"/>
                            </w:rPr>
                            <w:t>/</w:t>
                          </w:r>
                          <w:r w:rsidRPr="00862419">
                            <w:rPr>
                              <w:b/>
                              <w:bCs/>
                              <w:noProof/>
                              <w:sz w:val="20"/>
                              <w:szCs w:val="20"/>
                            </w:rPr>
                            <w:tab/>
                          </w:r>
                          <w:r w:rsidR="000521ED">
                            <w:rPr>
                              <w:b/>
                              <w:noProof/>
                              <w:sz w:val="20"/>
                              <w:szCs w:val="20"/>
                            </w:rPr>
                            <w:t>0</w:t>
                          </w:r>
                          <w:r w:rsidR="00FB2EEA">
                            <w:rPr>
                              <w:b/>
                              <w:noProof/>
                              <w:sz w:val="20"/>
                              <w:szCs w:val="20"/>
                            </w:rPr>
                            <w:t>.</w:t>
                          </w:r>
                          <w:r w:rsidR="000521ED">
                            <w:rPr>
                              <w:b/>
                              <w:noProof/>
                              <w:sz w:val="20"/>
                              <w:szCs w:val="20"/>
                            </w:rPr>
                            <w:t>1</w:t>
                          </w:r>
                          <w:r w:rsidRPr="002E5317">
                            <w:rPr>
                              <w:b/>
                              <w:noProof/>
                              <w:sz w:val="20"/>
                              <w:szCs w:val="20"/>
                            </w:rPr>
                            <w:tab/>
                          </w:r>
                          <w:r w:rsidR="000521ED">
                            <w:rPr>
                              <w:b/>
                              <w:noProof/>
                              <w:sz w:val="20"/>
                              <w:szCs w:val="20"/>
                            </w:rPr>
                            <w:t>Draft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F615C2" id="_x0000_s1029" type="#_x0000_t202" style="position:absolute;left:0;text-align:left;margin-left:300.8pt;margin-top:6.35pt;width:212.65pt;height:3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" filled="f" stroked="f">
              <v:textbox>
                <w:txbxContent>
                  <w:p w14:paraId="25BA2098" w14:textId="77777777" w:rsidR="00367297" w:rsidRPr="002E5317" w:rsidRDefault="00367297" w:rsidP="00D0049C">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708126E8" w14:textId="1CDE2C12" w:rsidR="00367297" w:rsidRPr="002E5317" w:rsidRDefault="00367297" w:rsidP="00D0049C">
                    <w:pPr>
                      <w:tabs>
                        <w:tab w:val="center" w:pos="709"/>
                        <w:tab w:val="center" w:pos="1843"/>
                        <w:tab w:val="center" w:pos="3119"/>
                      </w:tabs>
                      <w:rPr>
                        <w:b/>
                        <w:noProof/>
                        <w:sz w:val="20"/>
                        <w:szCs w:val="20"/>
                      </w:rPr>
                    </w:pPr>
                    <w:r w:rsidRPr="002E5317">
                      <w:rPr>
                        <w:noProof/>
                        <w:sz w:val="20"/>
                        <w:szCs w:val="20"/>
                      </w:rPr>
                      <w:tab/>
                    </w:r>
                    <w:r w:rsidR="0008099D">
                      <w:rPr>
                        <w:b/>
                        <w:bCs/>
                        <w:noProof/>
                        <w:sz w:val="20"/>
                        <w:szCs w:val="20"/>
                      </w:rPr>
                      <w:t>/</w:t>
                    </w:r>
                    <w:r w:rsidRPr="00862419">
                      <w:rPr>
                        <w:b/>
                        <w:bCs/>
                        <w:noProof/>
                        <w:sz w:val="20"/>
                        <w:szCs w:val="20"/>
                      </w:rPr>
                      <w:tab/>
                    </w:r>
                    <w:r w:rsidR="000521ED">
                      <w:rPr>
                        <w:b/>
                        <w:noProof/>
                        <w:sz w:val="20"/>
                        <w:szCs w:val="20"/>
                      </w:rPr>
                      <w:t>0</w:t>
                    </w:r>
                    <w:r w:rsidR="00FB2EEA">
                      <w:rPr>
                        <w:b/>
                        <w:noProof/>
                        <w:sz w:val="20"/>
                        <w:szCs w:val="20"/>
                      </w:rPr>
                      <w:t>.</w:t>
                    </w:r>
                    <w:r w:rsidR="000521ED">
                      <w:rPr>
                        <w:b/>
                        <w:noProof/>
                        <w:sz w:val="20"/>
                        <w:szCs w:val="20"/>
                      </w:rPr>
                      <w:t>1</w:t>
                    </w:r>
                    <w:r w:rsidRPr="002E5317">
                      <w:rPr>
                        <w:b/>
                        <w:noProof/>
                        <w:sz w:val="20"/>
                        <w:szCs w:val="20"/>
                      </w:rPr>
                      <w:tab/>
                    </w:r>
                    <w:r w:rsidR="000521ED">
                      <w:rPr>
                        <w:b/>
                        <w:noProof/>
                        <w:sz w:val="20"/>
                        <w:szCs w:val="20"/>
                      </w:rPr>
                      <w:t>Draft</w:t>
                    </w:r>
                  </w:p>
                </w:txbxContent>
              </v:textbox>
            </v:shape>
          </w:pict>
        </mc:Fallback>
      </mc:AlternateContent>
    </w:r>
    <w:r w:rsidR="00367297">
      <w:rPr>
        <w:noProof/>
        <w:lang w:eastAsia="en-GB"/>
      </w:rPr>
      <mc:AlternateContent>
        <mc:Choice Requires="wps">
          <w:drawing>
            <wp:anchor distT="0" distB="0" distL="114300" distR="114300" simplePos="0" relativeHeight="251658242" behindDoc="0" locked="0" layoutInCell="1" allowOverlap="1" wp14:anchorId="64ED4D3F" wp14:editId="7EB95EB2">
              <wp:simplePos x="0" y="0"/>
              <wp:positionH relativeFrom="column">
                <wp:posOffset>3818890</wp:posOffset>
              </wp:positionH>
              <wp:positionV relativeFrom="paragraph">
                <wp:posOffset>473710</wp:posOffset>
              </wp:positionV>
              <wp:extent cx="2474595" cy="294005"/>
              <wp:effectExtent l="0" t="0" r="1905" b="0"/>
              <wp:wrapNone/>
              <wp:docPr id="4"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v:shape id="Freeform 19" style="position:absolute;margin-left:300.7pt;margin-top:37.3pt;width:194.85pt;height:23.1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spid="_x0000_s1026" fillcolor="black [3213]" stroked="f"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" w14:anchorId="4F2FD81E">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sidR="00367297">
      <w:rPr>
        <w:noProof/>
        <w:lang w:eastAsia="en-GB"/>
      </w:rPr>
      <mc:AlternateContent>
        <mc:Choice Requires="wps">
          <w:drawing>
            <wp:anchor distT="0" distB="0" distL="114300" distR="114300" simplePos="0" relativeHeight="251658241" behindDoc="0" locked="0" layoutInCell="1" allowOverlap="1" wp14:anchorId="2872D9B0" wp14:editId="5915F4B3">
              <wp:simplePos x="0" y="0"/>
              <wp:positionH relativeFrom="column">
                <wp:posOffset>3818890</wp:posOffset>
              </wp:positionH>
              <wp:positionV relativeFrom="paragraph">
                <wp:posOffset>80645</wp:posOffset>
              </wp:positionV>
              <wp:extent cx="2480310" cy="384810"/>
              <wp:effectExtent l="0" t="0" r="0" b="0"/>
              <wp:wrapNone/>
              <wp:docPr id="6"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6" style="position:absolute;margin-left:300.7pt;margin-top:6.35pt;width:195.3pt;height:30.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spid="_x0000_s1026" fillcolor="black" stroked="f"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" w14:anchorId="3B2A0677">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rsidR="00367297">
      <w:tab/>
    </w:r>
  </w:p>
  <w:p w14:paraId="1E78C800" w14:textId="77777777" w:rsidR="00367297" w:rsidRPr="00D0049C" w:rsidRDefault="00367297" w:rsidP="00D0049C">
    <w:pPr>
      <w:pStyle w:val="header0"/>
    </w:pPr>
    <w:r>
      <w:rPr>
        <w:noProof/>
        <w:lang w:eastAsia="en-GB"/>
      </w:rPr>
      <mc:AlternateContent>
        <mc:Choice Requires="wps">
          <w:drawing>
            <wp:anchor distT="0" distB="0" distL="114300" distR="114300" simplePos="0" relativeHeight="251658248" behindDoc="0" locked="0" layoutInCell="1" allowOverlap="1" wp14:anchorId="556EF6EC" wp14:editId="1D03ABC1">
              <wp:simplePos x="0" y="0"/>
              <wp:positionH relativeFrom="column">
                <wp:posOffset>-187960</wp:posOffset>
              </wp:positionH>
              <wp:positionV relativeFrom="paragraph">
                <wp:posOffset>123825</wp:posOffset>
              </wp:positionV>
              <wp:extent cx="6491605" cy="9020175"/>
              <wp:effectExtent l="0" t="0" r="4445" b="9525"/>
              <wp:wrapNone/>
              <wp:docPr id="7"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6491605" cy="9020175"/>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4" style="position:absolute;margin-left:-14.8pt;margin-top:9.75pt;width:511.15pt;height:710.25pt;z-index:251658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3633,17024" o:spid="_x0000_s1026" fillcolor="black" stroked="f"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" w14:anchorId="62441A1A">
              <v:path arrowok="t" o:connecttype="custom" o:connectlocs="97138,9006399;12380,8912615;0,8843735;0,8843735;0,6677176;0,2343529;12380,108090;97138,14306;158564,0;158564,0;1702302,0;4789303,0;6394467,14306;6479225,108090;6491605,176970;6491605,176970;6491605,2343529;6491605,6677176;6479225,8912615;6394467,9006399;6333041,9020175;6333041,9020175;4789303,9020175;1702302,9020175;158564,9020175;158564,9020175;24285,8906787;101900,8993153;158564,9005869;158564,9005869;1702302,9005869;4789303,9005869;6389705,8993153;6467320,8906787;6478748,8843735;6478748,8843735;6478748,6677176;6478748,2343529;6467320,113388;6389705,27022;6333041,14306;6333041,14306;4789303,14306;1702302,14306;101900,27022;24285,113388;12857,176970;12857,176970;12857,2343529;12857,6677176;12857,8843735;12857,8843735" o:connectangles="0,0,0,0,0,0,0,0,0,0,0,0,0,0,0,0,0,0,0,0,0,0,0,0,0,0,0,0,0,0,0,0,0,0,0,0,0,0,0,0,0,0,0,0,0,0,0,0,0,0,0,0"/>
              <o:lock v:ext="edit" verticies="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C280D1" w14:textId="186B1108" w:rsidR="00367297" w:rsidRPr="00F81394" w:rsidRDefault="00367297" w:rsidP="00D0049C"/>
  <w:p w14:paraId="75D4B74D" w14:textId="1FE83CBE" w:rsidR="00367297" w:rsidRPr="002E5317" w:rsidRDefault="00AD0FC7" w:rsidP="00706F67">
    <w:pPr>
      <w:tabs>
        <w:tab w:val="left" w:pos="4500"/>
      </w:tabs>
    </w:pPr>
    <w:r>
      <w:rPr>
        <w:noProof/>
      </w:rPr>
      <w:drawing>
        <wp:anchor distT="0" distB="0" distL="114300" distR="114300" simplePos="0" relativeHeight="251678739" behindDoc="0" locked="0" layoutInCell="1" allowOverlap="1" wp14:anchorId="69A1B9F1" wp14:editId="1F43749A">
          <wp:simplePos x="0" y="0"/>
          <wp:positionH relativeFrom="column">
            <wp:posOffset>2181225</wp:posOffset>
          </wp:positionH>
          <wp:positionV relativeFrom="paragraph">
            <wp:posOffset>75565</wp:posOffset>
          </wp:positionV>
          <wp:extent cx="891540" cy="904240"/>
          <wp:effectExtent l="0" t="0" r="3810" b="0"/>
          <wp:wrapSquare wrapText="bothSides"/>
          <wp:docPr id="29" name="Picture 29"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shap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1540" cy="904240"/>
                  </a:xfrm>
                  <a:prstGeom prst="rect">
                    <a:avLst/>
                  </a:prstGeom>
                  <a:noFill/>
                  <a:ln>
                    <a:noFill/>
                  </a:ln>
                </pic:spPr>
              </pic:pic>
            </a:graphicData>
          </a:graphic>
        </wp:anchor>
      </w:drawing>
    </w:r>
    <w:r w:rsidR="0062399E">
      <w:rPr>
        <w:noProof/>
        <w:lang w:eastAsia="en-GB"/>
      </w:rPr>
      <mc:AlternateContent>
        <mc:Choice Requires="wps">
          <w:drawing>
            <wp:anchor distT="0" distB="0" distL="114300" distR="114300" simplePos="0" relativeHeight="251672595" behindDoc="0" locked="0" layoutInCell="1" allowOverlap="1" wp14:anchorId="7503C0B3" wp14:editId="6E97437C">
              <wp:simplePos x="0" y="0"/>
              <wp:positionH relativeFrom="column">
                <wp:posOffset>6875145</wp:posOffset>
              </wp:positionH>
              <wp:positionV relativeFrom="paragraph">
                <wp:posOffset>76835</wp:posOffset>
              </wp:positionV>
              <wp:extent cx="2700655" cy="403860"/>
              <wp:effectExtent l="0" t="0" r="0" b="0"/>
              <wp:wrapNone/>
              <wp:docPr id="7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55" cy="403860"/>
                      </a:xfrm>
                      <a:prstGeom prst="rect">
                        <a:avLst/>
                      </a:prstGeom>
                      <a:noFill/>
                      <a:ln w="9525">
                        <a:noFill/>
                        <a:miter lim="800000"/>
                        <a:headEnd/>
                        <a:tailEnd/>
                      </a:ln>
                    </wps:spPr>
                    <wps:txbx>
                      <w:txbxContent>
                        <w:p w14:paraId="7168430D" w14:textId="77777777" w:rsidR="00367297" w:rsidRPr="002E5317" w:rsidRDefault="00367297" w:rsidP="004E36C3">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47E14DBF" w14:textId="550E56F5" w:rsidR="00367297" w:rsidRPr="00EA6E33" w:rsidRDefault="00367297" w:rsidP="00A83B06">
                          <w:pPr>
                            <w:tabs>
                              <w:tab w:val="center" w:pos="709"/>
                              <w:tab w:val="center" w:pos="1843"/>
                              <w:tab w:val="center" w:pos="3119"/>
                            </w:tabs>
                            <w:rPr>
                              <w:b/>
                              <w:noProof/>
                              <w:sz w:val="20"/>
                              <w:szCs w:val="20"/>
                            </w:rPr>
                          </w:pPr>
                          <w:r w:rsidRPr="002E5317">
                            <w:rPr>
                              <w:noProof/>
                              <w:sz w:val="20"/>
                              <w:szCs w:val="20"/>
                            </w:rPr>
                            <w:tab/>
                          </w:r>
                          <w:r w:rsidR="00872B42">
                            <w:rPr>
                              <w:b/>
                              <w:bCs/>
                              <w:noProof/>
                              <w:sz w:val="20"/>
                              <w:szCs w:val="20"/>
                            </w:rPr>
                            <w:t>/</w:t>
                          </w:r>
                          <w:r w:rsidRPr="00862419">
                            <w:rPr>
                              <w:b/>
                              <w:bCs/>
                              <w:noProof/>
                              <w:sz w:val="20"/>
                              <w:szCs w:val="20"/>
                            </w:rPr>
                            <w:tab/>
                          </w:r>
                          <w:r w:rsidR="003513F3">
                            <w:rPr>
                              <w:b/>
                              <w:bCs/>
                              <w:noProof/>
                              <w:sz w:val="20"/>
                              <w:szCs w:val="20"/>
                            </w:rPr>
                            <w:t>0</w:t>
                          </w:r>
                          <w:r w:rsidR="00FB2EEA">
                            <w:rPr>
                              <w:b/>
                              <w:bCs/>
                              <w:noProof/>
                              <w:sz w:val="20"/>
                              <w:szCs w:val="20"/>
                            </w:rPr>
                            <w:t>.</w:t>
                          </w:r>
                          <w:r w:rsidR="003513F3">
                            <w:rPr>
                              <w:b/>
                              <w:bCs/>
                              <w:noProof/>
                              <w:sz w:val="20"/>
                              <w:szCs w:val="20"/>
                            </w:rPr>
                            <w:t>1</w:t>
                          </w:r>
                          <w:r>
                            <w:rPr>
                              <w:b/>
                              <w:noProof/>
                              <w:sz w:val="20"/>
                              <w:szCs w:val="20"/>
                            </w:rPr>
                            <w:tab/>
                          </w:r>
                          <w:r w:rsidR="003513F3">
                            <w:rPr>
                              <w:b/>
                              <w:noProof/>
                              <w:sz w:val="20"/>
                              <w:szCs w:val="20"/>
                            </w:rPr>
                            <w:t>DRAFT</w:t>
                          </w:r>
                        </w:p>
                        <w:p w14:paraId="29707453" w14:textId="77777777" w:rsidR="00367297" w:rsidRPr="002E5317" w:rsidRDefault="00367297" w:rsidP="004E36C3">
                          <w:pPr>
                            <w:tabs>
                              <w:tab w:val="center" w:pos="709"/>
                              <w:tab w:val="center" w:pos="1843"/>
                              <w:tab w:val="center" w:pos="3119"/>
                            </w:tabs>
                            <w:rPr>
                              <w:b/>
                              <w:noProof/>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503C0B3" id="_x0000_t202" coordsize="21600,21600" o:spt="202" path="m,l,21600r21600,l21600,xe">
              <v:stroke joinstyle="miter"/>
              <v:path gradientshapeok="t" o:connecttype="rect"/>
            </v:shapetype>
            <v:shape id="Text Box 78" o:spid="_x0000_s1030" type="#_x0000_t202" style="position:absolute;left:0;text-align:left;margin-left:541.35pt;margin-top:6.05pt;width:212.65pt;height:31.8pt;z-index:2516725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" filled="f" stroked="f">
              <v:textbox>
                <w:txbxContent>
                  <w:p w14:paraId="7168430D" w14:textId="77777777" w:rsidR="00367297" w:rsidRPr="002E5317" w:rsidRDefault="00367297" w:rsidP="004E36C3">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47E14DBF" w14:textId="550E56F5" w:rsidR="00367297" w:rsidRPr="00EA6E33" w:rsidRDefault="00367297" w:rsidP="00A83B06">
                    <w:pPr>
                      <w:tabs>
                        <w:tab w:val="center" w:pos="709"/>
                        <w:tab w:val="center" w:pos="1843"/>
                        <w:tab w:val="center" w:pos="3119"/>
                      </w:tabs>
                      <w:rPr>
                        <w:b/>
                        <w:noProof/>
                        <w:sz w:val="20"/>
                        <w:szCs w:val="20"/>
                      </w:rPr>
                    </w:pPr>
                    <w:r w:rsidRPr="002E5317">
                      <w:rPr>
                        <w:noProof/>
                        <w:sz w:val="20"/>
                        <w:szCs w:val="20"/>
                      </w:rPr>
                      <w:tab/>
                    </w:r>
                    <w:r w:rsidR="00872B42">
                      <w:rPr>
                        <w:b/>
                        <w:bCs/>
                        <w:noProof/>
                        <w:sz w:val="20"/>
                        <w:szCs w:val="20"/>
                      </w:rPr>
                      <w:t>/</w:t>
                    </w:r>
                    <w:r w:rsidRPr="00862419">
                      <w:rPr>
                        <w:b/>
                        <w:bCs/>
                        <w:noProof/>
                        <w:sz w:val="20"/>
                        <w:szCs w:val="20"/>
                      </w:rPr>
                      <w:tab/>
                    </w:r>
                    <w:r w:rsidR="003513F3">
                      <w:rPr>
                        <w:b/>
                        <w:bCs/>
                        <w:noProof/>
                        <w:sz w:val="20"/>
                        <w:szCs w:val="20"/>
                      </w:rPr>
                      <w:t>0</w:t>
                    </w:r>
                    <w:r w:rsidR="00FB2EEA">
                      <w:rPr>
                        <w:b/>
                        <w:bCs/>
                        <w:noProof/>
                        <w:sz w:val="20"/>
                        <w:szCs w:val="20"/>
                      </w:rPr>
                      <w:t>.</w:t>
                    </w:r>
                    <w:r w:rsidR="003513F3">
                      <w:rPr>
                        <w:b/>
                        <w:bCs/>
                        <w:noProof/>
                        <w:sz w:val="20"/>
                        <w:szCs w:val="20"/>
                      </w:rPr>
                      <w:t>1</w:t>
                    </w:r>
                    <w:r>
                      <w:rPr>
                        <w:b/>
                        <w:noProof/>
                        <w:sz w:val="20"/>
                        <w:szCs w:val="20"/>
                      </w:rPr>
                      <w:tab/>
                    </w:r>
                    <w:r w:rsidR="003513F3">
                      <w:rPr>
                        <w:b/>
                        <w:noProof/>
                        <w:sz w:val="20"/>
                        <w:szCs w:val="20"/>
                      </w:rPr>
                      <w:t>DRAFT</w:t>
                    </w:r>
                  </w:p>
                  <w:p w14:paraId="29707453" w14:textId="77777777" w:rsidR="00367297" w:rsidRPr="002E5317" w:rsidRDefault="00367297" w:rsidP="004E36C3">
                    <w:pPr>
                      <w:tabs>
                        <w:tab w:val="center" w:pos="709"/>
                        <w:tab w:val="center" w:pos="1843"/>
                        <w:tab w:val="center" w:pos="3119"/>
                      </w:tabs>
                      <w:rPr>
                        <w:b/>
                        <w:noProof/>
                        <w:sz w:val="20"/>
                        <w:szCs w:val="20"/>
                      </w:rPr>
                    </w:pPr>
                  </w:p>
                </w:txbxContent>
              </v:textbox>
            </v:shape>
          </w:pict>
        </mc:Fallback>
      </mc:AlternateContent>
    </w:r>
    <w:r w:rsidR="00504F1F">
      <w:rPr>
        <w:noProof/>
        <w:lang w:eastAsia="en-GB"/>
      </w:rPr>
      <mc:AlternateContent>
        <mc:Choice Requires="wps">
          <w:drawing>
            <wp:anchor distT="0" distB="0" distL="114300" distR="114300" simplePos="0" relativeHeight="251673619" behindDoc="0" locked="0" layoutInCell="1" allowOverlap="1" wp14:anchorId="46631240" wp14:editId="786015D8">
              <wp:simplePos x="0" y="0"/>
              <wp:positionH relativeFrom="column">
                <wp:posOffset>6913880</wp:posOffset>
              </wp:positionH>
              <wp:positionV relativeFrom="paragraph">
                <wp:posOffset>95885</wp:posOffset>
              </wp:positionV>
              <wp:extent cx="2480310" cy="384810"/>
              <wp:effectExtent l="0" t="0" r="0" b="0"/>
              <wp:wrapNone/>
              <wp:docPr id="10" name="Freeform 10"/>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10" style="position:absolute;margin-left:544.4pt;margin-top:7.55pt;width:195.3pt;height:30.3pt;z-index:2516736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spid="_x0000_s1026" fillcolor="black" stroked="f"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" w14:anchorId="7B79E9D2">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rsidR="0008099D" w:rsidRPr="00C411AF">
      <w:rPr>
        <w:noProof/>
        <w:lang w:eastAsia="en-GB"/>
      </w:rPr>
      <w:drawing>
        <wp:inline distT="0" distB="0" distL="0" distR="0" wp14:anchorId="5CEAA6F4" wp14:editId="73DDFE5F">
          <wp:extent cx="2047875" cy="1007789"/>
          <wp:effectExtent l="0" t="0" r="0" b="1905"/>
          <wp:docPr id="24" name="Picture 24" descr="Shape, 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Shape, logo, company name&#10;&#10;Description automatically generated"/>
                  <pic:cNvPicPr/>
                </pic:nvPicPr>
                <pic:blipFill>
                  <a:blip r:embed="rId2"/>
                  <a:stretch>
                    <a:fillRect/>
                  </a:stretch>
                </pic:blipFill>
                <pic:spPr>
                  <a:xfrm>
                    <a:off x="0" y="0"/>
                    <a:ext cx="2063596" cy="1015525"/>
                  </a:xfrm>
                  <a:prstGeom prst="rect">
                    <a:avLst/>
                  </a:prstGeom>
                </pic:spPr>
              </pic:pic>
            </a:graphicData>
          </a:graphic>
        </wp:inline>
      </w:drawing>
    </w:r>
    <w:r w:rsidR="00367297">
      <w:rPr>
        <w:noProof/>
        <w:lang w:eastAsia="en-GB"/>
      </w:rPr>
      <mc:AlternateContent>
        <mc:Choice Requires="wps">
          <w:drawing>
            <wp:anchor distT="0" distB="0" distL="114300" distR="114300" simplePos="0" relativeHeight="251674643" behindDoc="0" locked="0" layoutInCell="1" allowOverlap="1" wp14:anchorId="307FBB7E" wp14:editId="7DA73DA4">
              <wp:simplePos x="0" y="0"/>
              <wp:positionH relativeFrom="column">
                <wp:posOffset>6910515</wp:posOffset>
              </wp:positionH>
              <wp:positionV relativeFrom="paragraph">
                <wp:posOffset>473710</wp:posOffset>
              </wp:positionV>
              <wp:extent cx="2474595" cy="294005"/>
              <wp:effectExtent l="0" t="0" r="1905" b="0"/>
              <wp:wrapNone/>
              <wp:docPr id="8"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v:shape id="Freeform 19" style="position:absolute;margin-left:544.15pt;margin-top:37.3pt;width:194.85pt;height:23.15pt;z-index:2516746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spid="_x0000_s1026" fillcolor="black [3213]" stroked="f"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" w14:anchorId="34946280">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sidR="00367297">
      <w:rPr>
        <w:noProof/>
        <w:lang w:eastAsia="en-GB"/>
      </w:rPr>
      <mc:AlternateContent>
        <mc:Choice Requires="wps">
          <w:drawing>
            <wp:anchor distT="0" distB="0" distL="114300" distR="114300" simplePos="0" relativeHeight="251675667" behindDoc="0" locked="0" layoutInCell="1" allowOverlap="1" wp14:anchorId="0EACBE67" wp14:editId="7C75E24A">
              <wp:simplePos x="0" y="0"/>
              <wp:positionH relativeFrom="column">
                <wp:posOffset>6960235</wp:posOffset>
              </wp:positionH>
              <wp:positionV relativeFrom="paragraph">
                <wp:posOffset>473710</wp:posOffset>
              </wp:positionV>
              <wp:extent cx="2416175" cy="297180"/>
              <wp:effectExtent l="0" t="0" r="0" b="0"/>
              <wp:wrapNone/>
              <wp:docPr id="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175" cy="297180"/>
                      </a:xfrm>
                      <a:prstGeom prst="rect">
                        <a:avLst/>
                      </a:prstGeom>
                      <a:noFill/>
                      <a:ln w="9525">
                        <a:noFill/>
                        <a:miter lim="800000"/>
                        <a:headEnd/>
                        <a:tailEnd/>
                      </a:ln>
                    </wps:spPr>
                    <wps:txbx>
                      <w:txbxContent>
                        <w:p w14:paraId="178B58E3" w14:textId="77777777" w:rsidR="00367297" w:rsidRPr="002E5317" w:rsidRDefault="00367297" w:rsidP="004E36C3">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ACBE67" id="_x0000_s1031" type="#_x0000_t202" style="position:absolute;left:0;text-align:left;margin-left:548.05pt;margin-top:37.3pt;width:190.25pt;height:23.4pt;z-index:2516756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" filled="f" stroked="f">
              <v:textbox>
                <w:txbxContent>
                  <w:p w14:paraId="178B58E3" w14:textId="77777777" w:rsidR="00367297" w:rsidRPr="002E5317" w:rsidRDefault="00367297" w:rsidP="004E36C3">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 </w:t>
                    </w:r>
                  </w:p>
                </w:txbxContent>
              </v:textbox>
            </v:shape>
          </w:pict>
        </mc:Fallback>
      </mc:AlternateContent>
    </w:r>
    <w:r w:rsidR="00367297">
      <w:tab/>
    </w:r>
  </w:p>
  <w:p w14:paraId="7C88FBF5" w14:textId="77777777" w:rsidR="00367297" w:rsidRPr="00404A61" w:rsidRDefault="00367297" w:rsidP="004E1777">
    <w:r>
      <w:rPr>
        <w:noProof/>
        <w:lang w:eastAsia="en-GB"/>
      </w:rPr>
      <mc:AlternateContent>
        <mc:Choice Requires="wps">
          <w:drawing>
            <wp:anchor distT="0" distB="0" distL="114300" distR="114300" simplePos="0" relativeHeight="251671571" behindDoc="0" locked="0" layoutInCell="1" allowOverlap="1" wp14:anchorId="070E3F7F" wp14:editId="48A69971">
              <wp:simplePos x="0" y="0"/>
              <wp:positionH relativeFrom="column">
                <wp:posOffset>-197106</wp:posOffset>
              </wp:positionH>
              <wp:positionV relativeFrom="paragraph">
                <wp:posOffset>102812</wp:posOffset>
              </wp:positionV>
              <wp:extent cx="9737766" cy="5925787"/>
              <wp:effectExtent l="0" t="0" r="0" b="0"/>
              <wp:wrapNone/>
              <wp:docPr id="11"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9737766" cy="5925787"/>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4" style="position:absolute;margin-left:-15.5pt;margin-top:8.1pt;width:766.75pt;height:466.6pt;z-index:2516715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3633,17024" o:spid="_x0000_s1026" fillcolor="black" stroked="f"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" w14:anchorId="7AF3E1E3">
              <v:path arrowok="t" o:connecttype="custom" o:connectlocs="145713,5916737;18571,5855126;0,5809875;0,5809875;0,4386558;0,1539577;18571,71009;145713,9398;237855,0;237855,0;2553548,0;7184218,0;9592053,9398;9719195,71009;9737766,116260;9737766,116260;9737766,1539577;9737766,4386558;9719195,5855126;9592053,5916737;9499911,5925787;9499911,5925787;7184218,5925787;2553548,5925787;237855,5925787;237855,5925787;36428,5851297;152856,5908035;237855,5916389;237855,5916389;2553548,5916389;7184218,5916389;9584910,5908035;9701338,5851297;9718480,5809875;9718480,5809875;9718480,4386558;9718480,1539577;9701338,74490;9584910,17752;9499911,9398;9499911,9398;7184218,9398;2553548,9398;152856,17752;36428,74490;19286,116260;19286,116260;19286,1539577;19286,4386558;19286,5809875;19286,5809875" o:connectangles="0,0,0,0,0,0,0,0,0,0,0,0,0,0,0,0,0,0,0,0,0,0,0,0,0,0,0,0,0,0,0,0,0,0,0,0,0,0,0,0,0,0,0,0,0,0,0,0,0,0,0,0"/>
              <o:lock v:ext="edit" verticies="t"/>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592F1" w14:textId="77777777" w:rsidR="00367297" w:rsidRPr="00F81394" w:rsidRDefault="00367297" w:rsidP="00D0049C"/>
  <w:p w14:paraId="73C2F65F" w14:textId="77777777" w:rsidR="00367297" w:rsidRPr="002E5317" w:rsidRDefault="00367297" w:rsidP="00D0049C">
    <w:r>
      <w:rPr>
        <w:noProof/>
        <w:lang w:eastAsia="en-GB"/>
      </w:rPr>
      <w:drawing>
        <wp:inline distT="0" distB="0" distL="0" distR="0" wp14:anchorId="3A5967A2" wp14:editId="12E974B1">
          <wp:extent cx="720000" cy="720000"/>
          <wp:effectExtent l="0" t="0" r="4445" b="444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Outline-Blue.gif"/>
                  <pic:cNvPicPr/>
                </pic:nvPicPr>
                <pic:blipFill>
                  <a:blip r:embed="rId1">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r>
      <w:rPr>
        <w:noProof/>
        <w:lang w:eastAsia="en-GB"/>
      </w:rPr>
      <mc:AlternateContent>
        <mc:Choice Requires="wps">
          <w:drawing>
            <wp:anchor distT="0" distB="0" distL="114300" distR="114300" simplePos="0" relativeHeight="251658253" behindDoc="0" locked="0" layoutInCell="1" allowOverlap="1" wp14:anchorId="212E5EAE" wp14:editId="0AF2EB6B">
              <wp:simplePos x="0" y="0"/>
              <wp:positionH relativeFrom="column">
                <wp:posOffset>3883809</wp:posOffset>
              </wp:positionH>
              <wp:positionV relativeFrom="paragraph">
                <wp:posOffset>474227</wp:posOffset>
              </wp:positionV>
              <wp:extent cx="2416514" cy="297372"/>
              <wp:effectExtent l="0" t="0" r="0" b="0"/>
              <wp:wrapNone/>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14:paraId="4E6CA35A" w14:textId="77777777" w:rsidR="00367297" w:rsidRPr="002E5317" w:rsidRDefault="00367297" w:rsidP="00D0049C">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w:t>
                          </w:r>
                          <w:r w:rsidRPr="00347114">
                            <w:rPr>
                              <w:noProof/>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2E5EAE" id="_x0000_t202" coordsize="21600,21600" o:spt="202" path="m,l,21600r21600,l21600,xe">
              <v:stroke joinstyle="miter"/>
              <v:path gradientshapeok="t" o:connecttype="rect"/>
            </v:shapetype>
            <v:shape id="_x0000_s1032" type="#_x0000_t202" style="position:absolute;left:0;text-align:left;margin-left:305.8pt;margin-top:37.35pt;width:190.3pt;height:23.4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" filled="f" stroked="f">
              <v:textbox>
                <w:txbxContent>
                  <w:p w14:paraId="4E6CA35A" w14:textId="77777777" w:rsidR="00367297" w:rsidRPr="002E5317" w:rsidRDefault="00367297" w:rsidP="00D0049C">
                    <w:pPr>
                      <w:tabs>
                        <w:tab w:val="center" w:pos="709"/>
                        <w:tab w:val="center" w:pos="1843"/>
                        <w:tab w:val="center" w:pos="3119"/>
                      </w:tabs>
                      <w:rPr>
                        <w:noProof/>
                        <w:sz w:val="20"/>
                        <w:szCs w:val="20"/>
                      </w:rPr>
                    </w:pPr>
                    <w:r w:rsidRPr="002E5317">
                      <w:rPr>
                        <w:b/>
                        <w:noProof/>
                        <w:sz w:val="20"/>
                        <w:szCs w:val="20"/>
                      </w:rPr>
                      <w:t>REFERENCE</w:t>
                    </w:r>
                    <w:r>
                      <w:rPr>
                        <w:noProof/>
                        <w:sz w:val="20"/>
                        <w:szCs w:val="20"/>
                      </w:rPr>
                      <w:t xml:space="preserve"> :</w:t>
                    </w:r>
                    <w:r w:rsidRPr="00347114">
                      <w:rPr>
                        <w:noProof/>
                        <w:sz w:val="20"/>
                        <w:szCs w:val="20"/>
                      </w:rPr>
                      <w:t xml:space="preserve"> </w:t>
                    </w:r>
                  </w:p>
                </w:txbxContent>
              </v:textbox>
            </v:shape>
          </w:pict>
        </mc:Fallback>
      </mc:AlternateContent>
    </w:r>
    <w:r>
      <w:rPr>
        <w:noProof/>
        <w:lang w:eastAsia="en-GB"/>
      </w:rPr>
      <mc:AlternateContent>
        <mc:Choice Requires="wps">
          <w:drawing>
            <wp:anchor distT="0" distB="0" distL="114300" distR="114300" simplePos="0" relativeHeight="251658250" behindDoc="0" locked="0" layoutInCell="1" allowOverlap="1" wp14:anchorId="243E0FCF" wp14:editId="7BF14AEB">
              <wp:simplePos x="0" y="0"/>
              <wp:positionH relativeFrom="column">
                <wp:posOffset>3820012</wp:posOffset>
              </wp:positionH>
              <wp:positionV relativeFrom="paragraph">
                <wp:posOffset>80822</wp:posOffset>
              </wp:positionV>
              <wp:extent cx="2700670" cy="393405"/>
              <wp:effectExtent l="0" t="0" r="0" b="0"/>
              <wp:wrapNone/>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14:paraId="40EE7462" w14:textId="77777777" w:rsidR="00367297" w:rsidRPr="002E5317" w:rsidRDefault="00367297" w:rsidP="00D0049C">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16F39E15" w14:textId="77777777" w:rsidR="00367297" w:rsidRPr="002E5317" w:rsidRDefault="00367297" w:rsidP="00D0049C">
                          <w:pPr>
                            <w:tabs>
                              <w:tab w:val="center" w:pos="709"/>
                              <w:tab w:val="center" w:pos="1843"/>
                              <w:tab w:val="center" w:pos="3119"/>
                            </w:tabs>
                            <w:rPr>
                              <w:b/>
                              <w:noProof/>
                              <w:sz w:val="20"/>
                              <w:szCs w:val="20"/>
                            </w:rPr>
                          </w:pPr>
                          <w:r w:rsidRPr="002E5317">
                            <w:rPr>
                              <w:noProof/>
                              <w:sz w:val="20"/>
                              <w:szCs w:val="20"/>
                            </w:rPr>
                            <w:tab/>
                          </w:r>
                          <w:r>
                            <w:rPr>
                              <w:b/>
                              <w:noProof/>
                              <w:sz w:val="20"/>
                              <w:szCs w:val="20"/>
                            </w:rPr>
                            <w:t>1906273</w:t>
                          </w:r>
                          <w:r>
                            <w:rPr>
                              <w:b/>
                              <w:noProof/>
                              <w:sz w:val="20"/>
                              <w:szCs w:val="20"/>
                            </w:rPr>
                            <w:tab/>
                            <w:t>1.0</w:t>
                          </w:r>
                          <w:r w:rsidRPr="002E5317">
                            <w:rPr>
                              <w:b/>
                              <w:noProof/>
                              <w:sz w:val="20"/>
                              <w:szCs w:val="20"/>
                            </w:rPr>
                            <w:tab/>
                          </w:r>
                          <w:r>
                            <w:rPr>
                              <w:b/>
                              <w:noProof/>
                              <w:sz w:val="20"/>
                              <w:szCs w:val="20"/>
                            </w:rPr>
                            <w:t>VALID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3E0FCF" id="_x0000_s1033" type="#_x0000_t202" style="position:absolute;left:0;text-align:left;margin-left:300.8pt;margin-top:6.35pt;width:212.65pt;height:31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" filled="f" stroked="f">
              <v:textbox>
                <w:txbxContent>
                  <w:p w14:paraId="40EE7462" w14:textId="77777777" w:rsidR="00367297" w:rsidRPr="002E5317" w:rsidRDefault="00367297" w:rsidP="00D0049C">
                    <w:pPr>
                      <w:tabs>
                        <w:tab w:val="center" w:pos="709"/>
                        <w:tab w:val="center" w:pos="1843"/>
                        <w:tab w:val="center" w:pos="3119"/>
                      </w:tabs>
                      <w:rPr>
                        <w:noProof/>
                        <w:sz w:val="20"/>
                        <w:szCs w:val="20"/>
                      </w:rPr>
                    </w:pPr>
                    <w:r>
                      <w:tab/>
                    </w:r>
                    <w:r w:rsidRPr="002E5317">
                      <w:rPr>
                        <w:noProof/>
                        <w:sz w:val="20"/>
                        <w:szCs w:val="20"/>
                      </w:rPr>
                      <w:t>EDMS NO.</w:t>
                    </w:r>
                    <w:r w:rsidRPr="002E5317">
                      <w:rPr>
                        <w:noProof/>
                        <w:sz w:val="20"/>
                        <w:szCs w:val="20"/>
                      </w:rPr>
                      <w:tab/>
                      <w:t>REV.</w:t>
                    </w:r>
                    <w:r w:rsidRPr="002E5317">
                      <w:rPr>
                        <w:noProof/>
                        <w:sz w:val="20"/>
                        <w:szCs w:val="20"/>
                      </w:rPr>
                      <w:tab/>
                      <w:t>VALIDITY</w:t>
                    </w:r>
                  </w:p>
                  <w:p w14:paraId="16F39E15" w14:textId="77777777" w:rsidR="00367297" w:rsidRPr="002E5317" w:rsidRDefault="00367297" w:rsidP="00D0049C">
                    <w:pPr>
                      <w:tabs>
                        <w:tab w:val="center" w:pos="709"/>
                        <w:tab w:val="center" w:pos="1843"/>
                        <w:tab w:val="center" w:pos="3119"/>
                      </w:tabs>
                      <w:rPr>
                        <w:b/>
                        <w:noProof/>
                        <w:sz w:val="20"/>
                        <w:szCs w:val="20"/>
                      </w:rPr>
                    </w:pPr>
                    <w:r w:rsidRPr="002E5317">
                      <w:rPr>
                        <w:noProof/>
                        <w:sz w:val="20"/>
                        <w:szCs w:val="20"/>
                      </w:rPr>
                      <w:tab/>
                    </w:r>
                    <w:r>
                      <w:rPr>
                        <w:b/>
                        <w:noProof/>
                        <w:sz w:val="20"/>
                        <w:szCs w:val="20"/>
                      </w:rPr>
                      <w:t>1906273</w:t>
                    </w:r>
                    <w:r>
                      <w:rPr>
                        <w:b/>
                        <w:noProof/>
                        <w:sz w:val="20"/>
                        <w:szCs w:val="20"/>
                      </w:rPr>
                      <w:tab/>
                      <w:t>1.0</w:t>
                    </w:r>
                    <w:r w:rsidRPr="002E5317">
                      <w:rPr>
                        <w:b/>
                        <w:noProof/>
                        <w:sz w:val="20"/>
                        <w:szCs w:val="20"/>
                      </w:rPr>
                      <w:tab/>
                    </w:r>
                    <w:r>
                      <w:rPr>
                        <w:b/>
                        <w:noProof/>
                        <w:sz w:val="20"/>
                        <w:szCs w:val="20"/>
                      </w:rPr>
                      <w:t>VALID</w:t>
                    </w:r>
                  </w:p>
                </w:txbxContent>
              </v:textbox>
            </v:shape>
          </w:pict>
        </mc:Fallback>
      </mc:AlternateContent>
    </w:r>
    <w:r>
      <w:rPr>
        <w:noProof/>
        <w:lang w:eastAsia="en-GB"/>
      </w:rPr>
      <mc:AlternateContent>
        <mc:Choice Requires="wps">
          <w:drawing>
            <wp:anchor distT="0" distB="0" distL="114300" distR="114300" simplePos="0" relativeHeight="251658252" behindDoc="0" locked="0" layoutInCell="1" allowOverlap="1" wp14:anchorId="72D40796" wp14:editId="4B340D30">
              <wp:simplePos x="0" y="0"/>
              <wp:positionH relativeFrom="column">
                <wp:posOffset>3818890</wp:posOffset>
              </wp:positionH>
              <wp:positionV relativeFrom="paragraph">
                <wp:posOffset>473710</wp:posOffset>
              </wp:positionV>
              <wp:extent cx="2474595" cy="294005"/>
              <wp:effectExtent l="0" t="0" r="1905" b="0"/>
              <wp:wrapNone/>
              <wp:docPr id="12"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v:shape id="Freeform 19" style="position:absolute;margin-left:300.7pt;margin-top:37.3pt;width:194.85pt;height:23.15pt;z-index:2516582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spid="_x0000_s1026" fillcolor="black [3213]" stroked="f"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" w14:anchorId="7F8BBCD7">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Pr>
        <w:noProof/>
        <w:lang w:eastAsia="en-GB"/>
      </w:rPr>
      <mc:AlternateContent>
        <mc:Choice Requires="wps">
          <w:drawing>
            <wp:anchor distT="0" distB="0" distL="114300" distR="114300" simplePos="0" relativeHeight="251658251" behindDoc="0" locked="0" layoutInCell="1" allowOverlap="1" wp14:anchorId="26EAC27B" wp14:editId="1733AC92">
              <wp:simplePos x="0" y="0"/>
              <wp:positionH relativeFrom="column">
                <wp:posOffset>3818890</wp:posOffset>
              </wp:positionH>
              <wp:positionV relativeFrom="paragraph">
                <wp:posOffset>80645</wp:posOffset>
              </wp:positionV>
              <wp:extent cx="2480310" cy="384810"/>
              <wp:effectExtent l="0" t="0" r="0" b="0"/>
              <wp:wrapNone/>
              <wp:docPr id="18" name="Freeform 18"/>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18" style="position:absolute;margin-left:300.7pt;margin-top:6.35pt;width:195.3pt;height:30.3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spid="_x0000_s1026" fillcolor="black" stroked="f"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" w14:anchorId="1338CEAF">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rPr>
        <w:noProof/>
        <w:snapToGrid/>
        <w:lang w:eastAsia="en-GB"/>
      </w:rPr>
      <w:drawing>
        <wp:inline distT="0" distB="0" distL="0" distR="0" wp14:anchorId="3470263F" wp14:editId="4D78041F">
          <wp:extent cx="1431771" cy="720000"/>
          <wp:effectExtent l="0" t="0" r="0" b="44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HiLumi-logo-REF-S.jpg"/>
                  <pic:cNvPicPr/>
                </pic:nvPicPr>
                <pic:blipFill>
                  <a:blip r:embed="rId2">
                    <a:extLst>
                      <a:ext uri="{28A0092B-C50C-407E-A947-70E740481C1C}">
                        <a14:useLocalDpi xmlns:a14="http://schemas.microsoft.com/office/drawing/2010/main" val="0"/>
                      </a:ext>
                    </a:extLst>
                  </a:blip>
                  <a:stretch>
                    <a:fillRect/>
                  </a:stretch>
                </pic:blipFill>
                <pic:spPr>
                  <a:xfrm>
                    <a:off x="0" y="0"/>
                    <a:ext cx="1431771" cy="720000"/>
                  </a:xfrm>
                  <a:prstGeom prst="rect">
                    <a:avLst/>
                  </a:prstGeom>
                </pic:spPr>
              </pic:pic>
            </a:graphicData>
          </a:graphic>
        </wp:inline>
      </w:drawing>
    </w:r>
  </w:p>
  <w:p w14:paraId="19729E03" w14:textId="77777777" w:rsidR="00367297" w:rsidRPr="00D0049C" w:rsidRDefault="00367297" w:rsidP="00D0049C">
    <w:pPr>
      <w:pStyle w:val="header0"/>
    </w:pPr>
    <w:r>
      <w:rPr>
        <w:noProof/>
        <w:lang w:eastAsia="en-GB"/>
      </w:rPr>
      <mc:AlternateContent>
        <mc:Choice Requires="wps">
          <w:drawing>
            <wp:anchor distT="0" distB="0" distL="114300" distR="114300" simplePos="0" relativeHeight="251658254" behindDoc="0" locked="0" layoutInCell="1" allowOverlap="1" wp14:anchorId="1042ECCF" wp14:editId="728388FA">
              <wp:simplePos x="0" y="0"/>
              <wp:positionH relativeFrom="column">
                <wp:posOffset>-187960</wp:posOffset>
              </wp:positionH>
              <wp:positionV relativeFrom="paragraph">
                <wp:posOffset>123825</wp:posOffset>
              </wp:positionV>
              <wp:extent cx="6491605" cy="9020175"/>
              <wp:effectExtent l="0" t="0" r="4445" b="9525"/>
              <wp:wrapNone/>
              <wp:docPr id="19"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6491605" cy="9020175"/>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w="9525">
                            <a:solidFill>
                              <a:srgbClr val="000000"/>
                            </a:solidFill>
                            <a:round/>
                            <a:headEnd/>
                            <a:tailEnd/>
                          </a14:hiddenLine>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Freeform 4" style="position:absolute;margin-left:-14.8pt;margin-top:9.75pt;width:511.15pt;height:710.25pt;z-index:25165825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3633,17024" o:spid="_x0000_s1026" fillcolor="black" stroked="f"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" w14:anchorId="7AC7D352">
              <v:path arrowok="t" o:connecttype="custom" o:connectlocs="97138,9006399;12380,8912615;0,8843735;0,8843735;0,6677176;0,2343529;12380,108090;97138,14306;158564,0;158564,0;1702302,0;4789303,0;6394467,14306;6479225,108090;6491605,176970;6491605,176970;6491605,2343529;6491605,6677176;6479225,8912615;6394467,9006399;6333041,9020175;6333041,9020175;4789303,9020175;1702302,9020175;158564,9020175;158564,9020175;24285,8906787;101900,8993153;158564,9005869;158564,9005869;1702302,9005869;4789303,9005869;6389705,8993153;6467320,8906787;6478748,8843735;6478748,8843735;6478748,6677176;6478748,2343529;6467320,113388;6389705,27022;6333041,14306;6333041,14306;4789303,14306;1702302,14306;101900,27022;24285,113388;12857,176970;12857,176970;12857,2343529;12857,6677176;12857,8843735;12857,8843735" o:connectangles="0,0,0,0,0,0,0,0,0,0,0,0,0,0,0,0,0,0,0,0,0,0,0,0,0,0,0,0,0,0,0,0,0,0,0,0,0,0,0,0,0,0,0,0,0,0,0,0,0,0,0,0"/>
              <o:lock v:ext="edit" verticies="t"/>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7DE3"/>
    <w:multiLevelType w:val="hybridMultilevel"/>
    <w:tmpl w:val="72C0D188"/>
    <w:lvl w:ilvl="0" w:tplc="358216C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911A8B"/>
    <w:multiLevelType w:val="hybridMultilevel"/>
    <w:tmpl w:val="5762B986"/>
    <w:lvl w:ilvl="0" w:tplc="5ED45BF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FA2ABC"/>
    <w:multiLevelType w:val="hybridMultilevel"/>
    <w:tmpl w:val="2FF42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C867F5"/>
    <w:multiLevelType w:val="hybridMultilevel"/>
    <w:tmpl w:val="7B5C162A"/>
    <w:lvl w:ilvl="0" w:tplc="297273F8">
      <w:start w:val="3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6B3394E"/>
    <w:multiLevelType w:val="hybridMultilevel"/>
    <w:tmpl w:val="29B4517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B753FF"/>
    <w:multiLevelType w:val="hybridMultilevel"/>
    <w:tmpl w:val="E304950A"/>
    <w:lvl w:ilvl="0" w:tplc="5ED45BF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7C5AF1"/>
    <w:multiLevelType w:val="hybridMultilevel"/>
    <w:tmpl w:val="1C566514"/>
    <w:lvl w:ilvl="0" w:tplc="1E26E9E8">
      <w:start w:val="1"/>
      <w:numFmt w:val="bullet"/>
      <w:lvlText w:val="•"/>
      <w:lvlJc w:val="left"/>
      <w:pPr>
        <w:tabs>
          <w:tab w:val="num" w:pos="720"/>
        </w:tabs>
        <w:ind w:left="720" w:hanging="360"/>
      </w:pPr>
      <w:rPr>
        <w:rFonts w:ascii="Arial" w:hAnsi="Arial" w:hint="default"/>
      </w:rPr>
    </w:lvl>
    <w:lvl w:ilvl="1" w:tplc="EC32F032">
      <w:numFmt w:val="bullet"/>
      <w:lvlText w:val="•"/>
      <w:lvlJc w:val="left"/>
      <w:pPr>
        <w:tabs>
          <w:tab w:val="num" w:pos="1440"/>
        </w:tabs>
        <w:ind w:left="1440" w:hanging="360"/>
      </w:pPr>
      <w:rPr>
        <w:rFonts w:ascii="Arial" w:hAnsi="Arial" w:hint="default"/>
      </w:rPr>
    </w:lvl>
    <w:lvl w:ilvl="2" w:tplc="3A7E7698" w:tentative="1">
      <w:start w:val="1"/>
      <w:numFmt w:val="bullet"/>
      <w:lvlText w:val="•"/>
      <w:lvlJc w:val="left"/>
      <w:pPr>
        <w:tabs>
          <w:tab w:val="num" w:pos="2160"/>
        </w:tabs>
        <w:ind w:left="2160" w:hanging="360"/>
      </w:pPr>
      <w:rPr>
        <w:rFonts w:ascii="Arial" w:hAnsi="Arial" w:hint="default"/>
      </w:rPr>
    </w:lvl>
    <w:lvl w:ilvl="3" w:tplc="2DF0D17C" w:tentative="1">
      <w:start w:val="1"/>
      <w:numFmt w:val="bullet"/>
      <w:lvlText w:val="•"/>
      <w:lvlJc w:val="left"/>
      <w:pPr>
        <w:tabs>
          <w:tab w:val="num" w:pos="2880"/>
        </w:tabs>
        <w:ind w:left="2880" w:hanging="360"/>
      </w:pPr>
      <w:rPr>
        <w:rFonts w:ascii="Arial" w:hAnsi="Arial" w:hint="default"/>
      </w:rPr>
    </w:lvl>
    <w:lvl w:ilvl="4" w:tplc="36688240" w:tentative="1">
      <w:start w:val="1"/>
      <w:numFmt w:val="bullet"/>
      <w:lvlText w:val="•"/>
      <w:lvlJc w:val="left"/>
      <w:pPr>
        <w:tabs>
          <w:tab w:val="num" w:pos="3600"/>
        </w:tabs>
        <w:ind w:left="3600" w:hanging="360"/>
      </w:pPr>
      <w:rPr>
        <w:rFonts w:ascii="Arial" w:hAnsi="Arial" w:hint="default"/>
      </w:rPr>
    </w:lvl>
    <w:lvl w:ilvl="5" w:tplc="5DFC2532" w:tentative="1">
      <w:start w:val="1"/>
      <w:numFmt w:val="bullet"/>
      <w:lvlText w:val="•"/>
      <w:lvlJc w:val="left"/>
      <w:pPr>
        <w:tabs>
          <w:tab w:val="num" w:pos="4320"/>
        </w:tabs>
        <w:ind w:left="4320" w:hanging="360"/>
      </w:pPr>
      <w:rPr>
        <w:rFonts w:ascii="Arial" w:hAnsi="Arial" w:hint="default"/>
      </w:rPr>
    </w:lvl>
    <w:lvl w:ilvl="6" w:tplc="48789C20" w:tentative="1">
      <w:start w:val="1"/>
      <w:numFmt w:val="bullet"/>
      <w:lvlText w:val="•"/>
      <w:lvlJc w:val="left"/>
      <w:pPr>
        <w:tabs>
          <w:tab w:val="num" w:pos="5040"/>
        </w:tabs>
        <w:ind w:left="5040" w:hanging="360"/>
      </w:pPr>
      <w:rPr>
        <w:rFonts w:ascii="Arial" w:hAnsi="Arial" w:hint="default"/>
      </w:rPr>
    </w:lvl>
    <w:lvl w:ilvl="7" w:tplc="069AC2DE" w:tentative="1">
      <w:start w:val="1"/>
      <w:numFmt w:val="bullet"/>
      <w:lvlText w:val="•"/>
      <w:lvlJc w:val="left"/>
      <w:pPr>
        <w:tabs>
          <w:tab w:val="num" w:pos="5760"/>
        </w:tabs>
        <w:ind w:left="5760" w:hanging="360"/>
      </w:pPr>
      <w:rPr>
        <w:rFonts w:ascii="Arial" w:hAnsi="Arial" w:hint="default"/>
      </w:rPr>
    </w:lvl>
    <w:lvl w:ilvl="8" w:tplc="4B96405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86F27E3"/>
    <w:multiLevelType w:val="hybridMultilevel"/>
    <w:tmpl w:val="4510D6D8"/>
    <w:lvl w:ilvl="0" w:tplc="D6704178">
      <w:start w:val="1"/>
      <w:numFmt w:val="decimal"/>
      <w:lvlText w:val="%1."/>
      <w:lvlJc w:val="left"/>
      <w:pPr>
        <w:ind w:left="720" w:hanging="360"/>
      </w:pPr>
    </w:lvl>
    <w:lvl w:ilvl="1" w:tplc="02C49188">
      <w:start w:val="1"/>
      <w:numFmt w:val="lowerLetter"/>
      <w:lvlText w:val="%2."/>
      <w:lvlJc w:val="left"/>
      <w:pPr>
        <w:ind w:left="1440" w:hanging="360"/>
      </w:pPr>
    </w:lvl>
    <w:lvl w:ilvl="2" w:tplc="86CE0E70">
      <w:start w:val="1"/>
      <w:numFmt w:val="lowerRoman"/>
      <w:lvlText w:val="%3."/>
      <w:lvlJc w:val="right"/>
      <w:pPr>
        <w:ind w:left="2160" w:hanging="180"/>
      </w:pPr>
    </w:lvl>
    <w:lvl w:ilvl="3" w:tplc="34784622">
      <w:start w:val="1"/>
      <w:numFmt w:val="decimal"/>
      <w:lvlText w:val="%4."/>
      <w:lvlJc w:val="left"/>
      <w:pPr>
        <w:ind w:left="2880" w:hanging="360"/>
      </w:pPr>
    </w:lvl>
    <w:lvl w:ilvl="4" w:tplc="083061D0">
      <w:start w:val="1"/>
      <w:numFmt w:val="lowerLetter"/>
      <w:lvlText w:val="%5."/>
      <w:lvlJc w:val="left"/>
      <w:pPr>
        <w:ind w:left="3600" w:hanging="360"/>
      </w:pPr>
    </w:lvl>
    <w:lvl w:ilvl="5" w:tplc="C72EA6E4">
      <w:start w:val="1"/>
      <w:numFmt w:val="lowerRoman"/>
      <w:lvlText w:val="%6."/>
      <w:lvlJc w:val="right"/>
      <w:pPr>
        <w:ind w:left="4320" w:hanging="180"/>
      </w:pPr>
    </w:lvl>
    <w:lvl w:ilvl="6" w:tplc="FC9208CE">
      <w:start w:val="1"/>
      <w:numFmt w:val="decimal"/>
      <w:lvlText w:val="%7."/>
      <w:lvlJc w:val="left"/>
      <w:pPr>
        <w:ind w:left="5040" w:hanging="360"/>
      </w:pPr>
    </w:lvl>
    <w:lvl w:ilvl="7" w:tplc="4A5E8DB2">
      <w:start w:val="1"/>
      <w:numFmt w:val="lowerLetter"/>
      <w:lvlText w:val="%8."/>
      <w:lvlJc w:val="left"/>
      <w:pPr>
        <w:ind w:left="5760" w:hanging="360"/>
      </w:pPr>
    </w:lvl>
    <w:lvl w:ilvl="8" w:tplc="85569A88">
      <w:start w:val="1"/>
      <w:numFmt w:val="lowerRoman"/>
      <w:lvlText w:val="%9."/>
      <w:lvlJc w:val="right"/>
      <w:pPr>
        <w:ind w:left="6480" w:hanging="180"/>
      </w:pPr>
    </w:lvl>
  </w:abstractNum>
  <w:abstractNum w:abstractNumId="8" w15:restartNumberingAfterBreak="0">
    <w:nsid w:val="0A1D2944"/>
    <w:multiLevelType w:val="hybridMultilevel"/>
    <w:tmpl w:val="D682F1E4"/>
    <w:lvl w:ilvl="0" w:tplc="1A8E12F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9A79A8"/>
    <w:multiLevelType w:val="hybridMultilevel"/>
    <w:tmpl w:val="B156AF1E"/>
    <w:lvl w:ilvl="0" w:tplc="B63C9C32">
      <w:start w:val="3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AA63558"/>
    <w:multiLevelType w:val="hybridMultilevel"/>
    <w:tmpl w:val="471A1D8A"/>
    <w:lvl w:ilvl="0" w:tplc="358216C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B4629D0"/>
    <w:multiLevelType w:val="hybridMultilevel"/>
    <w:tmpl w:val="0DD02E1A"/>
    <w:lvl w:ilvl="0" w:tplc="4C1424B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F0279F9"/>
    <w:multiLevelType w:val="hybridMultilevel"/>
    <w:tmpl w:val="6CB492EC"/>
    <w:lvl w:ilvl="0" w:tplc="F06ABE1E">
      <w:start w:val="1"/>
      <w:numFmt w:val="bullet"/>
      <w:lvlText w:val=""/>
      <w:lvlJc w:val="left"/>
      <w:pPr>
        <w:ind w:left="720" w:hanging="360"/>
      </w:pPr>
      <w:rPr>
        <w:rFonts w:ascii="Symbol" w:hAnsi="Symbol" w:hint="default"/>
      </w:rPr>
    </w:lvl>
    <w:lvl w:ilvl="1" w:tplc="16FACF44">
      <w:start w:val="1"/>
      <w:numFmt w:val="bullet"/>
      <w:lvlText w:val="o"/>
      <w:lvlJc w:val="left"/>
      <w:pPr>
        <w:ind w:left="1440" w:hanging="360"/>
      </w:pPr>
      <w:rPr>
        <w:rFonts w:ascii="Courier New" w:hAnsi="Courier New" w:hint="default"/>
      </w:rPr>
    </w:lvl>
    <w:lvl w:ilvl="2" w:tplc="F23457DA">
      <w:start w:val="1"/>
      <w:numFmt w:val="bullet"/>
      <w:lvlText w:val=""/>
      <w:lvlJc w:val="left"/>
      <w:pPr>
        <w:ind w:left="2160" w:hanging="360"/>
      </w:pPr>
      <w:rPr>
        <w:rFonts w:ascii="Wingdings" w:hAnsi="Wingdings" w:hint="default"/>
      </w:rPr>
    </w:lvl>
    <w:lvl w:ilvl="3" w:tplc="B7E67F36">
      <w:start w:val="1"/>
      <w:numFmt w:val="bullet"/>
      <w:lvlText w:val=""/>
      <w:lvlJc w:val="left"/>
      <w:pPr>
        <w:ind w:left="2880" w:hanging="360"/>
      </w:pPr>
      <w:rPr>
        <w:rFonts w:ascii="Symbol" w:hAnsi="Symbol" w:hint="default"/>
      </w:rPr>
    </w:lvl>
    <w:lvl w:ilvl="4" w:tplc="C1125C30">
      <w:start w:val="1"/>
      <w:numFmt w:val="bullet"/>
      <w:lvlText w:val="o"/>
      <w:lvlJc w:val="left"/>
      <w:pPr>
        <w:ind w:left="3600" w:hanging="360"/>
      </w:pPr>
      <w:rPr>
        <w:rFonts w:ascii="Courier New" w:hAnsi="Courier New" w:hint="default"/>
      </w:rPr>
    </w:lvl>
    <w:lvl w:ilvl="5" w:tplc="FE0A6B66">
      <w:start w:val="1"/>
      <w:numFmt w:val="bullet"/>
      <w:lvlText w:val=""/>
      <w:lvlJc w:val="left"/>
      <w:pPr>
        <w:ind w:left="4320" w:hanging="360"/>
      </w:pPr>
      <w:rPr>
        <w:rFonts w:ascii="Wingdings" w:hAnsi="Wingdings" w:hint="default"/>
      </w:rPr>
    </w:lvl>
    <w:lvl w:ilvl="6" w:tplc="B92A0626">
      <w:start w:val="1"/>
      <w:numFmt w:val="bullet"/>
      <w:lvlText w:val=""/>
      <w:lvlJc w:val="left"/>
      <w:pPr>
        <w:ind w:left="5040" w:hanging="360"/>
      </w:pPr>
      <w:rPr>
        <w:rFonts w:ascii="Symbol" w:hAnsi="Symbol" w:hint="default"/>
      </w:rPr>
    </w:lvl>
    <w:lvl w:ilvl="7" w:tplc="4B7E78CC">
      <w:start w:val="1"/>
      <w:numFmt w:val="bullet"/>
      <w:lvlText w:val="o"/>
      <w:lvlJc w:val="left"/>
      <w:pPr>
        <w:ind w:left="5760" w:hanging="360"/>
      </w:pPr>
      <w:rPr>
        <w:rFonts w:ascii="Courier New" w:hAnsi="Courier New" w:hint="default"/>
      </w:rPr>
    </w:lvl>
    <w:lvl w:ilvl="8" w:tplc="ACC217BE">
      <w:start w:val="1"/>
      <w:numFmt w:val="bullet"/>
      <w:lvlText w:val=""/>
      <w:lvlJc w:val="left"/>
      <w:pPr>
        <w:ind w:left="6480" w:hanging="360"/>
      </w:pPr>
      <w:rPr>
        <w:rFonts w:ascii="Wingdings" w:hAnsi="Wingdings" w:hint="default"/>
      </w:rPr>
    </w:lvl>
  </w:abstractNum>
  <w:abstractNum w:abstractNumId="13" w15:restartNumberingAfterBreak="0">
    <w:nsid w:val="10647B3C"/>
    <w:multiLevelType w:val="hybridMultilevel"/>
    <w:tmpl w:val="8446EEA8"/>
    <w:lvl w:ilvl="0" w:tplc="72D01386">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1C42D71"/>
    <w:multiLevelType w:val="hybridMultilevel"/>
    <w:tmpl w:val="D1FA0EFA"/>
    <w:lvl w:ilvl="0" w:tplc="03729418">
      <w:start w:val="3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259177C"/>
    <w:multiLevelType w:val="hybridMultilevel"/>
    <w:tmpl w:val="3C004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327279B"/>
    <w:multiLevelType w:val="hybridMultilevel"/>
    <w:tmpl w:val="86FE3102"/>
    <w:lvl w:ilvl="0" w:tplc="7862E73E">
      <w:start w:val="1"/>
      <w:numFmt w:val="bullet"/>
      <w:lvlText w:val="-"/>
      <w:lvlJc w:val="left"/>
      <w:pPr>
        <w:ind w:left="720" w:hanging="360"/>
      </w:pPr>
      <w:rPr>
        <w:rFonts w:ascii="Calibri" w:hAnsi="Calibri" w:hint="default"/>
      </w:rPr>
    </w:lvl>
    <w:lvl w:ilvl="1" w:tplc="F94EE7D0">
      <w:start w:val="1"/>
      <w:numFmt w:val="bullet"/>
      <w:lvlText w:val="o"/>
      <w:lvlJc w:val="left"/>
      <w:pPr>
        <w:ind w:left="1440" w:hanging="360"/>
      </w:pPr>
      <w:rPr>
        <w:rFonts w:ascii="Courier New" w:hAnsi="Courier New" w:hint="default"/>
      </w:rPr>
    </w:lvl>
    <w:lvl w:ilvl="2" w:tplc="C20E05AE">
      <w:start w:val="1"/>
      <w:numFmt w:val="bullet"/>
      <w:lvlText w:val=""/>
      <w:lvlJc w:val="left"/>
      <w:pPr>
        <w:ind w:left="2160" w:hanging="360"/>
      </w:pPr>
      <w:rPr>
        <w:rFonts w:ascii="Wingdings" w:hAnsi="Wingdings" w:hint="default"/>
      </w:rPr>
    </w:lvl>
    <w:lvl w:ilvl="3" w:tplc="3C947988">
      <w:start w:val="1"/>
      <w:numFmt w:val="bullet"/>
      <w:lvlText w:val=""/>
      <w:lvlJc w:val="left"/>
      <w:pPr>
        <w:ind w:left="2880" w:hanging="360"/>
      </w:pPr>
      <w:rPr>
        <w:rFonts w:ascii="Symbol" w:hAnsi="Symbol" w:hint="default"/>
      </w:rPr>
    </w:lvl>
    <w:lvl w:ilvl="4" w:tplc="CEE23ABC">
      <w:start w:val="1"/>
      <w:numFmt w:val="bullet"/>
      <w:lvlText w:val="o"/>
      <w:lvlJc w:val="left"/>
      <w:pPr>
        <w:ind w:left="3600" w:hanging="360"/>
      </w:pPr>
      <w:rPr>
        <w:rFonts w:ascii="Courier New" w:hAnsi="Courier New" w:hint="default"/>
      </w:rPr>
    </w:lvl>
    <w:lvl w:ilvl="5" w:tplc="8732F932">
      <w:start w:val="1"/>
      <w:numFmt w:val="bullet"/>
      <w:lvlText w:val=""/>
      <w:lvlJc w:val="left"/>
      <w:pPr>
        <w:ind w:left="4320" w:hanging="360"/>
      </w:pPr>
      <w:rPr>
        <w:rFonts w:ascii="Wingdings" w:hAnsi="Wingdings" w:hint="default"/>
      </w:rPr>
    </w:lvl>
    <w:lvl w:ilvl="6" w:tplc="B47ED04C">
      <w:start w:val="1"/>
      <w:numFmt w:val="bullet"/>
      <w:lvlText w:val=""/>
      <w:lvlJc w:val="left"/>
      <w:pPr>
        <w:ind w:left="5040" w:hanging="360"/>
      </w:pPr>
      <w:rPr>
        <w:rFonts w:ascii="Symbol" w:hAnsi="Symbol" w:hint="default"/>
      </w:rPr>
    </w:lvl>
    <w:lvl w:ilvl="7" w:tplc="B0122434">
      <w:start w:val="1"/>
      <w:numFmt w:val="bullet"/>
      <w:lvlText w:val="o"/>
      <w:lvlJc w:val="left"/>
      <w:pPr>
        <w:ind w:left="5760" w:hanging="360"/>
      </w:pPr>
      <w:rPr>
        <w:rFonts w:ascii="Courier New" w:hAnsi="Courier New" w:hint="default"/>
      </w:rPr>
    </w:lvl>
    <w:lvl w:ilvl="8" w:tplc="316C50C2">
      <w:start w:val="1"/>
      <w:numFmt w:val="bullet"/>
      <w:lvlText w:val=""/>
      <w:lvlJc w:val="left"/>
      <w:pPr>
        <w:ind w:left="6480" w:hanging="360"/>
      </w:pPr>
      <w:rPr>
        <w:rFonts w:ascii="Wingdings" w:hAnsi="Wingdings" w:hint="default"/>
      </w:rPr>
    </w:lvl>
  </w:abstractNum>
  <w:abstractNum w:abstractNumId="17" w15:restartNumberingAfterBreak="0">
    <w:nsid w:val="171BBE78"/>
    <w:multiLevelType w:val="hybridMultilevel"/>
    <w:tmpl w:val="9AE6D408"/>
    <w:lvl w:ilvl="0" w:tplc="BA8AE340">
      <w:start w:val="1"/>
      <w:numFmt w:val="bullet"/>
      <w:lvlText w:val="-"/>
      <w:lvlJc w:val="left"/>
      <w:pPr>
        <w:ind w:left="720" w:hanging="360"/>
      </w:pPr>
      <w:rPr>
        <w:rFonts w:ascii="Calibri" w:hAnsi="Calibri" w:hint="default"/>
      </w:rPr>
    </w:lvl>
    <w:lvl w:ilvl="1" w:tplc="9B42DBB2">
      <w:start w:val="1"/>
      <w:numFmt w:val="bullet"/>
      <w:lvlText w:val="o"/>
      <w:lvlJc w:val="left"/>
      <w:pPr>
        <w:ind w:left="1440" w:hanging="360"/>
      </w:pPr>
      <w:rPr>
        <w:rFonts w:ascii="Courier New" w:hAnsi="Courier New" w:hint="default"/>
      </w:rPr>
    </w:lvl>
    <w:lvl w:ilvl="2" w:tplc="E9A64876">
      <w:start w:val="1"/>
      <w:numFmt w:val="bullet"/>
      <w:lvlText w:val=""/>
      <w:lvlJc w:val="left"/>
      <w:pPr>
        <w:ind w:left="2160" w:hanging="360"/>
      </w:pPr>
      <w:rPr>
        <w:rFonts w:ascii="Wingdings" w:hAnsi="Wingdings" w:hint="default"/>
      </w:rPr>
    </w:lvl>
    <w:lvl w:ilvl="3" w:tplc="40267D8C">
      <w:start w:val="1"/>
      <w:numFmt w:val="bullet"/>
      <w:lvlText w:val=""/>
      <w:lvlJc w:val="left"/>
      <w:pPr>
        <w:ind w:left="2880" w:hanging="360"/>
      </w:pPr>
      <w:rPr>
        <w:rFonts w:ascii="Symbol" w:hAnsi="Symbol" w:hint="default"/>
      </w:rPr>
    </w:lvl>
    <w:lvl w:ilvl="4" w:tplc="CEF66AB8">
      <w:start w:val="1"/>
      <w:numFmt w:val="bullet"/>
      <w:lvlText w:val="o"/>
      <w:lvlJc w:val="left"/>
      <w:pPr>
        <w:ind w:left="3600" w:hanging="360"/>
      </w:pPr>
      <w:rPr>
        <w:rFonts w:ascii="Courier New" w:hAnsi="Courier New" w:hint="default"/>
      </w:rPr>
    </w:lvl>
    <w:lvl w:ilvl="5" w:tplc="AEE87354">
      <w:start w:val="1"/>
      <w:numFmt w:val="bullet"/>
      <w:lvlText w:val=""/>
      <w:lvlJc w:val="left"/>
      <w:pPr>
        <w:ind w:left="4320" w:hanging="360"/>
      </w:pPr>
      <w:rPr>
        <w:rFonts w:ascii="Wingdings" w:hAnsi="Wingdings" w:hint="default"/>
      </w:rPr>
    </w:lvl>
    <w:lvl w:ilvl="6" w:tplc="B9BA8A16">
      <w:start w:val="1"/>
      <w:numFmt w:val="bullet"/>
      <w:lvlText w:val=""/>
      <w:lvlJc w:val="left"/>
      <w:pPr>
        <w:ind w:left="5040" w:hanging="360"/>
      </w:pPr>
      <w:rPr>
        <w:rFonts w:ascii="Symbol" w:hAnsi="Symbol" w:hint="default"/>
      </w:rPr>
    </w:lvl>
    <w:lvl w:ilvl="7" w:tplc="F33038FA">
      <w:start w:val="1"/>
      <w:numFmt w:val="bullet"/>
      <w:lvlText w:val="o"/>
      <w:lvlJc w:val="left"/>
      <w:pPr>
        <w:ind w:left="5760" w:hanging="360"/>
      </w:pPr>
      <w:rPr>
        <w:rFonts w:ascii="Courier New" w:hAnsi="Courier New" w:hint="default"/>
      </w:rPr>
    </w:lvl>
    <w:lvl w:ilvl="8" w:tplc="2CF891EE">
      <w:start w:val="1"/>
      <w:numFmt w:val="bullet"/>
      <w:lvlText w:val=""/>
      <w:lvlJc w:val="left"/>
      <w:pPr>
        <w:ind w:left="6480" w:hanging="360"/>
      </w:pPr>
      <w:rPr>
        <w:rFonts w:ascii="Wingdings" w:hAnsi="Wingdings" w:hint="default"/>
      </w:rPr>
    </w:lvl>
  </w:abstractNum>
  <w:abstractNum w:abstractNumId="18" w15:restartNumberingAfterBreak="0">
    <w:nsid w:val="175C4A22"/>
    <w:multiLevelType w:val="hybridMultilevel"/>
    <w:tmpl w:val="8EDAB086"/>
    <w:lvl w:ilvl="0" w:tplc="85EA0220">
      <w:start w:val="1"/>
      <w:numFmt w:val="bullet"/>
      <w:lvlText w:val="•"/>
      <w:lvlJc w:val="left"/>
      <w:pPr>
        <w:tabs>
          <w:tab w:val="num" w:pos="720"/>
        </w:tabs>
        <w:ind w:left="720" w:hanging="360"/>
      </w:pPr>
      <w:rPr>
        <w:rFonts w:ascii="Arial" w:hAnsi="Arial" w:hint="default"/>
      </w:rPr>
    </w:lvl>
    <w:lvl w:ilvl="1" w:tplc="FB78D766">
      <w:numFmt w:val="bullet"/>
      <w:lvlText w:val="•"/>
      <w:lvlJc w:val="left"/>
      <w:pPr>
        <w:tabs>
          <w:tab w:val="num" w:pos="1440"/>
        </w:tabs>
        <w:ind w:left="1440" w:hanging="360"/>
      </w:pPr>
      <w:rPr>
        <w:rFonts w:ascii="Arial" w:hAnsi="Arial" w:hint="default"/>
      </w:rPr>
    </w:lvl>
    <w:lvl w:ilvl="2" w:tplc="23FE2FF6" w:tentative="1">
      <w:start w:val="1"/>
      <w:numFmt w:val="bullet"/>
      <w:lvlText w:val="•"/>
      <w:lvlJc w:val="left"/>
      <w:pPr>
        <w:tabs>
          <w:tab w:val="num" w:pos="2160"/>
        </w:tabs>
        <w:ind w:left="2160" w:hanging="360"/>
      </w:pPr>
      <w:rPr>
        <w:rFonts w:ascii="Arial" w:hAnsi="Arial" w:hint="default"/>
      </w:rPr>
    </w:lvl>
    <w:lvl w:ilvl="3" w:tplc="4C0AADA2" w:tentative="1">
      <w:start w:val="1"/>
      <w:numFmt w:val="bullet"/>
      <w:lvlText w:val="•"/>
      <w:lvlJc w:val="left"/>
      <w:pPr>
        <w:tabs>
          <w:tab w:val="num" w:pos="2880"/>
        </w:tabs>
        <w:ind w:left="2880" w:hanging="360"/>
      </w:pPr>
      <w:rPr>
        <w:rFonts w:ascii="Arial" w:hAnsi="Arial" w:hint="default"/>
      </w:rPr>
    </w:lvl>
    <w:lvl w:ilvl="4" w:tplc="AB08C69A" w:tentative="1">
      <w:start w:val="1"/>
      <w:numFmt w:val="bullet"/>
      <w:lvlText w:val="•"/>
      <w:lvlJc w:val="left"/>
      <w:pPr>
        <w:tabs>
          <w:tab w:val="num" w:pos="3600"/>
        </w:tabs>
        <w:ind w:left="3600" w:hanging="360"/>
      </w:pPr>
      <w:rPr>
        <w:rFonts w:ascii="Arial" w:hAnsi="Arial" w:hint="default"/>
      </w:rPr>
    </w:lvl>
    <w:lvl w:ilvl="5" w:tplc="BD948E16" w:tentative="1">
      <w:start w:val="1"/>
      <w:numFmt w:val="bullet"/>
      <w:lvlText w:val="•"/>
      <w:lvlJc w:val="left"/>
      <w:pPr>
        <w:tabs>
          <w:tab w:val="num" w:pos="4320"/>
        </w:tabs>
        <w:ind w:left="4320" w:hanging="360"/>
      </w:pPr>
      <w:rPr>
        <w:rFonts w:ascii="Arial" w:hAnsi="Arial" w:hint="default"/>
      </w:rPr>
    </w:lvl>
    <w:lvl w:ilvl="6" w:tplc="811ECE6E" w:tentative="1">
      <w:start w:val="1"/>
      <w:numFmt w:val="bullet"/>
      <w:lvlText w:val="•"/>
      <w:lvlJc w:val="left"/>
      <w:pPr>
        <w:tabs>
          <w:tab w:val="num" w:pos="5040"/>
        </w:tabs>
        <w:ind w:left="5040" w:hanging="360"/>
      </w:pPr>
      <w:rPr>
        <w:rFonts w:ascii="Arial" w:hAnsi="Arial" w:hint="default"/>
      </w:rPr>
    </w:lvl>
    <w:lvl w:ilvl="7" w:tplc="C73A74C4" w:tentative="1">
      <w:start w:val="1"/>
      <w:numFmt w:val="bullet"/>
      <w:lvlText w:val="•"/>
      <w:lvlJc w:val="left"/>
      <w:pPr>
        <w:tabs>
          <w:tab w:val="num" w:pos="5760"/>
        </w:tabs>
        <w:ind w:left="5760" w:hanging="360"/>
      </w:pPr>
      <w:rPr>
        <w:rFonts w:ascii="Arial" w:hAnsi="Arial" w:hint="default"/>
      </w:rPr>
    </w:lvl>
    <w:lvl w:ilvl="8" w:tplc="1E6214F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17EB3D92"/>
    <w:multiLevelType w:val="hybridMultilevel"/>
    <w:tmpl w:val="90523AEE"/>
    <w:lvl w:ilvl="0" w:tplc="3CE69C76">
      <w:start w:val="1"/>
      <w:numFmt w:val="bullet"/>
      <w:lvlText w:val="•"/>
      <w:lvlJc w:val="left"/>
      <w:pPr>
        <w:tabs>
          <w:tab w:val="num" w:pos="720"/>
        </w:tabs>
        <w:ind w:left="720" w:hanging="360"/>
      </w:pPr>
      <w:rPr>
        <w:rFonts w:ascii="Arial" w:hAnsi="Arial" w:hint="default"/>
      </w:rPr>
    </w:lvl>
    <w:lvl w:ilvl="1" w:tplc="02D89114" w:tentative="1">
      <w:start w:val="1"/>
      <w:numFmt w:val="bullet"/>
      <w:lvlText w:val="•"/>
      <w:lvlJc w:val="left"/>
      <w:pPr>
        <w:tabs>
          <w:tab w:val="num" w:pos="1440"/>
        </w:tabs>
        <w:ind w:left="1440" w:hanging="360"/>
      </w:pPr>
      <w:rPr>
        <w:rFonts w:ascii="Arial" w:hAnsi="Arial" w:hint="default"/>
      </w:rPr>
    </w:lvl>
    <w:lvl w:ilvl="2" w:tplc="42F2BA5E" w:tentative="1">
      <w:start w:val="1"/>
      <w:numFmt w:val="bullet"/>
      <w:lvlText w:val="•"/>
      <w:lvlJc w:val="left"/>
      <w:pPr>
        <w:tabs>
          <w:tab w:val="num" w:pos="2160"/>
        </w:tabs>
        <w:ind w:left="2160" w:hanging="360"/>
      </w:pPr>
      <w:rPr>
        <w:rFonts w:ascii="Arial" w:hAnsi="Arial" w:hint="default"/>
      </w:rPr>
    </w:lvl>
    <w:lvl w:ilvl="3" w:tplc="43941A6C" w:tentative="1">
      <w:start w:val="1"/>
      <w:numFmt w:val="bullet"/>
      <w:lvlText w:val="•"/>
      <w:lvlJc w:val="left"/>
      <w:pPr>
        <w:tabs>
          <w:tab w:val="num" w:pos="2880"/>
        </w:tabs>
        <w:ind w:left="2880" w:hanging="360"/>
      </w:pPr>
      <w:rPr>
        <w:rFonts w:ascii="Arial" w:hAnsi="Arial" w:hint="default"/>
      </w:rPr>
    </w:lvl>
    <w:lvl w:ilvl="4" w:tplc="F83E09B2" w:tentative="1">
      <w:start w:val="1"/>
      <w:numFmt w:val="bullet"/>
      <w:lvlText w:val="•"/>
      <w:lvlJc w:val="left"/>
      <w:pPr>
        <w:tabs>
          <w:tab w:val="num" w:pos="3600"/>
        </w:tabs>
        <w:ind w:left="3600" w:hanging="360"/>
      </w:pPr>
      <w:rPr>
        <w:rFonts w:ascii="Arial" w:hAnsi="Arial" w:hint="default"/>
      </w:rPr>
    </w:lvl>
    <w:lvl w:ilvl="5" w:tplc="2BC2F662" w:tentative="1">
      <w:start w:val="1"/>
      <w:numFmt w:val="bullet"/>
      <w:lvlText w:val="•"/>
      <w:lvlJc w:val="left"/>
      <w:pPr>
        <w:tabs>
          <w:tab w:val="num" w:pos="4320"/>
        </w:tabs>
        <w:ind w:left="4320" w:hanging="360"/>
      </w:pPr>
      <w:rPr>
        <w:rFonts w:ascii="Arial" w:hAnsi="Arial" w:hint="default"/>
      </w:rPr>
    </w:lvl>
    <w:lvl w:ilvl="6" w:tplc="CD7ED428" w:tentative="1">
      <w:start w:val="1"/>
      <w:numFmt w:val="bullet"/>
      <w:lvlText w:val="•"/>
      <w:lvlJc w:val="left"/>
      <w:pPr>
        <w:tabs>
          <w:tab w:val="num" w:pos="5040"/>
        </w:tabs>
        <w:ind w:left="5040" w:hanging="360"/>
      </w:pPr>
      <w:rPr>
        <w:rFonts w:ascii="Arial" w:hAnsi="Arial" w:hint="default"/>
      </w:rPr>
    </w:lvl>
    <w:lvl w:ilvl="7" w:tplc="830E52E4" w:tentative="1">
      <w:start w:val="1"/>
      <w:numFmt w:val="bullet"/>
      <w:lvlText w:val="•"/>
      <w:lvlJc w:val="left"/>
      <w:pPr>
        <w:tabs>
          <w:tab w:val="num" w:pos="5760"/>
        </w:tabs>
        <w:ind w:left="5760" w:hanging="360"/>
      </w:pPr>
      <w:rPr>
        <w:rFonts w:ascii="Arial" w:hAnsi="Arial" w:hint="default"/>
      </w:rPr>
    </w:lvl>
    <w:lvl w:ilvl="8" w:tplc="617C25D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18B928E3"/>
    <w:multiLevelType w:val="multilevel"/>
    <w:tmpl w:val="E8327B0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862" w:hanging="720"/>
      </w:pPr>
      <w:rPr>
        <w:i/>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18CB5C30"/>
    <w:multiLevelType w:val="hybridMultilevel"/>
    <w:tmpl w:val="E9CAB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92565FB"/>
    <w:multiLevelType w:val="hybridMultilevel"/>
    <w:tmpl w:val="8E8AEA76"/>
    <w:lvl w:ilvl="0" w:tplc="95100A76">
      <w:start w:val="30"/>
      <w:numFmt w:val="bullet"/>
      <w:lvlText w:val="-"/>
      <w:lvlJc w:val="left"/>
      <w:pPr>
        <w:ind w:left="408" w:hanging="360"/>
      </w:pPr>
      <w:rPr>
        <w:rFonts w:ascii="Calibri" w:eastAsiaTheme="minorHAnsi" w:hAnsi="Calibri" w:cs="Calibri" w:hint="default"/>
      </w:rPr>
    </w:lvl>
    <w:lvl w:ilvl="1" w:tplc="08090003" w:tentative="1">
      <w:start w:val="1"/>
      <w:numFmt w:val="bullet"/>
      <w:lvlText w:val="o"/>
      <w:lvlJc w:val="left"/>
      <w:pPr>
        <w:ind w:left="1128" w:hanging="360"/>
      </w:pPr>
      <w:rPr>
        <w:rFonts w:ascii="Courier New" w:hAnsi="Courier New" w:cs="Courier New" w:hint="default"/>
      </w:rPr>
    </w:lvl>
    <w:lvl w:ilvl="2" w:tplc="08090005" w:tentative="1">
      <w:start w:val="1"/>
      <w:numFmt w:val="bullet"/>
      <w:lvlText w:val=""/>
      <w:lvlJc w:val="left"/>
      <w:pPr>
        <w:ind w:left="1848" w:hanging="360"/>
      </w:pPr>
      <w:rPr>
        <w:rFonts w:ascii="Wingdings" w:hAnsi="Wingdings" w:hint="default"/>
      </w:rPr>
    </w:lvl>
    <w:lvl w:ilvl="3" w:tplc="08090001" w:tentative="1">
      <w:start w:val="1"/>
      <w:numFmt w:val="bullet"/>
      <w:lvlText w:val=""/>
      <w:lvlJc w:val="left"/>
      <w:pPr>
        <w:ind w:left="2568" w:hanging="360"/>
      </w:pPr>
      <w:rPr>
        <w:rFonts w:ascii="Symbol" w:hAnsi="Symbol" w:hint="default"/>
      </w:rPr>
    </w:lvl>
    <w:lvl w:ilvl="4" w:tplc="08090003" w:tentative="1">
      <w:start w:val="1"/>
      <w:numFmt w:val="bullet"/>
      <w:lvlText w:val="o"/>
      <w:lvlJc w:val="left"/>
      <w:pPr>
        <w:ind w:left="3288" w:hanging="360"/>
      </w:pPr>
      <w:rPr>
        <w:rFonts w:ascii="Courier New" w:hAnsi="Courier New" w:cs="Courier New" w:hint="default"/>
      </w:rPr>
    </w:lvl>
    <w:lvl w:ilvl="5" w:tplc="08090005" w:tentative="1">
      <w:start w:val="1"/>
      <w:numFmt w:val="bullet"/>
      <w:lvlText w:val=""/>
      <w:lvlJc w:val="left"/>
      <w:pPr>
        <w:ind w:left="4008" w:hanging="360"/>
      </w:pPr>
      <w:rPr>
        <w:rFonts w:ascii="Wingdings" w:hAnsi="Wingdings" w:hint="default"/>
      </w:rPr>
    </w:lvl>
    <w:lvl w:ilvl="6" w:tplc="08090001" w:tentative="1">
      <w:start w:val="1"/>
      <w:numFmt w:val="bullet"/>
      <w:lvlText w:val=""/>
      <w:lvlJc w:val="left"/>
      <w:pPr>
        <w:ind w:left="4728" w:hanging="360"/>
      </w:pPr>
      <w:rPr>
        <w:rFonts w:ascii="Symbol" w:hAnsi="Symbol" w:hint="default"/>
      </w:rPr>
    </w:lvl>
    <w:lvl w:ilvl="7" w:tplc="08090003" w:tentative="1">
      <w:start w:val="1"/>
      <w:numFmt w:val="bullet"/>
      <w:lvlText w:val="o"/>
      <w:lvlJc w:val="left"/>
      <w:pPr>
        <w:ind w:left="5448" w:hanging="360"/>
      </w:pPr>
      <w:rPr>
        <w:rFonts w:ascii="Courier New" w:hAnsi="Courier New" w:cs="Courier New" w:hint="default"/>
      </w:rPr>
    </w:lvl>
    <w:lvl w:ilvl="8" w:tplc="08090005" w:tentative="1">
      <w:start w:val="1"/>
      <w:numFmt w:val="bullet"/>
      <w:lvlText w:val=""/>
      <w:lvlJc w:val="left"/>
      <w:pPr>
        <w:ind w:left="6168" w:hanging="360"/>
      </w:pPr>
      <w:rPr>
        <w:rFonts w:ascii="Wingdings" w:hAnsi="Wingdings" w:hint="default"/>
      </w:rPr>
    </w:lvl>
  </w:abstractNum>
  <w:abstractNum w:abstractNumId="23" w15:restartNumberingAfterBreak="0">
    <w:nsid w:val="19580752"/>
    <w:multiLevelType w:val="hybridMultilevel"/>
    <w:tmpl w:val="D05616D8"/>
    <w:lvl w:ilvl="0" w:tplc="DFAEC55A">
      <w:start w:val="1"/>
      <w:numFmt w:val="decimal"/>
      <w:pStyle w:val="Heading4"/>
      <w:lvlText w:val="%1.1.1.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A46140D"/>
    <w:multiLevelType w:val="hybridMultilevel"/>
    <w:tmpl w:val="9AAEA75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1A5F38F0"/>
    <w:multiLevelType w:val="hybridMultilevel"/>
    <w:tmpl w:val="F8AC9182"/>
    <w:lvl w:ilvl="0" w:tplc="A5EA951C">
      <w:start w:val="1"/>
      <w:numFmt w:val="bullet"/>
      <w:lvlText w:val="-"/>
      <w:lvlJc w:val="left"/>
      <w:pPr>
        <w:ind w:left="720" w:hanging="360"/>
      </w:pPr>
      <w:rPr>
        <w:rFonts w:ascii="Calibri" w:hAnsi="Calibri" w:hint="default"/>
      </w:rPr>
    </w:lvl>
    <w:lvl w:ilvl="1" w:tplc="E74AC7CA">
      <w:start w:val="1"/>
      <w:numFmt w:val="bullet"/>
      <w:lvlText w:val="o"/>
      <w:lvlJc w:val="left"/>
      <w:pPr>
        <w:ind w:left="1440" w:hanging="360"/>
      </w:pPr>
      <w:rPr>
        <w:rFonts w:ascii="Courier New" w:hAnsi="Courier New" w:hint="default"/>
      </w:rPr>
    </w:lvl>
    <w:lvl w:ilvl="2" w:tplc="39921918">
      <w:start w:val="1"/>
      <w:numFmt w:val="bullet"/>
      <w:lvlText w:val=""/>
      <w:lvlJc w:val="left"/>
      <w:pPr>
        <w:ind w:left="2160" w:hanging="360"/>
      </w:pPr>
      <w:rPr>
        <w:rFonts w:ascii="Wingdings" w:hAnsi="Wingdings" w:hint="default"/>
      </w:rPr>
    </w:lvl>
    <w:lvl w:ilvl="3" w:tplc="1CF41154">
      <w:start w:val="1"/>
      <w:numFmt w:val="bullet"/>
      <w:lvlText w:val=""/>
      <w:lvlJc w:val="left"/>
      <w:pPr>
        <w:ind w:left="2880" w:hanging="360"/>
      </w:pPr>
      <w:rPr>
        <w:rFonts w:ascii="Symbol" w:hAnsi="Symbol" w:hint="default"/>
      </w:rPr>
    </w:lvl>
    <w:lvl w:ilvl="4" w:tplc="441C45BC">
      <w:start w:val="1"/>
      <w:numFmt w:val="bullet"/>
      <w:lvlText w:val="o"/>
      <w:lvlJc w:val="left"/>
      <w:pPr>
        <w:ind w:left="3600" w:hanging="360"/>
      </w:pPr>
      <w:rPr>
        <w:rFonts w:ascii="Courier New" w:hAnsi="Courier New" w:hint="default"/>
      </w:rPr>
    </w:lvl>
    <w:lvl w:ilvl="5" w:tplc="8B8CF032">
      <w:start w:val="1"/>
      <w:numFmt w:val="bullet"/>
      <w:lvlText w:val=""/>
      <w:lvlJc w:val="left"/>
      <w:pPr>
        <w:ind w:left="4320" w:hanging="360"/>
      </w:pPr>
      <w:rPr>
        <w:rFonts w:ascii="Wingdings" w:hAnsi="Wingdings" w:hint="default"/>
      </w:rPr>
    </w:lvl>
    <w:lvl w:ilvl="6" w:tplc="7370F664">
      <w:start w:val="1"/>
      <w:numFmt w:val="bullet"/>
      <w:lvlText w:val=""/>
      <w:lvlJc w:val="left"/>
      <w:pPr>
        <w:ind w:left="5040" w:hanging="360"/>
      </w:pPr>
      <w:rPr>
        <w:rFonts w:ascii="Symbol" w:hAnsi="Symbol" w:hint="default"/>
      </w:rPr>
    </w:lvl>
    <w:lvl w:ilvl="7" w:tplc="FE189974">
      <w:start w:val="1"/>
      <w:numFmt w:val="bullet"/>
      <w:lvlText w:val="o"/>
      <w:lvlJc w:val="left"/>
      <w:pPr>
        <w:ind w:left="5760" w:hanging="360"/>
      </w:pPr>
      <w:rPr>
        <w:rFonts w:ascii="Courier New" w:hAnsi="Courier New" w:hint="default"/>
      </w:rPr>
    </w:lvl>
    <w:lvl w:ilvl="8" w:tplc="9D20741C">
      <w:start w:val="1"/>
      <w:numFmt w:val="bullet"/>
      <w:lvlText w:val=""/>
      <w:lvlJc w:val="left"/>
      <w:pPr>
        <w:ind w:left="6480" w:hanging="360"/>
      </w:pPr>
      <w:rPr>
        <w:rFonts w:ascii="Wingdings" w:hAnsi="Wingdings" w:hint="default"/>
      </w:rPr>
    </w:lvl>
  </w:abstractNum>
  <w:abstractNum w:abstractNumId="26" w15:restartNumberingAfterBreak="0">
    <w:nsid w:val="1B386C4D"/>
    <w:multiLevelType w:val="hybridMultilevel"/>
    <w:tmpl w:val="2D42BE52"/>
    <w:lvl w:ilvl="0" w:tplc="093C805C">
      <w:start w:val="1"/>
      <w:numFmt w:val="bullet"/>
      <w:lvlText w:val="•"/>
      <w:lvlJc w:val="left"/>
      <w:pPr>
        <w:tabs>
          <w:tab w:val="num" w:pos="720"/>
        </w:tabs>
        <w:ind w:left="720" w:hanging="360"/>
      </w:pPr>
      <w:rPr>
        <w:rFonts w:ascii="Arial" w:hAnsi="Arial" w:hint="default"/>
      </w:rPr>
    </w:lvl>
    <w:lvl w:ilvl="1" w:tplc="D6B8FFD2" w:tentative="1">
      <w:start w:val="1"/>
      <w:numFmt w:val="bullet"/>
      <w:lvlText w:val="•"/>
      <w:lvlJc w:val="left"/>
      <w:pPr>
        <w:tabs>
          <w:tab w:val="num" w:pos="1440"/>
        </w:tabs>
        <w:ind w:left="1440" w:hanging="360"/>
      </w:pPr>
      <w:rPr>
        <w:rFonts w:ascii="Arial" w:hAnsi="Arial" w:hint="default"/>
      </w:rPr>
    </w:lvl>
    <w:lvl w:ilvl="2" w:tplc="E5D25FDA" w:tentative="1">
      <w:start w:val="1"/>
      <w:numFmt w:val="bullet"/>
      <w:lvlText w:val="•"/>
      <w:lvlJc w:val="left"/>
      <w:pPr>
        <w:tabs>
          <w:tab w:val="num" w:pos="2160"/>
        </w:tabs>
        <w:ind w:left="2160" w:hanging="360"/>
      </w:pPr>
      <w:rPr>
        <w:rFonts w:ascii="Arial" w:hAnsi="Arial" w:hint="default"/>
      </w:rPr>
    </w:lvl>
    <w:lvl w:ilvl="3" w:tplc="B3F2E33C" w:tentative="1">
      <w:start w:val="1"/>
      <w:numFmt w:val="bullet"/>
      <w:lvlText w:val="•"/>
      <w:lvlJc w:val="left"/>
      <w:pPr>
        <w:tabs>
          <w:tab w:val="num" w:pos="2880"/>
        </w:tabs>
        <w:ind w:left="2880" w:hanging="360"/>
      </w:pPr>
      <w:rPr>
        <w:rFonts w:ascii="Arial" w:hAnsi="Arial" w:hint="default"/>
      </w:rPr>
    </w:lvl>
    <w:lvl w:ilvl="4" w:tplc="14DA3022" w:tentative="1">
      <w:start w:val="1"/>
      <w:numFmt w:val="bullet"/>
      <w:lvlText w:val="•"/>
      <w:lvlJc w:val="left"/>
      <w:pPr>
        <w:tabs>
          <w:tab w:val="num" w:pos="3600"/>
        </w:tabs>
        <w:ind w:left="3600" w:hanging="360"/>
      </w:pPr>
      <w:rPr>
        <w:rFonts w:ascii="Arial" w:hAnsi="Arial" w:hint="default"/>
      </w:rPr>
    </w:lvl>
    <w:lvl w:ilvl="5" w:tplc="F1EA33FA" w:tentative="1">
      <w:start w:val="1"/>
      <w:numFmt w:val="bullet"/>
      <w:lvlText w:val="•"/>
      <w:lvlJc w:val="left"/>
      <w:pPr>
        <w:tabs>
          <w:tab w:val="num" w:pos="4320"/>
        </w:tabs>
        <w:ind w:left="4320" w:hanging="360"/>
      </w:pPr>
      <w:rPr>
        <w:rFonts w:ascii="Arial" w:hAnsi="Arial" w:hint="default"/>
      </w:rPr>
    </w:lvl>
    <w:lvl w:ilvl="6" w:tplc="69A0B28C" w:tentative="1">
      <w:start w:val="1"/>
      <w:numFmt w:val="bullet"/>
      <w:lvlText w:val="•"/>
      <w:lvlJc w:val="left"/>
      <w:pPr>
        <w:tabs>
          <w:tab w:val="num" w:pos="5040"/>
        </w:tabs>
        <w:ind w:left="5040" w:hanging="360"/>
      </w:pPr>
      <w:rPr>
        <w:rFonts w:ascii="Arial" w:hAnsi="Arial" w:hint="default"/>
      </w:rPr>
    </w:lvl>
    <w:lvl w:ilvl="7" w:tplc="29586E66" w:tentative="1">
      <w:start w:val="1"/>
      <w:numFmt w:val="bullet"/>
      <w:lvlText w:val="•"/>
      <w:lvlJc w:val="left"/>
      <w:pPr>
        <w:tabs>
          <w:tab w:val="num" w:pos="5760"/>
        </w:tabs>
        <w:ind w:left="5760" w:hanging="360"/>
      </w:pPr>
      <w:rPr>
        <w:rFonts w:ascii="Arial" w:hAnsi="Arial" w:hint="default"/>
      </w:rPr>
    </w:lvl>
    <w:lvl w:ilvl="8" w:tplc="A790BAB0"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1BB260F4"/>
    <w:multiLevelType w:val="hybridMultilevel"/>
    <w:tmpl w:val="59AA596E"/>
    <w:lvl w:ilvl="0" w:tplc="3B441BF0">
      <w:start w:val="1"/>
      <w:numFmt w:val="bullet"/>
      <w:lvlText w:val=""/>
      <w:lvlJc w:val="left"/>
      <w:pPr>
        <w:ind w:left="720" w:hanging="360"/>
      </w:pPr>
      <w:rPr>
        <w:rFonts w:ascii="Symbol" w:hAnsi="Symbol" w:hint="default"/>
      </w:rPr>
    </w:lvl>
    <w:lvl w:ilvl="1" w:tplc="1D9EA45A">
      <w:start w:val="1"/>
      <w:numFmt w:val="bullet"/>
      <w:lvlText w:val="o"/>
      <w:lvlJc w:val="left"/>
      <w:pPr>
        <w:ind w:left="1440" w:hanging="360"/>
      </w:pPr>
      <w:rPr>
        <w:rFonts w:ascii="Courier New" w:hAnsi="Courier New" w:hint="default"/>
      </w:rPr>
    </w:lvl>
    <w:lvl w:ilvl="2" w:tplc="BAAA7AB0">
      <w:start w:val="1"/>
      <w:numFmt w:val="bullet"/>
      <w:lvlText w:val=""/>
      <w:lvlJc w:val="left"/>
      <w:pPr>
        <w:ind w:left="2160" w:hanging="360"/>
      </w:pPr>
      <w:rPr>
        <w:rFonts w:ascii="Wingdings" w:hAnsi="Wingdings" w:hint="default"/>
      </w:rPr>
    </w:lvl>
    <w:lvl w:ilvl="3" w:tplc="3C445592">
      <w:start w:val="1"/>
      <w:numFmt w:val="bullet"/>
      <w:lvlText w:val=""/>
      <w:lvlJc w:val="left"/>
      <w:pPr>
        <w:ind w:left="2880" w:hanging="360"/>
      </w:pPr>
      <w:rPr>
        <w:rFonts w:ascii="Symbol" w:hAnsi="Symbol" w:hint="default"/>
      </w:rPr>
    </w:lvl>
    <w:lvl w:ilvl="4" w:tplc="281C01E4">
      <w:start w:val="1"/>
      <w:numFmt w:val="bullet"/>
      <w:lvlText w:val="o"/>
      <w:lvlJc w:val="left"/>
      <w:pPr>
        <w:ind w:left="3600" w:hanging="360"/>
      </w:pPr>
      <w:rPr>
        <w:rFonts w:ascii="Courier New" w:hAnsi="Courier New" w:hint="default"/>
      </w:rPr>
    </w:lvl>
    <w:lvl w:ilvl="5" w:tplc="C6009252">
      <w:start w:val="1"/>
      <w:numFmt w:val="bullet"/>
      <w:lvlText w:val=""/>
      <w:lvlJc w:val="left"/>
      <w:pPr>
        <w:ind w:left="4320" w:hanging="360"/>
      </w:pPr>
      <w:rPr>
        <w:rFonts w:ascii="Wingdings" w:hAnsi="Wingdings" w:hint="default"/>
      </w:rPr>
    </w:lvl>
    <w:lvl w:ilvl="6" w:tplc="F79A8932">
      <w:start w:val="1"/>
      <w:numFmt w:val="bullet"/>
      <w:lvlText w:val=""/>
      <w:lvlJc w:val="left"/>
      <w:pPr>
        <w:ind w:left="5040" w:hanging="360"/>
      </w:pPr>
      <w:rPr>
        <w:rFonts w:ascii="Symbol" w:hAnsi="Symbol" w:hint="default"/>
      </w:rPr>
    </w:lvl>
    <w:lvl w:ilvl="7" w:tplc="E1D06F40">
      <w:start w:val="1"/>
      <w:numFmt w:val="bullet"/>
      <w:lvlText w:val="o"/>
      <w:lvlJc w:val="left"/>
      <w:pPr>
        <w:ind w:left="5760" w:hanging="360"/>
      </w:pPr>
      <w:rPr>
        <w:rFonts w:ascii="Courier New" w:hAnsi="Courier New" w:hint="default"/>
      </w:rPr>
    </w:lvl>
    <w:lvl w:ilvl="8" w:tplc="6F6AD0BA">
      <w:start w:val="1"/>
      <w:numFmt w:val="bullet"/>
      <w:lvlText w:val=""/>
      <w:lvlJc w:val="left"/>
      <w:pPr>
        <w:ind w:left="6480" w:hanging="360"/>
      </w:pPr>
      <w:rPr>
        <w:rFonts w:ascii="Wingdings" w:hAnsi="Wingdings" w:hint="default"/>
      </w:rPr>
    </w:lvl>
  </w:abstractNum>
  <w:abstractNum w:abstractNumId="28" w15:restartNumberingAfterBreak="0">
    <w:nsid w:val="1C214260"/>
    <w:multiLevelType w:val="hybridMultilevel"/>
    <w:tmpl w:val="6A1ABDC8"/>
    <w:lvl w:ilvl="0" w:tplc="E4F8C364">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C646C5A"/>
    <w:multiLevelType w:val="hybridMultilevel"/>
    <w:tmpl w:val="0A8A9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C8373B9"/>
    <w:multiLevelType w:val="hybridMultilevel"/>
    <w:tmpl w:val="B846E54A"/>
    <w:lvl w:ilvl="0" w:tplc="0722F1CC">
      <w:start w:val="1"/>
      <w:numFmt w:val="bullet"/>
      <w:lvlText w:val="•"/>
      <w:lvlJc w:val="left"/>
      <w:pPr>
        <w:tabs>
          <w:tab w:val="num" w:pos="720"/>
        </w:tabs>
        <w:ind w:left="720" w:hanging="360"/>
      </w:pPr>
      <w:rPr>
        <w:rFonts w:ascii="Arial" w:hAnsi="Arial" w:hint="default"/>
      </w:rPr>
    </w:lvl>
    <w:lvl w:ilvl="1" w:tplc="CF5ED880" w:tentative="1">
      <w:start w:val="1"/>
      <w:numFmt w:val="bullet"/>
      <w:lvlText w:val="•"/>
      <w:lvlJc w:val="left"/>
      <w:pPr>
        <w:tabs>
          <w:tab w:val="num" w:pos="1440"/>
        </w:tabs>
        <w:ind w:left="1440" w:hanging="360"/>
      </w:pPr>
      <w:rPr>
        <w:rFonts w:ascii="Arial" w:hAnsi="Arial" w:hint="default"/>
      </w:rPr>
    </w:lvl>
    <w:lvl w:ilvl="2" w:tplc="2E864D74">
      <w:start w:val="1"/>
      <w:numFmt w:val="bullet"/>
      <w:lvlText w:val="•"/>
      <w:lvlJc w:val="left"/>
      <w:pPr>
        <w:tabs>
          <w:tab w:val="num" w:pos="2160"/>
        </w:tabs>
        <w:ind w:left="2160" w:hanging="360"/>
      </w:pPr>
      <w:rPr>
        <w:rFonts w:ascii="Arial" w:hAnsi="Arial" w:hint="default"/>
      </w:rPr>
    </w:lvl>
    <w:lvl w:ilvl="3" w:tplc="C8FE368A" w:tentative="1">
      <w:start w:val="1"/>
      <w:numFmt w:val="bullet"/>
      <w:lvlText w:val="•"/>
      <w:lvlJc w:val="left"/>
      <w:pPr>
        <w:tabs>
          <w:tab w:val="num" w:pos="2880"/>
        </w:tabs>
        <w:ind w:left="2880" w:hanging="360"/>
      </w:pPr>
      <w:rPr>
        <w:rFonts w:ascii="Arial" w:hAnsi="Arial" w:hint="default"/>
      </w:rPr>
    </w:lvl>
    <w:lvl w:ilvl="4" w:tplc="A1D4CF0E" w:tentative="1">
      <w:start w:val="1"/>
      <w:numFmt w:val="bullet"/>
      <w:lvlText w:val="•"/>
      <w:lvlJc w:val="left"/>
      <w:pPr>
        <w:tabs>
          <w:tab w:val="num" w:pos="3600"/>
        </w:tabs>
        <w:ind w:left="3600" w:hanging="360"/>
      </w:pPr>
      <w:rPr>
        <w:rFonts w:ascii="Arial" w:hAnsi="Arial" w:hint="default"/>
      </w:rPr>
    </w:lvl>
    <w:lvl w:ilvl="5" w:tplc="FD76649E" w:tentative="1">
      <w:start w:val="1"/>
      <w:numFmt w:val="bullet"/>
      <w:lvlText w:val="•"/>
      <w:lvlJc w:val="left"/>
      <w:pPr>
        <w:tabs>
          <w:tab w:val="num" w:pos="4320"/>
        </w:tabs>
        <w:ind w:left="4320" w:hanging="360"/>
      </w:pPr>
      <w:rPr>
        <w:rFonts w:ascii="Arial" w:hAnsi="Arial" w:hint="default"/>
      </w:rPr>
    </w:lvl>
    <w:lvl w:ilvl="6" w:tplc="A08201E8" w:tentative="1">
      <w:start w:val="1"/>
      <w:numFmt w:val="bullet"/>
      <w:lvlText w:val="•"/>
      <w:lvlJc w:val="left"/>
      <w:pPr>
        <w:tabs>
          <w:tab w:val="num" w:pos="5040"/>
        </w:tabs>
        <w:ind w:left="5040" w:hanging="360"/>
      </w:pPr>
      <w:rPr>
        <w:rFonts w:ascii="Arial" w:hAnsi="Arial" w:hint="default"/>
      </w:rPr>
    </w:lvl>
    <w:lvl w:ilvl="7" w:tplc="8A8CA730" w:tentative="1">
      <w:start w:val="1"/>
      <w:numFmt w:val="bullet"/>
      <w:lvlText w:val="•"/>
      <w:lvlJc w:val="left"/>
      <w:pPr>
        <w:tabs>
          <w:tab w:val="num" w:pos="5760"/>
        </w:tabs>
        <w:ind w:left="5760" w:hanging="360"/>
      </w:pPr>
      <w:rPr>
        <w:rFonts w:ascii="Arial" w:hAnsi="Arial" w:hint="default"/>
      </w:rPr>
    </w:lvl>
    <w:lvl w:ilvl="8" w:tplc="6CA802DA"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1CAD5C5A"/>
    <w:multiLevelType w:val="hybridMultilevel"/>
    <w:tmpl w:val="89B0BB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1D086C20"/>
    <w:multiLevelType w:val="hybridMultilevel"/>
    <w:tmpl w:val="A36625AA"/>
    <w:lvl w:ilvl="0" w:tplc="60005456">
      <w:start w:val="1"/>
      <w:numFmt w:val="bullet"/>
      <w:lvlText w:val="•"/>
      <w:lvlJc w:val="left"/>
      <w:pPr>
        <w:tabs>
          <w:tab w:val="num" w:pos="720"/>
        </w:tabs>
        <w:ind w:left="720" w:hanging="360"/>
      </w:pPr>
      <w:rPr>
        <w:rFonts w:ascii="Arial" w:hAnsi="Arial" w:hint="default"/>
      </w:rPr>
    </w:lvl>
    <w:lvl w:ilvl="1" w:tplc="F13E5642" w:tentative="1">
      <w:start w:val="1"/>
      <w:numFmt w:val="bullet"/>
      <w:lvlText w:val="•"/>
      <w:lvlJc w:val="left"/>
      <w:pPr>
        <w:tabs>
          <w:tab w:val="num" w:pos="1440"/>
        </w:tabs>
        <w:ind w:left="1440" w:hanging="360"/>
      </w:pPr>
      <w:rPr>
        <w:rFonts w:ascii="Arial" w:hAnsi="Arial" w:hint="default"/>
      </w:rPr>
    </w:lvl>
    <w:lvl w:ilvl="2" w:tplc="8930870E" w:tentative="1">
      <w:start w:val="1"/>
      <w:numFmt w:val="bullet"/>
      <w:lvlText w:val="•"/>
      <w:lvlJc w:val="left"/>
      <w:pPr>
        <w:tabs>
          <w:tab w:val="num" w:pos="2160"/>
        </w:tabs>
        <w:ind w:left="2160" w:hanging="360"/>
      </w:pPr>
      <w:rPr>
        <w:rFonts w:ascii="Arial" w:hAnsi="Arial" w:hint="default"/>
      </w:rPr>
    </w:lvl>
    <w:lvl w:ilvl="3" w:tplc="916C7AF0" w:tentative="1">
      <w:start w:val="1"/>
      <w:numFmt w:val="bullet"/>
      <w:lvlText w:val="•"/>
      <w:lvlJc w:val="left"/>
      <w:pPr>
        <w:tabs>
          <w:tab w:val="num" w:pos="2880"/>
        </w:tabs>
        <w:ind w:left="2880" w:hanging="360"/>
      </w:pPr>
      <w:rPr>
        <w:rFonts w:ascii="Arial" w:hAnsi="Arial" w:hint="default"/>
      </w:rPr>
    </w:lvl>
    <w:lvl w:ilvl="4" w:tplc="C9EACF1E" w:tentative="1">
      <w:start w:val="1"/>
      <w:numFmt w:val="bullet"/>
      <w:lvlText w:val="•"/>
      <w:lvlJc w:val="left"/>
      <w:pPr>
        <w:tabs>
          <w:tab w:val="num" w:pos="3600"/>
        </w:tabs>
        <w:ind w:left="3600" w:hanging="360"/>
      </w:pPr>
      <w:rPr>
        <w:rFonts w:ascii="Arial" w:hAnsi="Arial" w:hint="default"/>
      </w:rPr>
    </w:lvl>
    <w:lvl w:ilvl="5" w:tplc="44B43E8C" w:tentative="1">
      <w:start w:val="1"/>
      <w:numFmt w:val="bullet"/>
      <w:lvlText w:val="•"/>
      <w:lvlJc w:val="left"/>
      <w:pPr>
        <w:tabs>
          <w:tab w:val="num" w:pos="4320"/>
        </w:tabs>
        <w:ind w:left="4320" w:hanging="360"/>
      </w:pPr>
      <w:rPr>
        <w:rFonts w:ascii="Arial" w:hAnsi="Arial" w:hint="default"/>
      </w:rPr>
    </w:lvl>
    <w:lvl w:ilvl="6" w:tplc="FC501B66" w:tentative="1">
      <w:start w:val="1"/>
      <w:numFmt w:val="bullet"/>
      <w:lvlText w:val="•"/>
      <w:lvlJc w:val="left"/>
      <w:pPr>
        <w:tabs>
          <w:tab w:val="num" w:pos="5040"/>
        </w:tabs>
        <w:ind w:left="5040" w:hanging="360"/>
      </w:pPr>
      <w:rPr>
        <w:rFonts w:ascii="Arial" w:hAnsi="Arial" w:hint="default"/>
      </w:rPr>
    </w:lvl>
    <w:lvl w:ilvl="7" w:tplc="7E4C9D66" w:tentative="1">
      <w:start w:val="1"/>
      <w:numFmt w:val="bullet"/>
      <w:lvlText w:val="•"/>
      <w:lvlJc w:val="left"/>
      <w:pPr>
        <w:tabs>
          <w:tab w:val="num" w:pos="5760"/>
        </w:tabs>
        <w:ind w:left="5760" w:hanging="360"/>
      </w:pPr>
      <w:rPr>
        <w:rFonts w:ascii="Arial" w:hAnsi="Arial" w:hint="default"/>
      </w:rPr>
    </w:lvl>
    <w:lvl w:ilvl="8" w:tplc="DFC2AFEE"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20D32D16"/>
    <w:multiLevelType w:val="hybridMultilevel"/>
    <w:tmpl w:val="9160849E"/>
    <w:lvl w:ilvl="0" w:tplc="38A0A6B8">
      <w:start w:val="1"/>
      <w:numFmt w:val="bullet"/>
      <w:lvlText w:val="-"/>
      <w:lvlJc w:val="left"/>
      <w:pPr>
        <w:ind w:left="720" w:hanging="360"/>
      </w:pPr>
      <w:rPr>
        <w:rFonts w:ascii="Calibri" w:hAnsi="Calibri" w:hint="default"/>
      </w:rPr>
    </w:lvl>
    <w:lvl w:ilvl="1" w:tplc="61FA3F7A">
      <w:start w:val="1"/>
      <w:numFmt w:val="bullet"/>
      <w:lvlText w:val="o"/>
      <w:lvlJc w:val="left"/>
      <w:pPr>
        <w:ind w:left="1440" w:hanging="360"/>
      </w:pPr>
      <w:rPr>
        <w:rFonts w:ascii="Courier New" w:hAnsi="Courier New" w:hint="default"/>
      </w:rPr>
    </w:lvl>
    <w:lvl w:ilvl="2" w:tplc="8FC60A62">
      <w:start w:val="1"/>
      <w:numFmt w:val="bullet"/>
      <w:lvlText w:val=""/>
      <w:lvlJc w:val="left"/>
      <w:pPr>
        <w:ind w:left="2160" w:hanging="360"/>
      </w:pPr>
      <w:rPr>
        <w:rFonts w:ascii="Wingdings" w:hAnsi="Wingdings" w:hint="default"/>
      </w:rPr>
    </w:lvl>
    <w:lvl w:ilvl="3" w:tplc="979EF2E0">
      <w:start w:val="1"/>
      <w:numFmt w:val="bullet"/>
      <w:lvlText w:val=""/>
      <w:lvlJc w:val="left"/>
      <w:pPr>
        <w:ind w:left="2880" w:hanging="360"/>
      </w:pPr>
      <w:rPr>
        <w:rFonts w:ascii="Symbol" w:hAnsi="Symbol" w:hint="default"/>
      </w:rPr>
    </w:lvl>
    <w:lvl w:ilvl="4" w:tplc="214265C2">
      <w:start w:val="1"/>
      <w:numFmt w:val="bullet"/>
      <w:lvlText w:val="o"/>
      <w:lvlJc w:val="left"/>
      <w:pPr>
        <w:ind w:left="3600" w:hanging="360"/>
      </w:pPr>
      <w:rPr>
        <w:rFonts w:ascii="Courier New" w:hAnsi="Courier New" w:hint="default"/>
      </w:rPr>
    </w:lvl>
    <w:lvl w:ilvl="5" w:tplc="40BAA36A">
      <w:start w:val="1"/>
      <w:numFmt w:val="bullet"/>
      <w:lvlText w:val=""/>
      <w:lvlJc w:val="left"/>
      <w:pPr>
        <w:ind w:left="4320" w:hanging="360"/>
      </w:pPr>
      <w:rPr>
        <w:rFonts w:ascii="Wingdings" w:hAnsi="Wingdings" w:hint="default"/>
      </w:rPr>
    </w:lvl>
    <w:lvl w:ilvl="6" w:tplc="B7246EBE">
      <w:start w:val="1"/>
      <w:numFmt w:val="bullet"/>
      <w:lvlText w:val=""/>
      <w:lvlJc w:val="left"/>
      <w:pPr>
        <w:ind w:left="5040" w:hanging="360"/>
      </w:pPr>
      <w:rPr>
        <w:rFonts w:ascii="Symbol" w:hAnsi="Symbol" w:hint="default"/>
      </w:rPr>
    </w:lvl>
    <w:lvl w:ilvl="7" w:tplc="D3948C20">
      <w:start w:val="1"/>
      <w:numFmt w:val="bullet"/>
      <w:lvlText w:val="o"/>
      <w:lvlJc w:val="left"/>
      <w:pPr>
        <w:ind w:left="5760" w:hanging="360"/>
      </w:pPr>
      <w:rPr>
        <w:rFonts w:ascii="Courier New" w:hAnsi="Courier New" w:hint="default"/>
      </w:rPr>
    </w:lvl>
    <w:lvl w:ilvl="8" w:tplc="08D66D42">
      <w:start w:val="1"/>
      <w:numFmt w:val="bullet"/>
      <w:lvlText w:val=""/>
      <w:lvlJc w:val="left"/>
      <w:pPr>
        <w:ind w:left="6480" w:hanging="360"/>
      </w:pPr>
      <w:rPr>
        <w:rFonts w:ascii="Wingdings" w:hAnsi="Wingdings" w:hint="default"/>
      </w:rPr>
    </w:lvl>
  </w:abstractNum>
  <w:abstractNum w:abstractNumId="34" w15:restartNumberingAfterBreak="0">
    <w:nsid w:val="20E53461"/>
    <w:multiLevelType w:val="hybridMultilevel"/>
    <w:tmpl w:val="8D96458C"/>
    <w:lvl w:ilvl="0" w:tplc="FFFFFFFF">
      <w:start w:val="1"/>
      <w:numFmt w:val="bullet"/>
      <w:lvlText w:val="•"/>
      <w:lvlJc w:val="left"/>
      <w:pPr>
        <w:tabs>
          <w:tab w:val="num" w:pos="720"/>
        </w:tabs>
        <w:ind w:left="720" w:hanging="360"/>
      </w:pPr>
      <w:rPr>
        <w:rFonts w:ascii="Arial" w:hAnsi="Arial"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227926AB"/>
    <w:multiLevelType w:val="hybridMultilevel"/>
    <w:tmpl w:val="4560F81A"/>
    <w:lvl w:ilvl="0" w:tplc="B9A209AA">
      <w:start w:val="1"/>
      <w:numFmt w:val="decimal"/>
      <w:lvlText w:val="%1)"/>
      <w:lvlJc w:val="left"/>
      <w:pPr>
        <w:ind w:left="720" w:hanging="360"/>
      </w:pPr>
      <w:rPr>
        <w:rFonts w:ascii="Calibri" w:eastAsiaTheme="minorHAnsi" w:hAnsi="Calibri" w:cs="Calibr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4F1617C"/>
    <w:multiLevelType w:val="hybridMultilevel"/>
    <w:tmpl w:val="34062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73009DB"/>
    <w:multiLevelType w:val="hybridMultilevel"/>
    <w:tmpl w:val="6D56F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89C15E8"/>
    <w:multiLevelType w:val="hybridMultilevel"/>
    <w:tmpl w:val="6AAA53FA"/>
    <w:lvl w:ilvl="0" w:tplc="26FC1044">
      <w:start w:val="30"/>
      <w:numFmt w:val="bullet"/>
      <w:lvlText w:val="-"/>
      <w:lvlJc w:val="left"/>
      <w:pPr>
        <w:ind w:left="720" w:hanging="360"/>
      </w:pPr>
      <w:rPr>
        <w:rFonts w:ascii="Calibri" w:eastAsia="Times New Roman" w:hAnsi="Calibri" w:cs="Calibri"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28D435E5"/>
    <w:multiLevelType w:val="hybridMultilevel"/>
    <w:tmpl w:val="BD608654"/>
    <w:lvl w:ilvl="0" w:tplc="C742C752">
      <w:start w:val="1"/>
      <w:numFmt w:val="decimal"/>
      <w:lvlText w:val="%1."/>
      <w:lvlJc w:val="left"/>
      <w:pPr>
        <w:ind w:left="720" w:hanging="360"/>
      </w:pPr>
    </w:lvl>
    <w:lvl w:ilvl="1" w:tplc="489AD360">
      <w:start w:val="1"/>
      <w:numFmt w:val="lowerLetter"/>
      <w:lvlText w:val="%2."/>
      <w:lvlJc w:val="left"/>
      <w:pPr>
        <w:ind w:left="1440" w:hanging="360"/>
      </w:pPr>
    </w:lvl>
    <w:lvl w:ilvl="2" w:tplc="ADE25224">
      <w:start w:val="1"/>
      <w:numFmt w:val="lowerRoman"/>
      <w:lvlText w:val="%3."/>
      <w:lvlJc w:val="right"/>
      <w:pPr>
        <w:ind w:left="2160" w:hanging="180"/>
      </w:pPr>
    </w:lvl>
    <w:lvl w:ilvl="3" w:tplc="A1CA332A">
      <w:start w:val="1"/>
      <w:numFmt w:val="decimal"/>
      <w:lvlText w:val="%4."/>
      <w:lvlJc w:val="left"/>
      <w:pPr>
        <w:ind w:left="2880" w:hanging="360"/>
      </w:pPr>
    </w:lvl>
    <w:lvl w:ilvl="4" w:tplc="3056CD70">
      <w:start w:val="1"/>
      <w:numFmt w:val="lowerLetter"/>
      <w:lvlText w:val="%5."/>
      <w:lvlJc w:val="left"/>
      <w:pPr>
        <w:ind w:left="3600" w:hanging="360"/>
      </w:pPr>
    </w:lvl>
    <w:lvl w:ilvl="5" w:tplc="E42E5092">
      <w:start w:val="1"/>
      <w:numFmt w:val="lowerRoman"/>
      <w:lvlText w:val="%6."/>
      <w:lvlJc w:val="right"/>
      <w:pPr>
        <w:ind w:left="4320" w:hanging="180"/>
      </w:pPr>
    </w:lvl>
    <w:lvl w:ilvl="6" w:tplc="7060A5EA">
      <w:start w:val="1"/>
      <w:numFmt w:val="decimal"/>
      <w:lvlText w:val="%7."/>
      <w:lvlJc w:val="left"/>
      <w:pPr>
        <w:ind w:left="5040" w:hanging="360"/>
      </w:pPr>
    </w:lvl>
    <w:lvl w:ilvl="7" w:tplc="AE6632B4">
      <w:start w:val="1"/>
      <w:numFmt w:val="lowerLetter"/>
      <w:lvlText w:val="%8."/>
      <w:lvlJc w:val="left"/>
      <w:pPr>
        <w:ind w:left="5760" w:hanging="360"/>
      </w:pPr>
    </w:lvl>
    <w:lvl w:ilvl="8" w:tplc="9286C4CA">
      <w:start w:val="1"/>
      <w:numFmt w:val="lowerRoman"/>
      <w:lvlText w:val="%9."/>
      <w:lvlJc w:val="right"/>
      <w:pPr>
        <w:ind w:left="6480" w:hanging="180"/>
      </w:pPr>
    </w:lvl>
  </w:abstractNum>
  <w:abstractNum w:abstractNumId="40" w15:restartNumberingAfterBreak="0">
    <w:nsid w:val="28ED4302"/>
    <w:multiLevelType w:val="hybridMultilevel"/>
    <w:tmpl w:val="EBA6EF3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2903136E"/>
    <w:multiLevelType w:val="hybridMultilevel"/>
    <w:tmpl w:val="69CE69DE"/>
    <w:lvl w:ilvl="0" w:tplc="08090001">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29751C2D"/>
    <w:multiLevelType w:val="hybridMultilevel"/>
    <w:tmpl w:val="B5ECC91C"/>
    <w:lvl w:ilvl="0" w:tplc="A766A65C">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29817EE6"/>
    <w:multiLevelType w:val="hybridMultilevel"/>
    <w:tmpl w:val="9E328538"/>
    <w:lvl w:ilvl="0" w:tplc="47E0B322">
      <w:start w:val="1"/>
      <w:numFmt w:val="bullet"/>
      <w:lvlText w:val="•"/>
      <w:lvlJc w:val="left"/>
      <w:pPr>
        <w:tabs>
          <w:tab w:val="num" w:pos="720"/>
        </w:tabs>
        <w:ind w:left="720" w:hanging="360"/>
      </w:pPr>
      <w:rPr>
        <w:rFonts w:ascii="Arial" w:hAnsi="Arial" w:hint="default"/>
      </w:rPr>
    </w:lvl>
    <w:lvl w:ilvl="1" w:tplc="0809000B">
      <w:start w:val="1"/>
      <w:numFmt w:val="bullet"/>
      <w:lvlText w:val=""/>
      <w:lvlJc w:val="left"/>
      <w:pPr>
        <w:ind w:left="1440" w:hanging="360"/>
      </w:pPr>
      <w:rPr>
        <w:rFonts w:ascii="Wingdings" w:hAnsi="Wingdings" w:hint="default"/>
      </w:rPr>
    </w:lvl>
    <w:lvl w:ilvl="2" w:tplc="E0548B46" w:tentative="1">
      <w:start w:val="1"/>
      <w:numFmt w:val="bullet"/>
      <w:lvlText w:val="•"/>
      <w:lvlJc w:val="left"/>
      <w:pPr>
        <w:tabs>
          <w:tab w:val="num" w:pos="2160"/>
        </w:tabs>
        <w:ind w:left="2160" w:hanging="360"/>
      </w:pPr>
      <w:rPr>
        <w:rFonts w:ascii="Arial" w:hAnsi="Arial" w:hint="default"/>
      </w:rPr>
    </w:lvl>
    <w:lvl w:ilvl="3" w:tplc="9760BBBA" w:tentative="1">
      <w:start w:val="1"/>
      <w:numFmt w:val="bullet"/>
      <w:lvlText w:val="•"/>
      <w:lvlJc w:val="left"/>
      <w:pPr>
        <w:tabs>
          <w:tab w:val="num" w:pos="2880"/>
        </w:tabs>
        <w:ind w:left="2880" w:hanging="360"/>
      </w:pPr>
      <w:rPr>
        <w:rFonts w:ascii="Arial" w:hAnsi="Arial" w:hint="default"/>
      </w:rPr>
    </w:lvl>
    <w:lvl w:ilvl="4" w:tplc="59268D30" w:tentative="1">
      <w:start w:val="1"/>
      <w:numFmt w:val="bullet"/>
      <w:lvlText w:val="•"/>
      <w:lvlJc w:val="left"/>
      <w:pPr>
        <w:tabs>
          <w:tab w:val="num" w:pos="3600"/>
        </w:tabs>
        <w:ind w:left="3600" w:hanging="360"/>
      </w:pPr>
      <w:rPr>
        <w:rFonts w:ascii="Arial" w:hAnsi="Arial" w:hint="default"/>
      </w:rPr>
    </w:lvl>
    <w:lvl w:ilvl="5" w:tplc="D0106C6C" w:tentative="1">
      <w:start w:val="1"/>
      <w:numFmt w:val="bullet"/>
      <w:lvlText w:val="•"/>
      <w:lvlJc w:val="left"/>
      <w:pPr>
        <w:tabs>
          <w:tab w:val="num" w:pos="4320"/>
        </w:tabs>
        <w:ind w:left="4320" w:hanging="360"/>
      </w:pPr>
      <w:rPr>
        <w:rFonts w:ascii="Arial" w:hAnsi="Arial" w:hint="default"/>
      </w:rPr>
    </w:lvl>
    <w:lvl w:ilvl="6" w:tplc="D5AA7214" w:tentative="1">
      <w:start w:val="1"/>
      <w:numFmt w:val="bullet"/>
      <w:lvlText w:val="•"/>
      <w:lvlJc w:val="left"/>
      <w:pPr>
        <w:tabs>
          <w:tab w:val="num" w:pos="5040"/>
        </w:tabs>
        <w:ind w:left="5040" w:hanging="360"/>
      </w:pPr>
      <w:rPr>
        <w:rFonts w:ascii="Arial" w:hAnsi="Arial" w:hint="default"/>
      </w:rPr>
    </w:lvl>
    <w:lvl w:ilvl="7" w:tplc="FC20F684" w:tentative="1">
      <w:start w:val="1"/>
      <w:numFmt w:val="bullet"/>
      <w:lvlText w:val="•"/>
      <w:lvlJc w:val="left"/>
      <w:pPr>
        <w:tabs>
          <w:tab w:val="num" w:pos="5760"/>
        </w:tabs>
        <w:ind w:left="5760" w:hanging="360"/>
      </w:pPr>
      <w:rPr>
        <w:rFonts w:ascii="Arial" w:hAnsi="Arial" w:hint="default"/>
      </w:rPr>
    </w:lvl>
    <w:lvl w:ilvl="8" w:tplc="D0221FD0"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298E6154"/>
    <w:multiLevelType w:val="hybridMultilevel"/>
    <w:tmpl w:val="BE765EFC"/>
    <w:lvl w:ilvl="0" w:tplc="87AC73E0">
      <w:start w:val="3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2A147F14"/>
    <w:multiLevelType w:val="hybridMultilevel"/>
    <w:tmpl w:val="FF8E737E"/>
    <w:lvl w:ilvl="0" w:tplc="23889E3E">
      <w:start w:val="1"/>
      <w:numFmt w:val="decimal"/>
      <w:lvlText w:val="%1)"/>
      <w:lvlJc w:val="left"/>
      <w:pPr>
        <w:ind w:left="720" w:hanging="360"/>
      </w:pPr>
    </w:lvl>
    <w:lvl w:ilvl="1" w:tplc="21E0E2E8">
      <w:start w:val="1"/>
      <w:numFmt w:val="lowerLetter"/>
      <w:lvlText w:val="%2."/>
      <w:lvlJc w:val="left"/>
      <w:pPr>
        <w:ind w:left="1440" w:hanging="360"/>
      </w:pPr>
    </w:lvl>
    <w:lvl w:ilvl="2" w:tplc="99142A56">
      <w:start w:val="1"/>
      <w:numFmt w:val="lowerRoman"/>
      <w:lvlText w:val="%3."/>
      <w:lvlJc w:val="right"/>
      <w:pPr>
        <w:ind w:left="2160" w:hanging="180"/>
      </w:pPr>
    </w:lvl>
    <w:lvl w:ilvl="3" w:tplc="A2366C28">
      <w:start w:val="1"/>
      <w:numFmt w:val="decimal"/>
      <w:lvlText w:val="%4."/>
      <w:lvlJc w:val="left"/>
      <w:pPr>
        <w:ind w:left="2880" w:hanging="360"/>
      </w:pPr>
    </w:lvl>
    <w:lvl w:ilvl="4" w:tplc="CC4895A2">
      <w:start w:val="1"/>
      <w:numFmt w:val="lowerLetter"/>
      <w:lvlText w:val="%5."/>
      <w:lvlJc w:val="left"/>
      <w:pPr>
        <w:ind w:left="3600" w:hanging="360"/>
      </w:pPr>
    </w:lvl>
    <w:lvl w:ilvl="5" w:tplc="CC789AA6">
      <w:start w:val="1"/>
      <w:numFmt w:val="lowerRoman"/>
      <w:lvlText w:val="%6."/>
      <w:lvlJc w:val="right"/>
      <w:pPr>
        <w:ind w:left="4320" w:hanging="180"/>
      </w:pPr>
    </w:lvl>
    <w:lvl w:ilvl="6" w:tplc="76262CB8">
      <w:start w:val="1"/>
      <w:numFmt w:val="decimal"/>
      <w:lvlText w:val="%7."/>
      <w:lvlJc w:val="left"/>
      <w:pPr>
        <w:ind w:left="5040" w:hanging="360"/>
      </w:pPr>
    </w:lvl>
    <w:lvl w:ilvl="7" w:tplc="1AC680CE">
      <w:start w:val="1"/>
      <w:numFmt w:val="lowerLetter"/>
      <w:lvlText w:val="%8."/>
      <w:lvlJc w:val="left"/>
      <w:pPr>
        <w:ind w:left="5760" w:hanging="360"/>
      </w:pPr>
    </w:lvl>
    <w:lvl w:ilvl="8" w:tplc="03E0ECE6">
      <w:start w:val="1"/>
      <w:numFmt w:val="lowerRoman"/>
      <w:lvlText w:val="%9."/>
      <w:lvlJc w:val="right"/>
      <w:pPr>
        <w:ind w:left="6480" w:hanging="180"/>
      </w:pPr>
    </w:lvl>
  </w:abstractNum>
  <w:abstractNum w:abstractNumId="46" w15:restartNumberingAfterBreak="0">
    <w:nsid w:val="2C4223FF"/>
    <w:multiLevelType w:val="hybridMultilevel"/>
    <w:tmpl w:val="9B7A26B2"/>
    <w:lvl w:ilvl="0" w:tplc="881E816C">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F0D3569"/>
    <w:multiLevelType w:val="hybridMultilevel"/>
    <w:tmpl w:val="F086F5CC"/>
    <w:lvl w:ilvl="0" w:tplc="2A5EAEFE">
      <w:start w:val="1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2F7673FD"/>
    <w:multiLevelType w:val="hybridMultilevel"/>
    <w:tmpl w:val="BFE0AB3E"/>
    <w:lvl w:ilvl="0" w:tplc="C2723196">
      <w:start w:val="1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31275EB0"/>
    <w:multiLevelType w:val="hybridMultilevel"/>
    <w:tmpl w:val="884E894C"/>
    <w:lvl w:ilvl="0" w:tplc="ABB8599E">
      <w:start w:val="1"/>
      <w:numFmt w:val="bullet"/>
      <w:lvlText w:val="•"/>
      <w:lvlJc w:val="left"/>
      <w:pPr>
        <w:tabs>
          <w:tab w:val="num" w:pos="720"/>
        </w:tabs>
        <w:ind w:left="720" w:hanging="360"/>
      </w:pPr>
      <w:rPr>
        <w:rFonts w:ascii="Arial" w:hAnsi="Arial" w:hint="default"/>
      </w:rPr>
    </w:lvl>
    <w:lvl w:ilvl="1" w:tplc="757A4CD8">
      <w:numFmt w:val="bullet"/>
      <w:lvlText w:val="•"/>
      <w:lvlJc w:val="left"/>
      <w:pPr>
        <w:tabs>
          <w:tab w:val="num" w:pos="1440"/>
        </w:tabs>
        <w:ind w:left="1440" w:hanging="360"/>
      </w:pPr>
      <w:rPr>
        <w:rFonts w:ascii="Arial" w:hAnsi="Arial" w:hint="default"/>
      </w:rPr>
    </w:lvl>
    <w:lvl w:ilvl="2" w:tplc="852A1348" w:tentative="1">
      <w:start w:val="1"/>
      <w:numFmt w:val="bullet"/>
      <w:lvlText w:val="•"/>
      <w:lvlJc w:val="left"/>
      <w:pPr>
        <w:tabs>
          <w:tab w:val="num" w:pos="2160"/>
        </w:tabs>
        <w:ind w:left="2160" w:hanging="360"/>
      </w:pPr>
      <w:rPr>
        <w:rFonts w:ascii="Arial" w:hAnsi="Arial" w:hint="default"/>
      </w:rPr>
    </w:lvl>
    <w:lvl w:ilvl="3" w:tplc="09CAD8A4" w:tentative="1">
      <w:start w:val="1"/>
      <w:numFmt w:val="bullet"/>
      <w:lvlText w:val="•"/>
      <w:lvlJc w:val="left"/>
      <w:pPr>
        <w:tabs>
          <w:tab w:val="num" w:pos="2880"/>
        </w:tabs>
        <w:ind w:left="2880" w:hanging="360"/>
      </w:pPr>
      <w:rPr>
        <w:rFonts w:ascii="Arial" w:hAnsi="Arial" w:hint="default"/>
      </w:rPr>
    </w:lvl>
    <w:lvl w:ilvl="4" w:tplc="A5089B3C" w:tentative="1">
      <w:start w:val="1"/>
      <w:numFmt w:val="bullet"/>
      <w:lvlText w:val="•"/>
      <w:lvlJc w:val="left"/>
      <w:pPr>
        <w:tabs>
          <w:tab w:val="num" w:pos="3600"/>
        </w:tabs>
        <w:ind w:left="3600" w:hanging="360"/>
      </w:pPr>
      <w:rPr>
        <w:rFonts w:ascii="Arial" w:hAnsi="Arial" w:hint="default"/>
      </w:rPr>
    </w:lvl>
    <w:lvl w:ilvl="5" w:tplc="F8E2A8C4" w:tentative="1">
      <w:start w:val="1"/>
      <w:numFmt w:val="bullet"/>
      <w:lvlText w:val="•"/>
      <w:lvlJc w:val="left"/>
      <w:pPr>
        <w:tabs>
          <w:tab w:val="num" w:pos="4320"/>
        </w:tabs>
        <w:ind w:left="4320" w:hanging="360"/>
      </w:pPr>
      <w:rPr>
        <w:rFonts w:ascii="Arial" w:hAnsi="Arial" w:hint="default"/>
      </w:rPr>
    </w:lvl>
    <w:lvl w:ilvl="6" w:tplc="0CE29CFC" w:tentative="1">
      <w:start w:val="1"/>
      <w:numFmt w:val="bullet"/>
      <w:lvlText w:val="•"/>
      <w:lvlJc w:val="left"/>
      <w:pPr>
        <w:tabs>
          <w:tab w:val="num" w:pos="5040"/>
        </w:tabs>
        <w:ind w:left="5040" w:hanging="360"/>
      </w:pPr>
      <w:rPr>
        <w:rFonts w:ascii="Arial" w:hAnsi="Arial" w:hint="default"/>
      </w:rPr>
    </w:lvl>
    <w:lvl w:ilvl="7" w:tplc="00F86260" w:tentative="1">
      <w:start w:val="1"/>
      <w:numFmt w:val="bullet"/>
      <w:lvlText w:val="•"/>
      <w:lvlJc w:val="left"/>
      <w:pPr>
        <w:tabs>
          <w:tab w:val="num" w:pos="5760"/>
        </w:tabs>
        <w:ind w:left="5760" w:hanging="360"/>
      </w:pPr>
      <w:rPr>
        <w:rFonts w:ascii="Arial" w:hAnsi="Arial" w:hint="default"/>
      </w:rPr>
    </w:lvl>
    <w:lvl w:ilvl="8" w:tplc="5202988C" w:tentative="1">
      <w:start w:val="1"/>
      <w:numFmt w:val="bullet"/>
      <w:lvlText w:val="•"/>
      <w:lvlJc w:val="left"/>
      <w:pPr>
        <w:tabs>
          <w:tab w:val="num" w:pos="6480"/>
        </w:tabs>
        <w:ind w:left="6480" w:hanging="360"/>
      </w:pPr>
      <w:rPr>
        <w:rFonts w:ascii="Arial" w:hAnsi="Arial" w:hint="default"/>
      </w:rPr>
    </w:lvl>
  </w:abstractNum>
  <w:abstractNum w:abstractNumId="50" w15:restartNumberingAfterBreak="0">
    <w:nsid w:val="312B6F4C"/>
    <w:multiLevelType w:val="hybridMultilevel"/>
    <w:tmpl w:val="A1129764"/>
    <w:lvl w:ilvl="0" w:tplc="6F823C38">
      <w:start w:val="3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27D1AD4"/>
    <w:multiLevelType w:val="hybridMultilevel"/>
    <w:tmpl w:val="F8A8EDAA"/>
    <w:lvl w:ilvl="0" w:tplc="AA4EE87C">
      <w:start w:val="1"/>
      <w:numFmt w:val="bullet"/>
      <w:pStyle w:val="ListParagraph"/>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32B51177"/>
    <w:multiLevelType w:val="hybridMultilevel"/>
    <w:tmpl w:val="788E6EF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3" w15:restartNumberingAfterBreak="0">
    <w:nsid w:val="37A62A53"/>
    <w:multiLevelType w:val="hybridMultilevel"/>
    <w:tmpl w:val="2C50830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4" w15:restartNumberingAfterBreak="0">
    <w:nsid w:val="391A6B08"/>
    <w:multiLevelType w:val="hybridMultilevel"/>
    <w:tmpl w:val="C032C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ADD70BC"/>
    <w:multiLevelType w:val="hybridMultilevel"/>
    <w:tmpl w:val="21D2D0DC"/>
    <w:lvl w:ilvl="0" w:tplc="EEB682BE">
      <w:start w:val="3"/>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6" w15:restartNumberingAfterBreak="0">
    <w:nsid w:val="3AEF22EB"/>
    <w:multiLevelType w:val="hybridMultilevel"/>
    <w:tmpl w:val="FFFFFFFF"/>
    <w:lvl w:ilvl="0" w:tplc="C3ECCC3E">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abstractNum w:abstractNumId="57" w15:restartNumberingAfterBreak="0">
    <w:nsid w:val="3B795C40"/>
    <w:multiLevelType w:val="hybridMultilevel"/>
    <w:tmpl w:val="9D92778A"/>
    <w:lvl w:ilvl="0" w:tplc="4440DF30">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3B8772C9"/>
    <w:multiLevelType w:val="hybridMultilevel"/>
    <w:tmpl w:val="C4B6FA8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9" w15:restartNumberingAfterBreak="0">
    <w:nsid w:val="3C0D1062"/>
    <w:multiLevelType w:val="hybridMultilevel"/>
    <w:tmpl w:val="7C2418B4"/>
    <w:lvl w:ilvl="0" w:tplc="0ABE9E5E">
      <w:start w:val="1"/>
      <w:numFmt w:val="bullet"/>
      <w:lvlText w:val="•"/>
      <w:lvlJc w:val="left"/>
      <w:pPr>
        <w:tabs>
          <w:tab w:val="num" w:pos="720"/>
        </w:tabs>
        <w:ind w:left="720" w:hanging="360"/>
      </w:pPr>
      <w:rPr>
        <w:rFonts w:ascii="Arial" w:hAnsi="Arial" w:hint="default"/>
      </w:rPr>
    </w:lvl>
    <w:lvl w:ilvl="1" w:tplc="F9EC78D2">
      <w:start w:val="1"/>
      <w:numFmt w:val="bullet"/>
      <w:lvlText w:val="•"/>
      <w:lvlJc w:val="left"/>
      <w:pPr>
        <w:tabs>
          <w:tab w:val="num" w:pos="1440"/>
        </w:tabs>
        <w:ind w:left="1440" w:hanging="360"/>
      </w:pPr>
      <w:rPr>
        <w:rFonts w:ascii="Arial" w:hAnsi="Arial" w:hint="default"/>
      </w:rPr>
    </w:lvl>
    <w:lvl w:ilvl="2" w:tplc="AB16F220" w:tentative="1">
      <w:start w:val="1"/>
      <w:numFmt w:val="bullet"/>
      <w:lvlText w:val="•"/>
      <w:lvlJc w:val="left"/>
      <w:pPr>
        <w:tabs>
          <w:tab w:val="num" w:pos="2160"/>
        </w:tabs>
        <w:ind w:left="2160" w:hanging="360"/>
      </w:pPr>
      <w:rPr>
        <w:rFonts w:ascii="Arial" w:hAnsi="Arial" w:hint="default"/>
      </w:rPr>
    </w:lvl>
    <w:lvl w:ilvl="3" w:tplc="59EAD48A" w:tentative="1">
      <w:start w:val="1"/>
      <w:numFmt w:val="bullet"/>
      <w:lvlText w:val="•"/>
      <w:lvlJc w:val="left"/>
      <w:pPr>
        <w:tabs>
          <w:tab w:val="num" w:pos="2880"/>
        </w:tabs>
        <w:ind w:left="2880" w:hanging="360"/>
      </w:pPr>
      <w:rPr>
        <w:rFonts w:ascii="Arial" w:hAnsi="Arial" w:hint="default"/>
      </w:rPr>
    </w:lvl>
    <w:lvl w:ilvl="4" w:tplc="67408FE8" w:tentative="1">
      <w:start w:val="1"/>
      <w:numFmt w:val="bullet"/>
      <w:lvlText w:val="•"/>
      <w:lvlJc w:val="left"/>
      <w:pPr>
        <w:tabs>
          <w:tab w:val="num" w:pos="3600"/>
        </w:tabs>
        <w:ind w:left="3600" w:hanging="360"/>
      </w:pPr>
      <w:rPr>
        <w:rFonts w:ascii="Arial" w:hAnsi="Arial" w:hint="default"/>
      </w:rPr>
    </w:lvl>
    <w:lvl w:ilvl="5" w:tplc="5010052C" w:tentative="1">
      <w:start w:val="1"/>
      <w:numFmt w:val="bullet"/>
      <w:lvlText w:val="•"/>
      <w:lvlJc w:val="left"/>
      <w:pPr>
        <w:tabs>
          <w:tab w:val="num" w:pos="4320"/>
        </w:tabs>
        <w:ind w:left="4320" w:hanging="360"/>
      </w:pPr>
      <w:rPr>
        <w:rFonts w:ascii="Arial" w:hAnsi="Arial" w:hint="default"/>
      </w:rPr>
    </w:lvl>
    <w:lvl w:ilvl="6" w:tplc="AD2051AC" w:tentative="1">
      <w:start w:val="1"/>
      <w:numFmt w:val="bullet"/>
      <w:lvlText w:val="•"/>
      <w:lvlJc w:val="left"/>
      <w:pPr>
        <w:tabs>
          <w:tab w:val="num" w:pos="5040"/>
        </w:tabs>
        <w:ind w:left="5040" w:hanging="360"/>
      </w:pPr>
      <w:rPr>
        <w:rFonts w:ascii="Arial" w:hAnsi="Arial" w:hint="default"/>
      </w:rPr>
    </w:lvl>
    <w:lvl w:ilvl="7" w:tplc="9F2CC834" w:tentative="1">
      <w:start w:val="1"/>
      <w:numFmt w:val="bullet"/>
      <w:lvlText w:val="•"/>
      <w:lvlJc w:val="left"/>
      <w:pPr>
        <w:tabs>
          <w:tab w:val="num" w:pos="5760"/>
        </w:tabs>
        <w:ind w:left="5760" w:hanging="360"/>
      </w:pPr>
      <w:rPr>
        <w:rFonts w:ascii="Arial" w:hAnsi="Arial" w:hint="default"/>
      </w:rPr>
    </w:lvl>
    <w:lvl w:ilvl="8" w:tplc="1DAEF60C"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3F0B5746"/>
    <w:multiLevelType w:val="multilevel"/>
    <w:tmpl w:val="DEE823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15:restartNumberingAfterBreak="0">
    <w:nsid w:val="41BA4002"/>
    <w:multiLevelType w:val="hybridMultilevel"/>
    <w:tmpl w:val="78248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4DF63E4"/>
    <w:multiLevelType w:val="hybridMultilevel"/>
    <w:tmpl w:val="8BAA6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6DB022F"/>
    <w:multiLevelType w:val="hybridMultilevel"/>
    <w:tmpl w:val="DBD4F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76B2A34"/>
    <w:multiLevelType w:val="hybridMultilevel"/>
    <w:tmpl w:val="8A5A0242"/>
    <w:lvl w:ilvl="0" w:tplc="1688AC9C">
      <w:start w:val="1"/>
      <w:numFmt w:val="bullet"/>
      <w:lvlText w:val="•"/>
      <w:lvlJc w:val="left"/>
      <w:pPr>
        <w:tabs>
          <w:tab w:val="num" w:pos="720"/>
        </w:tabs>
        <w:ind w:left="720" w:hanging="360"/>
      </w:pPr>
      <w:rPr>
        <w:rFonts w:ascii="Arial" w:hAnsi="Arial" w:hint="default"/>
      </w:rPr>
    </w:lvl>
    <w:lvl w:ilvl="1" w:tplc="6B24E5B6">
      <w:numFmt w:val="bullet"/>
      <w:lvlText w:val="•"/>
      <w:lvlJc w:val="left"/>
      <w:pPr>
        <w:tabs>
          <w:tab w:val="num" w:pos="1440"/>
        </w:tabs>
        <w:ind w:left="1440" w:hanging="360"/>
      </w:pPr>
      <w:rPr>
        <w:rFonts w:ascii="Arial" w:hAnsi="Arial" w:hint="default"/>
      </w:rPr>
    </w:lvl>
    <w:lvl w:ilvl="2" w:tplc="F21E05AC" w:tentative="1">
      <w:start w:val="1"/>
      <w:numFmt w:val="bullet"/>
      <w:lvlText w:val="•"/>
      <w:lvlJc w:val="left"/>
      <w:pPr>
        <w:tabs>
          <w:tab w:val="num" w:pos="2160"/>
        </w:tabs>
        <w:ind w:left="2160" w:hanging="360"/>
      </w:pPr>
      <w:rPr>
        <w:rFonts w:ascii="Arial" w:hAnsi="Arial" w:hint="default"/>
      </w:rPr>
    </w:lvl>
    <w:lvl w:ilvl="3" w:tplc="072EE230" w:tentative="1">
      <w:start w:val="1"/>
      <w:numFmt w:val="bullet"/>
      <w:lvlText w:val="•"/>
      <w:lvlJc w:val="left"/>
      <w:pPr>
        <w:tabs>
          <w:tab w:val="num" w:pos="2880"/>
        </w:tabs>
        <w:ind w:left="2880" w:hanging="360"/>
      </w:pPr>
      <w:rPr>
        <w:rFonts w:ascii="Arial" w:hAnsi="Arial" w:hint="default"/>
      </w:rPr>
    </w:lvl>
    <w:lvl w:ilvl="4" w:tplc="DEE82586" w:tentative="1">
      <w:start w:val="1"/>
      <w:numFmt w:val="bullet"/>
      <w:lvlText w:val="•"/>
      <w:lvlJc w:val="left"/>
      <w:pPr>
        <w:tabs>
          <w:tab w:val="num" w:pos="3600"/>
        </w:tabs>
        <w:ind w:left="3600" w:hanging="360"/>
      </w:pPr>
      <w:rPr>
        <w:rFonts w:ascii="Arial" w:hAnsi="Arial" w:hint="default"/>
      </w:rPr>
    </w:lvl>
    <w:lvl w:ilvl="5" w:tplc="D004D24C" w:tentative="1">
      <w:start w:val="1"/>
      <w:numFmt w:val="bullet"/>
      <w:lvlText w:val="•"/>
      <w:lvlJc w:val="left"/>
      <w:pPr>
        <w:tabs>
          <w:tab w:val="num" w:pos="4320"/>
        </w:tabs>
        <w:ind w:left="4320" w:hanging="360"/>
      </w:pPr>
      <w:rPr>
        <w:rFonts w:ascii="Arial" w:hAnsi="Arial" w:hint="default"/>
      </w:rPr>
    </w:lvl>
    <w:lvl w:ilvl="6" w:tplc="2CE01B9A" w:tentative="1">
      <w:start w:val="1"/>
      <w:numFmt w:val="bullet"/>
      <w:lvlText w:val="•"/>
      <w:lvlJc w:val="left"/>
      <w:pPr>
        <w:tabs>
          <w:tab w:val="num" w:pos="5040"/>
        </w:tabs>
        <w:ind w:left="5040" w:hanging="360"/>
      </w:pPr>
      <w:rPr>
        <w:rFonts w:ascii="Arial" w:hAnsi="Arial" w:hint="default"/>
      </w:rPr>
    </w:lvl>
    <w:lvl w:ilvl="7" w:tplc="4D8A1CE4" w:tentative="1">
      <w:start w:val="1"/>
      <w:numFmt w:val="bullet"/>
      <w:lvlText w:val="•"/>
      <w:lvlJc w:val="left"/>
      <w:pPr>
        <w:tabs>
          <w:tab w:val="num" w:pos="5760"/>
        </w:tabs>
        <w:ind w:left="5760" w:hanging="360"/>
      </w:pPr>
      <w:rPr>
        <w:rFonts w:ascii="Arial" w:hAnsi="Arial" w:hint="default"/>
      </w:rPr>
    </w:lvl>
    <w:lvl w:ilvl="8" w:tplc="D736AE4C" w:tentative="1">
      <w:start w:val="1"/>
      <w:numFmt w:val="bullet"/>
      <w:lvlText w:val="•"/>
      <w:lvlJc w:val="left"/>
      <w:pPr>
        <w:tabs>
          <w:tab w:val="num" w:pos="6480"/>
        </w:tabs>
        <w:ind w:left="6480" w:hanging="360"/>
      </w:pPr>
      <w:rPr>
        <w:rFonts w:ascii="Arial" w:hAnsi="Arial" w:hint="default"/>
      </w:rPr>
    </w:lvl>
  </w:abstractNum>
  <w:abstractNum w:abstractNumId="65" w15:restartNumberingAfterBreak="0">
    <w:nsid w:val="47DC14AD"/>
    <w:multiLevelType w:val="hybridMultilevel"/>
    <w:tmpl w:val="EAD8E5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6" w15:restartNumberingAfterBreak="0">
    <w:nsid w:val="495169C5"/>
    <w:multiLevelType w:val="hybridMultilevel"/>
    <w:tmpl w:val="D11A4A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7" w15:restartNumberingAfterBreak="0">
    <w:nsid w:val="4AD05667"/>
    <w:multiLevelType w:val="hybridMultilevel"/>
    <w:tmpl w:val="D4E4CBE2"/>
    <w:lvl w:ilvl="0" w:tplc="5ED45BFC">
      <w:start w:val="3"/>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15:restartNumberingAfterBreak="0">
    <w:nsid w:val="4B651D88"/>
    <w:multiLevelType w:val="hybridMultilevel"/>
    <w:tmpl w:val="3CC0ED36"/>
    <w:lvl w:ilvl="0" w:tplc="C8644A20">
      <w:start w:val="1"/>
      <w:numFmt w:val="bullet"/>
      <w:lvlText w:val="•"/>
      <w:lvlJc w:val="left"/>
      <w:pPr>
        <w:tabs>
          <w:tab w:val="num" w:pos="720"/>
        </w:tabs>
        <w:ind w:left="720" w:hanging="360"/>
      </w:pPr>
      <w:rPr>
        <w:rFonts w:ascii="Arial" w:hAnsi="Arial" w:hint="default"/>
      </w:rPr>
    </w:lvl>
    <w:lvl w:ilvl="1" w:tplc="36B64F3A" w:tentative="1">
      <w:start w:val="1"/>
      <w:numFmt w:val="bullet"/>
      <w:lvlText w:val="•"/>
      <w:lvlJc w:val="left"/>
      <w:pPr>
        <w:tabs>
          <w:tab w:val="num" w:pos="1440"/>
        </w:tabs>
        <w:ind w:left="1440" w:hanging="360"/>
      </w:pPr>
      <w:rPr>
        <w:rFonts w:ascii="Arial" w:hAnsi="Arial" w:hint="default"/>
      </w:rPr>
    </w:lvl>
    <w:lvl w:ilvl="2" w:tplc="E8A808A8" w:tentative="1">
      <w:start w:val="1"/>
      <w:numFmt w:val="bullet"/>
      <w:lvlText w:val="•"/>
      <w:lvlJc w:val="left"/>
      <w:pPr>
        <w:tabs>
          <w:tab w:val="num" w:pos="2160"/>
        </w:tabs>
        <w:ind w:left="2160" w:hanging="360"/>
      </w:pPr>
      <w:rPr>
        <w:rFonts w:ascii="Arial" w:hAnsi="Arial" w:hint="default"/>
      </w:rPr>
    </w:lvl>
    <w:lvl w:ilvl="3" w:tplc="4DD2DA3A" w:tentative="1">
      <w:start w:val="1"/>
      <w:numFmt w:val="bullet"/>
      <w:lvlText w:val="•"/>
      <w:lvlJc w:val="left"/>
      <w:pPr>
        <w:tabs>
          <w:tab w:val="num" w:pos="2880"/>
        </w:tabs>
        <w:ind w:left="2880" w:hanging="360"/>
      </w:pPr>
      <w:rPr>
        <w:rFonts w:ascii="Arial" w:hAnsi="Arial" w:hint="default"/>
      </w:rPr>
    </w:lvl>
    <w:lvl w:ilvl="4" w:tplc="774AB3A4" w:tentative="1">
      <w:start w:val="1"/>
      <w:numFmt w:val="bullet"/>
      <w:lvlText w:val="•"/>
      <w:lvlJc w:val="left"/>
      <w:pPr>
        <w:tabs>
          <w:tab w:val="num" w:pos="3600"/>
        </w:tabs>
        <w:ind w:left="3600" w:hanging="360"/>
      </w:pPr>
      <w:rPr>
        <w:rFonts w:ascii="Arial" w:hAnsi="Arial" w:hint="default"/>
      </w:rPr>
    </w:lvl>
    <w:lvl w:ilvl="5" w:tplc="0F3EFACE" w:tentative="1">
      <w:start w:val="1"/>
      <w:numFmt w:val="bullet"/>
      <w:lvlText w:val="•"/>
      <w:lvlJc w:val="left"/>
      <w:pPr>
        <w:tabs>
          <w:tab w:val="num" w:pos="4320"/>
        </w:tabs>
        <w:ind w:left="4320" w:hanging="360"/>
      </w:pPr>
      <w:rPr>
        <w:rFonts w:ascii="Arial" w:hAnsi="Arial" w:hint="default"/>
      </w:rPr>
    </w:lvl>
    <w:lvl w:ilvl="6" w:tplc="37EE300A" w:tentative="1">
      <w:start w:val="1"/>
      <w:numFmt w:val="bullet"/>
      <w:lvlText w:val="•"/>
      <w:lvlJc w:val="left"/>
      <w:pPr>
        <w:tabs>
          <w:tab w:val="num" w:pos="5040"/>
        </w:tabs>
        <w:ind w:left="5040" w:hanging="360"/>
      </w:pPr>
      <w:rPr>
        <w:rFonts w:ascii="Arial" w:hAnsi="Arial" w:hint="default"/>
      </w:rPr>
    </w:lvl>
    <w:lvl w:ilvl="7" w:tplc="47D8920E" w:tentative="1">
      <w:start w:val="1"/>
      <w:numFmt w:val="bullet"/>
      <w:lvlText w:val="•"/>
      <w:lvlJc w:val="left"/>
      <w:pPr>
        <w:tabs>
          <w:tab w:val="num" w:pos="5760"/>
        </w:tabs>
        <w:ind w:left="5760" w:hanging="360"/>
      </w:pPr>
      <w:rPr>
        <w:rFonts w:ascii="Arial" w:hAnsi="Arial" w:hint="default"/>
      </w:rPr>
    </w:lvl>
    <w:lvl w:ilvl="8" w:tplc="C5168A4C" w:tentative="1">
      <w:start w:val="1"/>
      <w:numFmt w:val="bullet"/>
      <w:lvlText w:val="•"/>
      <w:lvlJc w:val="left"/>
      <w:pPr>
        <w:tabs>
          <w:tab w:val="num" w:pos="6480"/>
        </w:tabs>
        <w:ind w:left="6480" w:hanging="360"/>
      </w:pPr>
      <w:rPr>
        <w:rFonts w:ascii="Arial" w:hAnsi="Arial" w:hint="default"/>
      </w:rPr>
    </w:lvl>
  </w:abstractNum>
  <w:abstractNum w:abstractNumId="69" w15:restartNumberingAfterBreak="0">
    <w:nsid w:val="4CC61338"/>
    <w:multiLevelType w:val="multilevel"/>
    <w:tmpl w:val="200E194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numFmt w:val="bullet"/>
      <w:lvlText w:val=""/>
      <w:lvlJc w:val="left"/>
      <w:pPr>
        <w:tabs>
          <w:tab w:val="num" w:pos="2880"/>
        </w:tabs>
        <w:ind w:left="2880" w:hanging="360"/>
      </w:pPr>
      <w:rPr>
        <w:rFonts w:ascii="Symbol" w:hAnsi="Symbol" w:hint="default"/>
        <w:sz w:val="20"/>
      </w:rPr>
    </w:lvl>
    <w:lvl w:ilvl="4">
      <w:numFmt w:val="bullet"/>
      <w:lvlText w:val=""/>
      <w:lvlJc w:val="left"/>
      <w:pPr>
        <w:tabs>
          <w:tab w:val="num" w:pos="3600"/>
        </w:tabs>
        <w:ind w:left="3600" w:hanging="360"/>
      </w:pPr>
      <w:rPr>
        <w:rFonts w:ascii="Symbol" w:hAnsi="Symbol" w:hint="default"/>
        <w:sz w:val="20"/>
      </w:rPr>
    </w:lvl>
    <w:lvl w:ilvl="5">
      <w:numFmt w:val="bullet"/>
      <w:lvlText w:val=""/>
      <w:lvlJc w:val="left"/>
      <w:pPr>
        <w:tabs>
          <w:tab w:val="num" w:pos="4320"/>
        </w:tabs>
        <w:ind w:left="4320" w:hanging="360"/>
      </w:pPr>
      <w:rPr>
        <w:rFonts w:ascii="Symbol" w:hAnsi="Symbol" w:hint="default"/>
        <w:sz w:val="20"/>
      </w:rPr>
    </w:lvl>
    <w:lvl w:ilvl="6">
      <w:numFmt w:val="bullet"/>
      <w:lvlText w:val=""/>
      <w:lvlJc w:val="left"/>
      <w:pPr>
        <w:tabs>
          <w:tab w:val="num" w:pos="5040"/>
        </w:tabs>
        <w:ind w:left="5040" w:hanging="360"/>
      </w:pPr>
      <w:rPr>
        <w:rFonts w:ascii="Symbol" w:hAnsi="Symbol" w:hint="default"/>
        <w:sz w:val="20"/>
      </w:rPr>
    </w:lvl>
    <w:lvl w:ilvl="7">
      <w:numFmt w:val="bullet"/>
      <w:lvlText w:val=""/>
      <w:lvlJc w:val="left"/>
      <w:pPr>
        <w:tabs>
          <w:tab w:val="num" w:pos="5760"/>
        </w:tabs>
        <w:ind w:left="5760" w:hanging="360"/>
      </w:pPr>
      <w:rPr>
        <w:rFonts w:ascii="Symbol" w:hAnsi="Symbol" w:hint="default"/>
        <w:sz w:val="20"/>
      </w:rPr>
    </w:lvl>
    <w:lvl w:ilvl="8">
      <w:numFmt w:val="bullet"/>
      <w:lvlText w:val=""/>
      <w:lvlJc w:val="left"/>
      <w:pPr>
        <w:tabs>
          <w:tab w:val="num" w:pos="6480"/>
        </w:tabs>
        <w:ind w:left="6480" w:hanging="360"/>
      </w:pPr>
      <w:rPr>
        <w:rFonts w:ascii="Symbol" w:hAnsi="Symbol" w:hint="default"/>
        <w:sz w:val="20"/>
      </w:rPr>
    </w:lvl>
  </w:abstractNum>
  <w:abstractNum w:abstractNumId="70" w15:restartNumberingAfterBreak="0">
    <w:nsid w:val="4D2E1F40"/>
    <w:multiLevelType w:val="hybridMultilevel"/>
    <w:tmpl w:val="2C22999A"/>
    <w:lvl w:ilvl="0" w:tplc="4D065E90">
      <w:start w:val="1"/>
      <w:numFmt w:val="bullet"/>
      <w:lvlText w:val="•"/>
      <w:lvlJc w:val="left"/>
      <w:pPr>
        <w:tabs>
          <w:tab w:val="num" w:pos="720"/>
        </w:tabs>
        <w:ind w:left="720" w:hanging="360"/>
      </w:pPr>
      <w:rPr>
        <w:rFonts w:ascii="Arial" w:hAnsi="Arial" w:hint="default"/>
      </w:rPr>
    </w:lvl>
    <w:lvl w:ilvl="1" w:tplc="46F8F112" w:tentative="1">
      <w:start w:val="1"/>
      <w:numFmt w:val="bullet"/>
      <w:lvlText w:val="•"/>
      <w:lvlJc w:val="left"/>
      <w:pPr>
        <w:tabs>
          <w:tab w:val="num" w:pos="1440"/>
        </w:tabs>
        <w:ind w:left="1440" w:hanging="360"/>
      </w:pPr>
      <w:rPr>
        <w:rFonts w:ascii="Arial" w:hAnsi="Arial" w:hint="default"/>
      </w:rPr>
    </w:lvl>
    <w:lvl w:ilvl="2" w:tplc="D78A4788" w:tentative="1">
      <w:start w:val="1"/>
      <w:numFmt w:val="bullet"/>
      <w:lvlText w:val="•"/>
      <w:lvlJc w:val="left"/>
      <w:pPr>
        <w:tabs>
          <w:tab w:val="num" w:pos="2160"/>
        </w:tabs>
        <w:ind w:left="2160" w:hanging="360"/>
      </w:pPr>
      <w:rPr>
        <w:rFonts w:ascii="Arial" w:hAnsi="Arial" w:hint="default"/>
      </w:rPr>
    </w:lvl>
    <w:lvl w:ilvl="3" w:tplc="B23E9A88" w:tentative="1">
      <w:start w:val="1"/>
      <w:numFmt w:val="bullet"/>
      <w:lvlText w:val="•"/>
      <w:lvlJc w:val="left"/>
      <w:pPr>
        <w:tabs>
          <w:tab w:val="num" w:pos="2880"/>
        </w:tabs>
        <w:ind w:left="2880" w:hanging="360"/>
      </w:pPr>
      <w:rPr>
        <w:rFonts w:ascii="Arial" w:hAnsi="Arial" w:hint="default"/>
      </w:rPr>
    </w:lvl>
    <w:lvl w:ilvl="4" w:tplc="DCE8692A" w:tentative="1">
      <w:start w:val="1"/>
      <w:numFmt w:val="bullet"/>
      <w:lvlText w:val="•"/>
      <w:lvlJc w:val="left"/>
      <w:pPr>
        <w:tabs>
          <w:tab w:val="num" w:pos="3600"/>
        </w:tabs>
        <w:ind w:left="3600" w:hanging="360"/>
      </w:pPr>
      <w:rPr>
        <w:rFonts w:ascii="Arial" w:hAnsi="Arial" w:hint="default"/>
      </w:rPr>
    </w:lvl>
    <w:lvl w:ilvl="5" w:tplc="ECFE87A6" w:tentative="1">
      <w:start w:val="1"/>
      <w:numFmt w:val="bullet"/>
      <w:lvlText w:val="•"/>
      <w:lvlJc w:val="left"/>
      <w:pPr>
        <w:tabs>
          <w:tab w:val="num" w:pos="4320"/>
        </w:tabs>
        <w:ind w:left="4320" w:hanging="360"/>
      </w:pPr>
      <w:rPr>
        <w:rFonts w:ascii="Arial" w:hAnsi="Arial" w:hint="default"/>
      </w:rPr>
    </w:lvl>
    <w:lvl w:ilvl="6" w:tplc="65C48EEA" w:tentative="1">
      <w:start w:val="1"/>
      <w:numFmt w:val="bullet"/>
      <w:lvlText w:val="•"/>
      <w:lvlJc w:val="left"/>
      <w:pPr>
        <w:tabs>
          <w:tab w:val="num" w:pos="5040"/>
        </w:tabs>
        <w:ind w:left="5040" w:hanging="360"/>
      </w:pPr>
      <w:rPr>
        <w:rFonts w:ascii="Arial" w:hAnsi="Arial" w:hint="default"/>
      </w:rPr>
    </w:lvl>
    <w:lvl w:ilvl="7" w:tplc="2B64FDA4" w:tentative="1">
      <w:start w:val="1"/>
      <w:numFmt w:val="bullet"/>
      <w:lvlText w:val="•"/>
      <w:lvlJc w:val="left"/>
      <w:pPr>
        <w:tabs>
          <w:tab w:val="num" w:pos="5760"/>
        </w:tabs>
        <w:ind w:left="5760" w:hanging="360"/>
      </w:pPr>
      <w:rPr>
        <w:rFonts w:ascii="Arial" w:hAnsi="Arial" w:hint="default"/>
      </w:rPr>
    </w:lvl>
    <w:lvl w:ilvl="8" w:tplc="1DB638D2" w:tentative="1">
      <w:start w:val="1"/>
      <w:numFmt w:val="bullet"/>
      <w:lvlText w:val="•"/>
      <w:lvlJc w:val="left"/>
      <w:pPr>
        <w:tabs>
          <w:tab w:val="num" w:pos="6480"/>
        </w:tabs>
        <w:ind w:left="6480" w:hanging="360"/>
      </w:pPr>
      <w:rPr>
        <w:rFonts w:ascii="Arial" w:hAnsi="Arial" w:hint="default"/>
      </w:rPr>
    </w:lvl>
  </w:abstractNum>
  <w:abstractNum w:abstractNumId="71" w15:restartNumberingAfterBreak="0">
    <w:nsid w:val="4DE33826"/>
    <w:multiLevelType w:val="hybridMultilevel"/>
    <w:tmpl w:val="90C8C41A"/>
    <w:lvl w:ilvl="0" w:tplc="B32896BC">
      <w:start w:val="1"/>
      <w:numFmt w:val="bullet"/>
      <w:lvlText w:val=""/>
      <w:lvlJc w:val="left"/>
      <w:pPr>
        <w:tabs>
          <w:tab w:val="num" w:pos="720"/>
        </w:tabs>
        <w:ind w:left="720" w:hanging="360"/>
      </w:pPr>
      <w:rPr>
        <w:rFonts w:ascii="Wingdings" w:hAnsi="Wingdings" w:hint="default"/>
      </w:rPr>
    </w:lvl>
    <w:lvl w:ilvl="1" w:tplc="53542904" w:tentative="1">
      <w:start w:val="1"/>
      <w:numFmt w:val="bullet"/>
      <w:lvlText w:val=""/>
      <w:lvlJc w:val="left"/>
      <w:pPr>
        <w:tabs>
          <w:tab w:val="num" w:pos="1440"/>
        </w:tabs>
        <w:ind w:left="1440" w:hanging="360"/>
      </w:pPr>
      <w:rPr>
        <w:rFonts w:ascii="Wingdings" w:hAnsi="Wingdings" w:hint="default"/>
      </w:rPr>
    </w:lvl>
    <w:lvl w:ilvl="2" w:tplc="D4BCB01C" w:tentative="1">
      <w:start w:val="1"/>
      <w:numFmt w:val="bullet"/>
      <w:lvlText w:val=""/>
      <w:lvlJc w:val="left"/>
      <w:pPr>
        <w:tabs>
          <w:tab w:val="num" w:pos="2160"/>
        </w:tabs>
        <w:ind w:left="2160" w:hanging="360"/>
      </w:pPr>
      <w:rPr>
        <w:rFonts w:ascii="Wingdings" w:hAnsi="Wingdings" w:hint="default"/>
      </w:rPr>
    </w:lvl>
    <w:lvl w:ilvl="3" w:tplc="C7E2C5B6" w:tentative="1">
      <w:start w:val="1"/>
      <w:numFmt w:val="bullet"/>
      <w:lvlText w:val=""/>
      <w:lvlJc w:val="left"/>
      <w:pPr>
        <w:tabs>
          <w:tab w:val="num" w:pos="2880"/>
        </w:tabs>
        <w:ind w:left="2880" w:hanging="360"/>
      </w:pPr>
      <w:rPr>
        <w:rFonts w:ascii="Wingdings" w:hAnsi="Wingdings" w:hint="default"/>
      </w:rPr>
    </w:lvl>
    <w:lvl w:ilvl="4" w:tplc="75C227AE" w:tentative="1">
      <w:start w:val="1"/>
      <w:numFmt w:val="bullet"/>
      <w:lvlText w:val=""/>
      <w:lvlJc w:val="left"/>
      <w:pPr>
        <w:tabs>
          <w:tab w:val="num" w:pos="3600"/>
        </w:tabs>
        <w:ind w:left="3600" w:hanging="360"/>
      </w:pPr>
      <w:rPr>
        <w:rFonts w:ascii="Wingdings" w:hAnsi="Wingdings" w:hint="default"/>
      </w:rPr>
    </w:lvl>
    <w:lvl w:ilvl="5" w:tplc="8D72CC26" w:tentative="1">
      <w:start w:val="1"/>
      <w:numFmt w:val="bullet"/>
      <w:lvlText w:val=""/>
      <w:lvlJc w:val="left"/>
      <w:pPr>
        <w:tabs>
          <w:tab w:val="num" w:pos="4320"/>
        </w:tabs>
        <w:ind w:left="4320" w:hanging="360"/>
      </w:pPr>
      <w:rPr>
        <w:rFonts w:ascii="Wingdings" w:hAnsi="Wingdings" w:hint="default"/>
      </w:rPr>
    </w:lvl>
    <w:lvl w:ilvl="6" w:tplc="7E9A7F68" w:tentative="1">
      <w:start w:val="1"/>
      <w:numFmt w:val="bullet"/>
      <w:lvlText w:val=""/>
      <w:lvlJc w:val="left"/>
      <w:pPr>
        <w:tabs>
          <w:tab w:val="num" w:pos="5040"/>
        </w:tabs>
        <w:ind w:left="5040" w:hanging="360"/>
      </w:pPr>
      <w:rPr>
        <w:rFonts w:ascii="Wingdings" w:hAnsi="Wingdings" w:hint="default"/>
      </w:rPr>
    </w:lvl>
    <w:lvl w:ilvl="7" w:tplc="4CF4BBAE" w:tentative="1">
      <w:start w:val="1"/>
      <w:numFmt w:val="bullet"/>
      <w:lvlText w:val=""/>
      <w:lvlJc w:val="left"/>
      <w:pPr>
        <w:tabs>
          <w:tab w:val="num" w:pos="5760"/>
        </w:tabs>
        <w:ind w:left="5760" w:hanging="360"/>
      </w:pPr>
      <w:rPr>
        <w:rFonts w:ascii="Wingdings" w:hAnsi="Wingdings" w:hint="default"/>
      </w:rPr>
    </w:lvl>
    <w:lvl w:ilvl="8" w:tplc="AD7E3D4A"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4F6C15F8"/>
    <w:multiLevelType w:val="hybridMultilevel"/>
    <w:tmpl w:val="455A042C"/>
    <w:lvl w:ilvl="0" w:tplc="68585852">
      <w:start w:val="1"/>
      <w:numFmt w:val="decimal"/>
      <w:lvlText w:val="%1)"/>
      <w:lvlJc w:val="left"/>
      <w:pPr>
        <w:ind w:left="720" w:hanging="360"/>
      </w:pPr>
      <w:rPr>
        <w:rFonts w:ascii="Calibri" w:eastAsiaTheme="minorHAnsi" w:hAnsi="Calibri" w:cstheme="min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2D4494F"/>
    <w:multiLevelType w:val="hybridMultilevel"/>
    <w:tmpl w:val="63DC4BC8"/>
    <w:lvl w:ilvl="0" w:tplc="5ED45BF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4477DBA"/>
    <w:multiLevelType w:val="hybridMultilevel"/>
    <w:tmpl w:val="B072BA32"/>
    <w:lvl w:ilvl="0" w:tplc="9DFAF918">
      <w:start w:val="1"/>
      <w:numFmt w:val="bullet"/>
      <w:lvlText w:val=""/>
      <w:lvlJc w:val="left"/>
      <w:pPr>
        <w:ind w:left="720" w:hanging="360"/>
      </w:pPr>
      <w:rPr>
        <w:rFonts w:ascii="Symbol" w:hAnsi="Symbol" w:hint="default"/>
      </w:rPr>
    </w:lvl>
    <w:lvl w:ilvl="1" w:tplc="A1F8479C">
      <w:start w:val="1"/>
      <w:numFmt w:val="bullet"/>
      <w:lvlText w:val="o"/>
      <w:lvlJc w:val="left"/>
      <w:pPr>
        <w:ind w:left="1440" w:hanging="360"/>
      </w:pPr>
      <w:rPr>
        <w:rFonts w:ascii="Courier New" w:hAnsi="Courier New" w:hint="default"/>
      </w:rPr>
    </w:lvl>
    <w:lvl w:ilvl="2" w:tplc="A4E6809C">
      <w:start w:val="1"/>
      <w:numFmt w:val="bullet"/>
      <w:lvlText w:val=""/>
      <w:lvlJc w:val="left"/>
      <w:pPr>
        <w:ind w:left="2160" w:hanging="360"/>
      </w:pPr>
      <w:rPr>
        <w:rFonts w:ascii="Wingdings" w:hAnsi="Wingdings" w:hint="default"/>
      </w:rPr>
    </w:lvl>
    <w:lvl w:ilvl="3" w:tplc="427E4FF2">
      <w:start w:val="1"/>
      <w:numFmt w:val="bullet"/>
      <w:lvlText w:val=""/>
      <w:lvlJc w:val="left"/>
      <w:pPr>
        <w:ind w:left="2880" w:hanging="360"/>
      </w:pPr>
      <w:rPr>
        <w:rFonts w:ascii="Symbol" w:hAnsi="Symbol" w:hint="default"/>
      </w:rPr>
    </w:lvl>
    <w:lvl w:ilvl="4" w:tplc="4D5E86A0">
      <w:start w:val="1"/>
      <w:numFmt w:val="bullet"/>
      <w:lvlText w:val="o"/>
      <w:lvlJc w:val="left"/>
      <w:pPr>
        <w:ind w:left="3600" w:hanging="360"/>
      </w:pPr>
      <w:rPr>
        <w:rFonts w:ascii="Courier New" w:hAnsi="Courier New" w:hint="default"/>
      </w:rPr>
    </w:lvl>
    <w:lvl w:ilvl="5" w:tplc="4B347C06">
      <w:start w:val="1"/>
      <w:numFmt w:val="bullet"/>
      <w:lvlText w:val=""/>
      <w:lvlJc w:val="left"/>
      <w:pPr>
        <w:ind w:left="4320" w:hanging="360"/>
      </w:pPr>
      <w:rPr>
        <w:rFonts w:ascii="Wingdings" w:hAnsi="Wingdings" w:hint="default"/>
      </w:rPr>
    </w:lvl>
    <w:lvl w:ilvl="6" w:tplc="602E5F1A">
      <w:start w:val="1"/>
      <w:numFmt w:val="bullet"/>
      <w:lvlText w:val=""/>
      <w:lvlJc w:val="left"/>
      <w:pPr>
        <w:ind w:left="5040" w:hanging="360"/>
      </w:pPr>
      <w:rPr>
        <w:rFonts w:ascii="Symbol" w:hAnsi="Symbol" w:hint="default"/>
      </w:rPr>
    </w:lvl>
    <w:lvl w:ilvl="7" w:tplc="EA207B76">
      <w:start w:val="1"/>
      <w:numFmt w:val="bullet"/>
      <w:lvlText w:val="o"/>
      <w:lvlJc w:val="left"/>
      <w:pPr>
        <w:ind w:left="5760" w:hanging="360"/>
      </w:pPr>
      <w:rPr>
        <w:rFonts w:ascii="Courier New" w:hAnsi="Courier New" w:hint="default"/>
      </w:rPr>
    </w:lvl>
    <w:lvl w:ilvl="8" w:tplc="BB868FA0">
      <w:start w:val="1"/>
      <w:numFmt w:val="bullet"/>
      <w:lvlText w:val=""/>
      <w:lvlJc w:val="left"/>
      <w:pPr>
        <w:ind w:left="6480" w:hanging="360"/>
      </w:pPr>
      <w:rPr>
        <w:rFonts w:ascii="Wingdings" w:hAnsi="Wingdings" w:hint="default"/>
      </w:rPr>
    </w:lvl>
  </w:abstractNum>
  <w:abstractNum w:abstractNumId="75" w15:restartNumberingAfterBreak="0">
    <w:nsid w:val="56096E57"/>
    <w:multiLevelType w:val="hybridMultilevel"/>
    <w:tmpl w:val="6B98FDB0"/>
    <w:lvl w:ilvl="0" w:tplc="98F0C5EC">
      <w:start w:val="3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6EC6EFA"/>
    <w:multiLevelType w:val="hybridMultilevel"/>
    <w:tmpl w:val="1FD69F96"/>
    <w:lvl w:ilvl="0" w:tplc="68E0B7C2">
      <w:start w:val="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6FC595E"/>
    <w:multiLevelType w:val="hybridMultilevel"/>
    <w:tmpl w:val="5CA22266"/>
    <w:lvl w:ilvl="0" w:tplc="EA508098">
      <w:start w:val="1"/>
      <w:numFmt w:val="bullet"/>
      <w:lvlText w:val="•"/>
      <w:lvlJc w:val="left"/>
      <w:pPr>
        <w:tabs>
          <w:tab w:val="num" w:pos="720"/>
        </w:tabs>
        <w:ind w:left="720" w:hanging="360"/>
      </w:pPr>
      <w:rPr>
        <w:rFonts w:ascii="Arial" w:hAnsi="Arial" w:hint="default"/>
      </w:rPr>
    </w:lvl>
    <w:lvl w:ilvl="1" w:tplc="DD9C6320" w:tentative="1">
      <w:start w:val="1"/>
      <w:numFmt w:val="bullet"/>
      <w:lvlText w:val="•"/>
      <w:lvlJc w:val="left"/>
      <w:pPr>
        <w:tabs>
          <w:tab w:val="num" w:pos="1440"/>
        </w:tabs>
        <w:ind w:left="1440" w:hanging="360"/>
      </w:pPr>
      <w:rPr>
        <w:rFonts w:ascii="Arial" w:hAnsi="Arial" w:hint="default"/>
      </w:rPr>
    </w:lvl>
    <w:lvl w:ilvl="2" w:tplc="46A6B090" w:tentative="1">
      <w:start w:val="1"/>
      <w:numFmt w:val="bullet"/>
      <w:lvlText w:val="•"/>
      <w:lvlJc w:val="left"/>
      <w:pPr>
        <w:tabs>
          <w:tab w:val="num" w:pos="2160"/>
        </w:tabs>
        <w:ind w:left="2160" w:hanging="360"/>
      </w:pPr>
      <w:rPr>
        <w:rFonts w:ascii="Arial" w:hAnsi="Arial" w:hint="default"/>
      </w:rPr>
    </w:lvl>
    <w:lvl w:ilvl="3" w:tplc="30BA98E8" w:tentative="1">
      <w:start w:val="1"/>
      <w:numFmt w:val="bullet"/>
      <w:lvlText w:val="•"/>
      <w:lvlJc w:val="left"/>
      <w:pPr>
        <w:tabs>
          <w:tab w:val="num" w:pos="2880"/>
        </w:tabs>
        <w:ind w:left="2880" w:hanging="360"/>
      </w:pPr>
      <w:rPr>
        <w:rFonts w:ascii="Arial" w:hAnsi="Arial" w:hint="default"/>
      </w:rPr>
    </w:lvl>
    <w:lvl w:ilvl="4" w:tplc="A22860F2" w:tentative="1">
      <w:start w:val="1"/>
      <w:numFmt w:val="bullet"/>
      <w:lvlText w:val="•"/>
      <w:lvlJc w:val="left"/>
      <w:pPr>
        <w:tabs>
          <w:tab w:val="num" w:pos="3600"/>
        </w:tabs>
        <w:ind w:left="3600" w:hanging="360"/>
      </w:pPr>
      <w:rPr>
        <w:rFonts w:ascii="Arial" w:hAnsi="Arial" w:hint="default"/>
      </w:rPr>
    </w:lvl>
    <w:lvl w:ilvl="5" w:tplc="7C3ED038" w:tentative="1">
      <w:start w:val="1"/>
      <w:numFmt w:val="bullet"/>
      <w:lvlText w:val="•"/>
      <w:lvlJc w:val="left"/>
      <w:pPr>
        <w:tabs>
          <w:tab w:val="num" w:pos="4320"/>
        </w:tabs>
        <w:ind w:left="4320" w:hanging="360"/>
      </w:pPr>
      <w:rPr>
        <w:rFonts w:ascii="Arial" w:hAnsi="Arial" w:hint="default"/>
      </w:rPr>
    </w:lvl>
    <w:lvl w:ilvl="6" w:tplc="B136F288" w:tentative="1">
      <w:start w:val="1"/>
      <w:numFmt w:val="bullet"/>
      <w:lvlText w:val="•"/>
      <w:lvlJc w:val="left"/>
      <w:pPr>
        <w:tabs>
          <w:tab w:val="num" w:pos="5040"/>
        </w:tabs>
        <w:ind w:left="5040" w:hanging="360"/>
      </w:pPr>
      <w:rPr>
        <w:rFonts w:ascii="Arial" w:hAnsi="Arial" w:hint="default"/>
      </w:rPr>
    </w:lvl>
    <w:lvl w:ilvl="7" w:tplc="DEF60236" w:tentative="1">
      <w:start w:val="1"/>
      <w:numFmt w:val="bullet"/>
      <w:lvlText w:val="•"/>
      <w:lvlJc w:val="left"/>
      <w:pPr>
        <w:tabs>
          <w:tab w:val="num" w:pos="5760"/>
        </w:tabs>
        <w:ind w:left="5760" w:hanging="360"/>
      </w:pPr>
      <w:rPr>
        <w:rFonts w:ascii="Arial" w:hAnsi="Arial" w:hint="default"/>
      </w:rPr>
    </w:lvl>
    <w:lvl w:ilvl="8" w:tplc="242ABA3E" w:tentative="1">
      <w:start w:val="1"/>
      <w:numFmt w:val="bullet"/>
      <w:lvlText w:val="•"/>
      <w:lvlJc w:val="left"/>
      <w:pPr>
        <w:tabs>
          <w:tab w:val="num" w:pos="6480"/>
        </w:tabs>
        <w:ind w:left="6480" w:hanging="360"/>
      </w:pPr>
      <w:rPr>
        <w:rFonts w:ascii="Arial" w:hAnsi="Arial" w:hint="default"/>
      </w:rPr>
    </w:lvl>
  </w:abstractNum>
  <w:abstractNum w:abstractNumId="78" w15:restartNumberingAfterBreak="0">
    <w:nsid w:val="5A960207"/>
    <w:multiLevelType w:val="hybridMultilevel"/>
    <w:tmpl w:val="E026D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C9794A8"/>
    <w:multiLevelType w:val="hybridMultilevel"/>
    <w:tmpl w:val="26F6FB46"/>
    <w:lvl w:ilvl="0" w:tplc="7756C1E0">
      <w:start w:val="1"/>
      <w:numFmt w:val="decimal"/>
      <w:lvlText w:val="%1)"/>
      <w:lvlJc w:val="left"/>
      <w:pPr>
        <w:ind w:left="720" w:hanging="360"/>
      </w:pPr>
    </w:lvl>
    <w:lvl w:ilvl="1" w:tplc="4D4CBCF0">
      <w:start w:val="1"/>
      <w:numFmt w:val="lowerLetter"/>
      <w:lvlText w:val="%2."/>
      <w:lvlJc w:val="left"/>
      <w:pPr>
        <w:ind w:left="1440" w:hanging="360"/>
      </w:pPr>
    </w:lvl>
    <w:lvl w:ilvl="2" w:tplc="E1844256">
      <w:start w:val="1"/>
      <w:numFmt w:val="lowerRoman"/>
      <w:lvlText w:val="%3."/>
      <w:lvlJc w:val="right"/>
      <w:pPr>
        <w:ind w:left="2160" w:hanging="180"/>
      </w:pPr>
    </w:lvl>
    <w:lvl w:ilvl="3" w:tplc="6EB8E334">
      <w:start w:val="1"/>
      <w:numFmt w:val="decimal"/>
      <w:lvlText w:val="%4."/>
      <w:lvlJc w:val="left"/>
      <w:pPr>
        <w:ind w:left="2880" w:hanging="360"/>
      </w:pPr>
    </w:lvl>
    <w:lvl w:ilvl="4" w:tplc="DC2C24B8">
      <w:start w:val="1"/>
      <w:numFmt w:val="lowerLetter"/>
      <w:lvlText w:val="%5."/>
      <w:lvlJc w:val="left"/>
      <w:pPr>
        <w:ind w:left="3600" w:hanging="360"/>
      </w:pPr>
    </w:lvl>
    <w:lvl w:ilvl="5" w:tplc="F226209E">
      <w:start w:val="1"/>
      <w:numFmt w:val="lowerRoman"/>
      <w:lvlText w:val="%6."/>
      <w:lvlJc w:val="right"/>
      <w:pPr>
        <w:ind w:left="4320" w:hanging="180"/>
      </w:pPr>
    </w:lvl>
    <w:lvl w:ilvl="6" w:tplc="CF82610C">
      <w:start w:val="1"/>
      <w:numFmt w:val="decimal"/>
      <w:lvlText w:val="%7."/>
      <w:lvlJc w:val="left"/>
      <w:pPr>
        <w:ind w:left="5040" w:hanging="360"/>
      </w:pPr>
    </w:lvl>
    <w:lvl w:ilvl="7" w:tplc="6D643802">
      <w:start w:val="1"/>
      <w:numFmt w:val="lowerLetter"/>
      <w:lvlText w:val="%8."/>
      <w:lvlJc w:val="left"/>
      <w:pPr>
        <w:ind w:left="5760" w:hanging="360"/>
      </w:pPr>
    </w:lvl>
    <w:lvl w:ilvl="8" w:tplc="17BAA90E">
      <w:start w:val="1"/>
      <w:numFmt w:val="lowerRoman"/>
      <w:lvlText w:val="%9."/>
      <w:lvlJc w:val="right"/>
      <w:pPr>
        <w:ind w:left="6480" w:hanging="180"/>
      </w:pPr>
    </w:lvl>
  </w:abstractNum>
  <w:abstractNum w:abstractNumId="80" w15:restartNumberingAfterBreak="0">
    <w:nsid w:val="60B124FF"/>
    <w:multiLevelType w:val="hybridMultilevel"/>
    <w:tmpl w:val="E2FA3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615537D5"/>
    <w:multiLevelType w:val="hybridMultilevel"/>
    <w:tmpl w:val="94BC71A8"/>
    <w:lvl w:ilvl="0" w:tplc="1570A9F4">
      <w:start w:val="3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2" w15:restartNumberingAfterBreak="0">
    <w:nsid w:val="61A23C50"/>
    <w:multiLevelType w:val="hybridMultilevel"/>
    <w:tmpl w:val="CDE21688"/>
    <w:lvl w:ilvl="0" w:tplc="5ED45BF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26B294F"/>
    <w:multiLevelType w:val="hybridMultilevel"/>
    <w:tmpl w:val="DC2C27F0"/>
    <w:lvl w:ilvl="0" w:tplc="774C306A">
      <w:start w:val="1"/>
      <w:numFmt w:val="bullet"/>
      <w:lvlText w:val="-"/>
      <w:lvlJc w:val="left"/>
      <w:pPr>
        <w:ind w:left="720" w:hanging="360"/>
      </w:pPr>
      <w:rPr>
        <w:rFonts w:ascii="Calibri" w:hAnsi="Calibri" w:hint="default"/>
      </w:rPr>
    </w:lvl>
    <w:lvl w:ilvl="1" w:tplc="DB0876A2">
      <w:start w:val="1"/>
      <w:numFmt w:val="bullet"/>
      <w:lvlText w:val="o"/>
      <w:lvlJc w:val="left"/>
      <w:pPr>
        <w:ind w:left="1440" w:hanging="360"/>
      </w:pPr>
      <w:rPr>
        <w:rFonts w:ascii="Courier New" w:hAnsi="Courier New" w:hint="default"/>
      </w:rPr>
    </w:lvl>
    <w:lvl w:ilvl="2" w:tplc="BBE6DFC4">
      <w:start w:val="1"/>
      <w:numFmt w:val="bullet"/>
      <w:lvlText w:val=""/>
      <w:lvlJc w:val="left"/>
      <w:pPr>
        <w:ind w:left="2160" w:hanging="360"/>
      </w:pPr>
      <w:rPr>
        <w:rFonts w:ascii="Wingdings" w:hAnsi="Wingdings" w:hint="default"/>
      </w:rPr>
    </w:lvl>
    <w:lvl w:ilvl="3" w:tplc="1CD0B0BC">
      <w:start w:val="1"/>
      <w:numFmt w:val="bullet"/>
      <w:lvlText w:val=""/>
      <w:lvlJc w:val="left"/>
      <w:pPr>
        <w:ind w:left="2880" w:hanging="360"/>
      </w:pPr>
      <w:rPr>
        <w:rFonts w:ascii="Symbol" w:hAnsi="Symbol" w:hint="default"/>
      </w:rPr>
    </w:lvl>
    <w:lvl w:ilvl="4" w:tplc="C2FCB3DE">
      <w:start w:val="1"/>
      <w:numFmt w:val="bullet"/>
      <w:lvlText w:val="o"/>
      <w:lvlJc w:val="left"/>
      <w:pPr>
        <w:ind w:left="3600" w:hanging="360"/>
      </w:pPr>
      <w:rPr>
        <w:rFonts w:ascii="Courier New" w:hAnsi="Courier New" w:hint="default"/>
      </w:rPr>
    </w:lvl>
    <w:lvl w:ilvl="5" w:tplc="DFB24AE0">
      <w:start w:val="1"/>
      <w:numFmt w:val="bullet"/>
      <w:lvlText w:val=""/>
      <w:lvlJc w:val="left"/>
      <w:pPr>
        <w:ind w:left="4320" w:hanging="360"/>
      </w:pPr>
      <w:rPr>
        <w:rFonts w:ascii="Wingdings" w:hAnsi="Wingdings" w:hint="default"/>
      </w:rPr>
    </w:lvl>
    <w:lvl w:ilvl="6" w:tplc="C5D4F70C">
      <w:start w:val="1"/>
      <w:numFmt w:val="bullet"/>
      <w:lvlText w:val=""/>
      <w:lvlJc w:val="left"/>
      <w:pPr>
        <w:ind w:left="5040" w:hanging="360"/>
      </w:pPr>
      <w:rPr>
        <w:rFonts w:ascii="Symbol" w:hAnsi="Symbol" w:hint="default"/>
      </w:rPr>
    </w:lvl>
    <w:lvl w:ilvl="7" w:tplc="22C0A370">
      <w:start w:val="1"/>
      <w:numFmt w:val="bullet"/>
      <w:lvlText w:val="o"/>
      <w:lvlJc w:val="left"/>
      <w:pPr>
        <w:ind w:left="5760" w:hanging="360"/>
      </w:pPr>
      <w:rPr>
        <w:rFonts w:ascii="Courier New" w:hAnsi="Courier New" w:hint="default"/>
      </w:rPr>
    </w:lvl>
    <w:lvl w:ilvl="8" w:tplc="761CAA7E">
      <w:start w:val="1"/>
      <w:numFmt w:val="bullet"/>
      <w:lvlText w:val=""/>
      <w:lvlJc w:val="left"/>
      <w:pPr>
        <w:ind w:left="6480" w:hanging="360"/>
      </w:pPr>
      <w:rPr>
        <w:rFonts w:ascii="Wingdings" w:hAnsi="Wingdings" w:hint="default"/>
      </w:rPr>
    </w:lvl>
  </w:abstractNum>
  <w:abstractNum w:abstractNumId="84" w15:restartNumberingAfterBreak="0">
    <w:nsid w:val="629F4728"/>
    <w:multiLevelType w:val="hybridMultilevel"/>
    <w:tmpl w:val="F67A2F86"/>
    <w:lvl w:ilvl="0" w:tplc="81E218A4">
      <w:start w:val="1"/>
      <w:numFmt w:val="bullet"/>
      <w:lvlText w:val=""/>
      <w:lvlJc w:val="left"/>
      <w:pPr>
        <w:tabs>
          <w:tab w:val="num" w:pos="720"/>
        </w:tabs>
        <w:ind w:left="720" w:hanging="360"/>
      </w:pPr>
      <w:rPr>
        <w:rFonts w:ascii="Wingdings" w:hAnsi="Wingdings" w:hint="default"/>
      </w:rPr>
    </w:lvl>
    <w:lvl w:ilvl="1" w:tplc="C6D2DE36">
      <w:numFmt w:val="bullet"/>
      <w:lvlText w:val=""/>
      <w:lvlJc w:val="left"/>
      <w:pPr>
        <w:tabs>
          <w:tab w:val="num" w:pos="1440"/>
        </w:tabs>
        <w:ind w:left="1440" w:hanging="360"/>
      </w:pPr>
      <w:rPr>
        <w:rFonts w:ascii="Wingdings" w:hAnsi="Wingdings" w:hint="default"/>
      </w:rPr>
    </w:lvl>
    <w:lvl w:ilvl="2" w:tplc="7F9C1FD6" w:tentative="1">
      <w:start w:val="1"/>
      <w:numFmt w:val="bullet"/>
      <w:lvlText w:val=""/>
      <w:lvlJc w:val="left"/>
      <w:pPr>
        <w:tabs>
          <w:tab w:val="num" w:pos="2160"/>
        </w:tabs>
        <w:ind w:left="2160" w:hanging="360"/>
      </w:pPr>
      <w:rPr>
        <w:rFonts w:ascii="Wingdings" w:hAnsi="Wingdings" w:hint="default"/>
      </w:rPr>
    </w:lvl>
    <w:lvl w:ilvl="3" w:tplc="95F8CAD0" w:tentative="1">
      <w:start w:val="1"/>
      <w:numFmt w:val="bullet"/>
      <w:lvlText w:val=""/>
      <w:lvlJc w:val="left"/>
      <w:pPr>
        <w:tabs>
          <w:tab w:val="num" w:pos="2880"/>
        </w:tabs>
        <w:ind w:left="2880" w:hanging="360"/>
      </w:pPr>
      <w:rPr>
        <w:rFonts w:ascii="Wingdings" w:hAnsi="Wingdings" w:hint="default"/>
      </w:rPr>
    </w:lvl>
    <w:lvl w:ilvl="4" w:tplc="4B046F88" w:tentative="1">
      <w:start w:val="1"/>
      <w:numFmt w:val="bullet"/>
      <w:lvlText w:val=""/>
      <w:lvlJc w:val="left"/>
      <w:pPr>
        <w:tabs>
          <w:tab w:val="num" w:pos="3600"/>
        </w:tabs>
        <w:ind w:left="3600" w:hanging="360"/>
      </w:pPr>
      <w:rPr>
        <w:rFonts w:ascii="Wingdings" w:hAnsi="Wingdings" w:hint="default"/>
      </w:rPr>
    </w:lvl>
    <w:lvl w:ilvl="5" w:tplc="326CC632" w:tentative="1">
      <w:start w:val="1"/>
      <w:numFmt w:val="bullet"/>
      <w:lvlText w:val=""/>
      <w:lvlJc w:val="left"/>
      <w:pPr>
        <w:tabs>
          <w:tab w:val="num" w:pos="4320"/>
        </w:tabs>
        <w:ind w:left="4320" w:hanging="360"/>
      </w:pPr>
      <w:rPr>
        <w:rFonts w:ascii="Wingdings" w:hAnsi="Wingdings" w:hint="default"/>
      </w:rPr>
    </w:lvl>
    <w:lvl w:ilvl="6" w:tplc="25F81AEA" w:tentative="1">
      <w:start w:val="1"/>
      <w:numFmt w:val="bullet"/>
      <w:lvlText w:val=""/>
      <w:lvlJc w:val="left"/>
      <w:pPr>
        <w:tabs>
          <w:tab w:val="num" w:pos="5040"/>
        </w:tabs>
        <w:ind w:left="5040" w:hanging="360"/>
      </w:pPr>
      <w:rPr>
        <w:rFonts w:ascii="Wingdings" w:hAnsi="Wingdings" w:hint="default"/>
      </w:rPr>
    </w:lvl>
    <w:lvl w:ilvl="7" w:tplc="05DC1D4A" w:tentative="1">
      <w:start w:val="1"/>
      <w:numFmt w:val="bullet"/>
      <w:lvlText w:val=""/>
      <w:lvlJc w:val="left"/>
      <w:pPr>
        <w:tabs>
          <w:tab w:val="num" w:pos="5760"/>
        </w:tabs>
        <w:ind w:left="5760" w:hanging="360"/>
      </w:pPr>
      <w:rPr>
        <w:rFonts w:ascii="Wingdings" w:hAnsi="Wingdings" w:hint="default"/>
      </w:rPr>
    </w:lvl>
    <w:lvl w:ilvl="8" w:tplc="F30EF278"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6341B16B"/>
    <w:multiLevelType w:val="hybridMultilevel"/>
    <w:tmpl w:val="CA166874"/>
    <w:lvl w:ilvl="0" w:tplc="A18277BE">
      <w:start w:val="1"/>
      <w:numFmt w:val="bullet"/>
      <w:lvlText w:val="-"/>
      <w:lvlJc w:val="left"/>
      <w:pPr>
        <w:ind w:left="720" w:hanging="360"/>
      </w:pPr>
      <w:rPr>
        <w:rFonts w:ascii="Calibri" w:hAnsi="Calibri" w:hint="default"/>
      </w:rPr>
    </w:lvl>
    <w:lvl w:ilvl="1" w:tplc="23641172">
      <w:start w:val="1"/>
      <w:numFmt w:val="bullet"/>
      <w:lvlText w:val="o"/>
      <w:lvlJc w:val="left"/>
      <w:pPr>
        <w:ind w:left="1440" w:hanging="360"/>
      </w:pPr>
      <w:rPr>
        <w:rFonts w:ascii="Courier New" w:hAnsi="Courier New" w:hint="default"/>
      </w:rPr>
    </w:lvl>
    <w:lvl w:ilvl="2" w:tplc="ABAEB800">
      <w:start w:val="1"/>
      <w:numFmt w:val="bullet"/>
      <w:lvlText w:val=""/>
      <w:lvlJc w:val="left"/>
      <w:pPr>
        <w:ind w:left="2160" w:hanging="360"/>
      </w:pPr>
      <w:rPr>
        <w:rFonts w:ascii="Wingdings" w:hAnsi="Wingdings" w:hint="default"/>
      </w:rPr>
    </w:lvl>
    <w:lvl w:ilvl="3" w:tplc="833C00A6">
      <w:start w:val="1"/>
      <w:numFmt w:val="bullet"/>
      <w:lvlText w:val=""/>
      <w:lvlJc w:val="left"/>
      <w:pPr>
        <w:ind w:left="2880" w:hanging="360"/>
      </w:pPr>
      <w:rPr>
        <w:rFonts w:ascii="Symbol" w:hAnsi="Symbol" w:hint="default"/>
      </w:rPr>
    </w:lvl>
    <w:lvl w:ilvl="4" w:tplc="410E0D3A">
      <w:start w:val="1"/>
      <w:numFmt w:val="bullet"/>
      <w:lvlText w:val="o"/>
      <w:lvlJc w:val="left"/>
      <w:pPr>
        <w:ind w:left="3600" w:hanging="360"/>
      </w:pPr>
      <w:rPr>
        <w:rFonts w:ascii="Courier New" w:hAnsi="Courier New" w:hint="default"/>
      </w:rPr>
    </w:lvl>
    <w:lvl w:ilvl="5" w:tplc="BFB633A2">
      <w:start w:val="1"/>
      <w:numFmt w:val="bullet"/>
      <w:lvlText w:val=""/>
      <w:lvlJc w:val="left"/>
      <w:pPr>
        <w:ind w:left="4320" w:hanging="360"/>
      </w:pPr>
      <w:rPr>
        <w:rFonts w:ascii="Wingdings" w:hAnsi="Wingdings" w:hint="default"/>
      </w:rPr>
    </w:lvl>
    <w:lvl w:ilvl="6" w:tplc="20665646">
      <w:start w:val="1"/>
      <w:numFmt w:val="bullet"/>
      <w:lvlText w:val=""/>
      <w:lvlJc w:val="left"/>
      <w:pPr>
        <w:ind w:left="5040" w:hanging="360"/>
      </w:pPr>
      <w:rPr>
        <w:rFonts w:ascii="Symbol" w:hAnsi="Symbol" w:hint="default"/>
      </w:rPr>
    </w:lvl>
    <w:lvl w:ilvl="7" w:tplc="5344ABE6">
      <w:start w:val="1"/>
      <w:numFmt w:val="bullet"/>
      <w:lvlText w:val="o"/>
      <w:lvlJc w:val="left"/>
      <w:pPr>
        <w:ind w:left="5760" w:hanging="360"/>
      </w:pPr>
      <w:rPr>
        <w:rFonts w:ascii="Courier New" w:hAnsi="Courier New" w:hint="default"/>
      </w:rPr>
    </w:lvl>
    <w:lvl w:ilvl="8" w:tplc="05002894">
      <w:start w:val="1"/>
      <w:numFmt w:val="bullet"/>
      <w:lvlText w:val=""/>
      <w:lvlJc w:val="left"/>
      <w:pPr>
        <w:ind w:left="6480" w:hanging="360"/>
      </w:pPr>
      <w:rPr>
        <w:rFonts w:ascii="Wingdings" w:hAnsi="Wingdings" w:hint="default"/>
      </w:rPr>
    </w:lvl>
  </w:abstractNum>
  <w:abstractNum w:abstractNumId="86" w15:restartNumberingAfterBreak="0">
    <w:nsid w:val="65DDFA8C"/>
    <w:multiLevelType w:val="hybridMultilevel"/>
    <w:tmpl w:val="68588432"/>
    <w:lvl w:ilvl="0" w:tplc="F02C6768">
      <w:start w:val="1"/>
      <w:numFmt w:val="bullet"/>
      <w:lvlText w:val="-"/>
      <w:lvlJc w:val="left"/>
      <w:pPr>
        <w:ind w:left="720" w:hanging="360"/>
      </w:pPr>
      <w:rPr>
        <w:rFonts w:ascii="Calibri" w:hAnsi="Calibri" w:hint="default"/>
      </w:rPr>
    </w:lvl>
    <w:lvl w:ilvl="1" w:tplc="61AA3A2E">
      <w:start w:val="1"/>
      <w:numFmt w:val="bullet"/>
      <w:lvlText w:val="o"/>
      <w:lvlJc w:val="left"/>
      <w:pPr>
        <w:ind w:left="1440" w:hanging="360"/>
      </w:pPr>
      <w:rPr>
        <w:rFonts w:ascii="Courier New" w:hAnsi="Courier New" w:hint="default"/>
      </w:rPr>
    </w:lvl>
    <w:lvl w:ilvl="2" w:tplc="459A81C0">
      <w:start w:val="1"/>
      <w:numFmt w:val="bullet"/>
      <w:lvlText w:val=""/>
      <w:lvlJc w:val="left"/>
      <w:pPr>
        <w:ind w:left="2160" w:hanging="360"/>
      </w:pPr>
      <w:rPr>
        <w:rFonts w:ascii="Wingdings" w:hAnsi="Wingdings" w:hint="default"/>
      </w:rPr>
    </w:lvl>
    <w:lvl w:ilvl="3" w:tplc="1E96D6E6">
      <w:start w:val="1"/>
      <w:numFmt w:val="bullet"/>
      <w:lvlText w:val=""/>
      <w:lvlJc w:val="left"/>
      <w:pPr>
        <w:ind w:left="2880" w:hanging="360"/>
      </w:pPr>
      <w:rPr>
        <w:rFonts w:ascii="Symbol" w:hAnsi="Symbol" w:hint="default"/>
      </w:rPr>
    </w:lvl>
    <w:lvl w:ilvl="4" w:tplc="D9820102">
      <w:start w:val="1"/>
      <w:numFmt w:val="bullet"/>
      <w:lvlText w:val="o"/>
      <w:lvlJc w:val="left"/>
      <w:pPr>
        <w:ind w:left="3600" w:hanging="360"/>
      </w:pPr>
      <w:rPr>
        <w:rFonts w:ascii="Courier New" w:hAnsi="Courier New" w:hint="default"/>
      </w:rPr>
    </w:lvl>
    <w:lvl w:ilvl="5" w:tplc="23969096">
      <w:start w:val="1"/>
      <w:numFmt w:val="bullet"/>
      <w:lvlText w:val=""/>
      <w:lvlJc w:val="left"/>
      <w:pPr>
        <w:ind w:left="4320" w:hanging="360"/>
      </w:pPr>
      <w:rPr>
        <w:rFonts w:ascii="Wingdings" w:hAnsi="Wingdings" w:hint="default"/>
      </w:rPr>
    </w:lvl>
    <w:lvl w:ilvl="6" w:tplc="6AB63F4A">
      <w:start w:val="1"/>
      <w:numFmt w:val="bullet"/>
      <w:lvlText w:val=""/>
      <w:lvlJc w:val="left"/>
      <w:pPr>
        <w:ind w:left="5040" w:hanging="360"/>
      </w:pPr>
      <w:rPr>
        <w:rFonts w:ascii="Symbol" w:hAnsi="Symbol" w:hint="default"/>
      </w:rPr>
    </w:lvl>
    <w:lvl w:ilvl="7" w:tplc="447EEF46">
      <w:start w:val="1"/>
      <w:numFmt w:val="bullet"/>
      <w:lvlText w:val="o"/>
      <w:lvlJc w:val="left"/>
      <w:pPr>
        <w:ind w:left="5760" w:hanging="360"/>
      </w:pPr>
      <w:rPr>
        <w:rFonts w:ascii="Courier New" w:hAnsi="Courier New" w:hint="default"/>
      </w:rPr>
    </w:lvl>
    <w:lvl w:ilvl="8" w:tplc="EC762428">
      <w:start w:val="1"/>
      <w:numFmt w:val="bullet"/>
      <w:lvlText w:val=""/>
      <w:lvlJc w:val="left"/>
      <w:pPr>
        <w:ind w:left="6480" w:hanging="360"/>
      </w:pPr>
      <w:rPr>
        <w:rFonts w:ascii="Wingdings" w:hAnsi="Wingdings" w:hint="default"/>
      </w:rPr>
    </w:lvl>
  </w:abstractNum>
  <w:abstractNum w:abstractNumId="87" w15:restartNumberingAfterBreak="0">
    <w:nsid w:val="6601015C"/>
    <w:multiLevelType w:val="hybridMultilevel"/>
    <w:tmpl w:val="308260C8"/>
    <w:lvl w:ilvl="0" w:tplc="663EF964">
      <w:start w:val="18"/>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8" w15:restartNumberingAfterBreak="0">
    <w:nsid w:val="66F1033C"/>
    <w:multiLevelType w:val="hybridMultilevel"/>
    <w:tmpl w:val="7CA2F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70DC0F5"/>
    <w:multiLevelType w:val="hybridMultilevel"/>
    <w:tmpl w:val="C5560E94"/>
    <w:lvl w:ilvl="0" w:tplc="849E48BC">
      <w:start w:val="1"/>
      <w:numFmt w:val="bullet"/>
      <w:lvlText w:val="-"/>
      <w:lvlJc w:val="left"/>
      <w:pPr>
        <w:ind w:left="720" w:hanging="360"/>
      </w:pPr>
      <w:rPr>
        <w:rFonts w:ascii="Calibri" w:hAnsi="Calibri" w:hint="default"/>
      </w:rPr>
    </w:lvl>
    <w:lvl w:ilvl="1" w:tplc="CB4CA1B8">
      <w:start w:val="1"/>
      <w:numFmt w:val="bullet"/>
      <w:lvlText w:val="o"/>
      <w:lvlJc w:val="left"/>
      <w:pPr>
        <w:ind w:left="1440" w:hanging="360"/>
      </w:pPr>
      <w:rPr>
        <w:rFonts w:ascii="Courier New" w:hAnsi="Courier New" w:hint="default"/>
      </w:rPr>
    </w:lvl>
    <w:lvl w:ilvl="2" w:tplc="C2C81C16">
      <w:start w:val="1"/>
      <w:numFmt w:val="bullet"/>
      <w:lvlText w:val=""/>
      <w:lvlJc w:val="left"/>
      <w:pPr>
        <w:ind w:left="2160" w:hanging="360"/>
      </w:pPr>
      <w:rPr>
        <w:rFonts w:ascii="Wingdings" w:hAnsi="Wingdings" w:hint="default"/>
      </w:rPr>
    </w:lvl>
    <w:lvl w:ilvl="3" w:tplc="DB4C8E98">
      <w:start w:val="1"/>
      <w:numFmt w:val="bullet"/>
      <w:lvlText w:val=""/>
      <w:lvlJc w:val="left"/>
      <w:pPr>
        <w:ind w:left="2880" w:hanging="360"/>
      </w:pPr>
      <w:rPr>
        <w:rFonts w:ascii="Symbol" w:hAnsi="Symbol" w:hint="default"/>
      </w:rPr>
    </w:lvl>
    <w:lvl w:ilvl="4" w:tplc="C9F09662">
      <w:start w:val="1"/>
      <w:numFmt w:val="bullet"/>
      <w:lvlText w:val="o"/>
      <w:lvlJc w:val="left"/>
      <w:pPr>
        <w:ind w:left="3600" w:hanging="360"/>
      </w:pPr>
      <w:rPr>
        <w:rFonts w:ascii="Courier New" w:hAnsi="Courier New" w:hint="default"/>
      </w:rPr>
    </w:lvl>
    <w:lvl w:ilvl="5" w:tplc="D13EACA8">
      <w:start w:val="1"/>
      <w:numFmt w:val="bullet"/>
      <w:lvlText w:val=""/>
      <w:lvlJc w:val="left"/>
      <w:pPr>
        <w:ind w:left="4320" w:hanging="360"/>
      </w:pPr>
      <w:rPr>
        <w:rFonts w:ascii="Wingdings" w:hAnsi="Wingdings" w:hint="default"/>
      </w:rPr>
    </w:lvl>
    <w:lvl w:ilvl="6" w:tplc="40242602">
      <w:start w:val="1"/>
      <w:numFmt w:val="bullet"/>
      <w:lvlText w:val=""/>
      <w:lvlJc w:val="left"/>
      <w:pPr>
        <w:ind w:left="5040" w:hanging="360"/>
      </w:pPr>
      <w:rPr>
        <w:rFonts w:ascii="Symbol" w:hAnsi="Symbol" w:hint="default"/>
      </w:rPr>
    </w:lvl>
    <w:lvl w:ilvl="7" w:tplc="63AC5200">
      <w:start w:val="1"/>
      <w:numFmt w:val="bullet"/>
      <w:lvlText w:val="o"/>
      <w:lvlJc w:val="left"/>
      <w:pPr>
        <w:ind w:left="5760" w:hanging="360"/>
      </w:pPr>
      <w:rPr>
        <w:rFonts w:ascii="Courier New" w:hAnsi="Courier New" w:hint="default"/>
      </w:rPr>
    </w:lvl>
    <w:lvl w:ilvl="8" w:tplc="576C1CBA">
      <w:start w:val="1"/>
      <w:numFmt w:val="bullet"/>
      <w:lvlText w:val=""/>
      <w:lvlJc w:val="left"/>
      <w:pPr>
        <w:ind w:left="6480" w:hanging="360"/>
      </w:pPr>
      <w:rPr>
        <w:rFonts w:ascii="Wingdings" w:hAnsi="Wingdings" w:hint="default"/>
      </w:rPr>
    </w:lvl>
  </w:abstractNum>
  <w:abstractNum w:abstractNumId="90" w15:restartNumberingAfterBreak="0">
    <w:nsid w:val="67A69F5E"/>
    <w:multiLevelType w:val="hybridMultilevel"/>
    <w:tmpl w:val="4C7C8F90"/>
    <w:lvl w:ilvl="0" w:tplc="07E67AE6">
      <w:start w:val="1"/>
      <w:numFmt w:val="bullet"/>
      <w:lvlText w:val="-"/>
      <w:lvlJc w:val="left"/>
      <w:pPr>
        <w:ind w:left="720" w:hanging="360"/>
      </w:pPr>
      <w:rPr>
        <w:rFonts w:ascii="Calibri" w:hAnsi="Calibri" w:hint="default"/>
      </w:rPr>
    </w:lvl>
    <w:lvl w:ilvl="1" w:tplc="2E528A2E">
      <w:start w:val="1"/>
      <w:numFmt w:val="bullet"/>
      <w:lvlText w:val="o"/>
      <w:lvlJc w:val="left"/>
      <w:pPr>
        <w:ind w:left="1440" w:hanging="360"/>
      </w:pPr>
      <w:rPr>
        <w:rFonts w:ascii="Courier New" w:hAnsi="Courier New" w:hint="default"/>
      </w:rPr>
    </w:lvl>
    <w:lvl w:ilvl="2" w:tplc="9A88C25C">
      <w:start w:val="1"/>
      <w:numFmt w:val="bullet"/>
      <w:lvlText w:val=""/>
      <w:lvlJc w:val="left"/>
      <w:pPr>
        <w:ind w:left="2160" w:hanging="360"/>
      </w:pPr>
      <w:rPr>
        <w:rFonts w:ascii="Wingdings" w:hAnsi="Wingdings" w:hint="default"/>
      </w:rPr>
    </w:lvl>
    <w:lvl w:ilvl="3" w:tplc="C0065F62">
      <w:start w:val="1"/>
      <w:numFmt w:val="bullet"/>
      <w:lvlText w:val=""/>
      <w:lvlJc w:val="left"/>
      <w:pPr>
        <w:ind w:left="2880" w:hanging="360"/>
      </w:pPr>
      <w:rPr>
        <w:rFonts w:ascii="Symbol" w:hAnsi="Symbol" w:hint="default"/>
      </w:rPr>
    </w:lvl>
    <w:lvl w:ilvl="4" w:tplc="9B186E82">
      <w:start w:val="1"/>
      <w:numFmt w:val="bullet"/>
      <w:lvlText w:val="o"/>
      <w:lvlJc w:val="left"/>
      <w:pPr>
        <w:ind w:left="3600" w:hanging="360"/>
      </w:pPr>
      <w:rPr>
        <w:rFonts w:ascii="Courier New" w:hAnsi="Courier New" w:hint="default"/>
      </w:rPr>
    </w:lvl>
    <w:lvl w:ilvl="5" w:tplc="07720628">
      <w:start w:val="1"/>
      <w:numFmt w:val="bullet"/>
      <w:lvlText w:val=""/>
      <w:lvlJc w:val="left"/>
      <w:pPr>
        <w:ind w:left="4320" w:hanging="360"/>
      </w:pPr>
      <w:rPr>
        <w:rFonts w:ascii="Wingdings" w:hAnsi="Wingdings" w:hint="default"/>
      </w:rPr>
    </w:lvl>
    <w:lvl w:ilvl="6" w:tplc="88AA48CA">
      <w:start w:val="1"/>
      <w:numFmt w:val="bullet"/>
      <w:lvlText w:val=""/>
      <w:lvlJc w:val="left"/>
      <w:pPr>
        <w:ind w:left="5040" w:hanging="360"/>
      </w:pPr>
      <w:rPr>
        <w:rFonts w:ascii="Symbol" w:hAnsi="Symbol" w:hint="default"/>
      </w:rPr>
    </w:lvl>
    <w:lvl w:ilvl="7" w:tplc="EF9276B6">
      <w:start w:val="1"/>
      <w:numFmt w:val="bullet"/>
      <w:lvlText w:val="o"/>
      <w:lvlJc w:val="left"/>
      <w:pPr>
        <w:ind w:left="5760" w:hanging="360"/>
      </w:pPr>
      <w:rPr>
        <w:rFonts w:ascii="Courier New" w:hAnsi="Courier New" w:hint="default"/>
      </w:rPr>
    </w:lvl>
    <w:lvl w:ilvl="8" w:tplc="A5923E94">
      <w:start w:val="1"/>
      <w:numFmt w:val="bullet"/>
      <w:lvlText w:val=""/>
      <w:lvlJc w:val="left"/>
      <w:pPr>
        <w:ind w:left="6480" w:hanging="360"/>
      </w:pPr>
      <w:rPr>
        <w:rFonts w:ascii="Wingdings" w:hAnsi="Wingdings" w:hint="default"/>
      </w:rPr>
    </w:lvl>
  </w:abstractNum>
  <w:abstractNum w:abstractNumId="91" w15:restartNumberingAfterBreak="0">
    <w:nsid w:val="6AF34C1B"/>
    <w:multiLevelType w:val="hybridMultilevel"/>
    <w:tmpl w:val="A620B7FE"/>
    <w:lvl w:ilvl="0" w:tplc="2BACF55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2" w15:restartNumberingAfterBreak="0">
    <w:nsid w:val="6D8A1509"/>
    <w:multiLevelType w:val="hybridMultilevel"/>
    <w:tmpl w:val="690C8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6F945D36"/>
    <w:multiLevelType w:val="hybridMultilevel"/>
    <w:tmpl w:val="72327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6FAA12E3"/>
    <w:multiLevelType w:val="hybridMultilevel"/>
    <w:tmpl w:val="71FEA13C"/>
    <w:lvl w:ilvl="0" w:tplc="102CB70A">
      <w:start w:val="1"/>
      <w:numFmt w:val="bullet"/>
      <w:lvlText w:val="•"/>
      <w:lvlJc w:val="left"/>
      <w:pPr>
        <w:tabs>
          <w:tab w:val="num" w:pos="720"/>
        </w:tabs>
        <w:ind w:left="720" w:hanging="360"/>
      </w:pPr>
      <w:rPr>
        <w:rFonts w:ascii="Arial" w:hAnsi="Arial" w:hint="default"/>
      </w:rPr>
    </w:lvl>
    <w:lvl w:ilvl="1" w:tplc="6D3AE3BE" w:tentative="1">
      <w:start w:val="1"/>
      <w:numFmt w:val="bullet"/>
      <w:lvlText w:val="•"/>
      <w:lvlJc w:val="left"/>
      <w:pPr>
        <w:tabs>
          <w:tab w:val="num" w:pos="1440"/>
        </w:tabs>
        <w:ind w:left="1440" w:hanging="360"/>
      </w:pPr>
      <w:rPr>
        <w:rFonts w:ascii="Arial" w:hAnsi="Arial" w:hint="default"/>
      </w:rPr>
    </w:lvl>
    <w:lvl w:ilvl="2" w:tplc="722A225C" w:tentative="1">
      <w:start w:val="1"/>
      <w:numFmt w:val="bullet"/>
      <w:lvlText w:val="•"/>
      <w:lvlJc w:val="left"/>
      <w:pPr>
        <w:tabs>
          <w:tab w:val="num" w:pos="2160"/>
        </w:tabs>
        <w:ind w:left="2160" w:hanging="360"/>
      </w:pPr>
      <w:rPr>
        <w:rFonts w:ascii="Arial" w:hAnsi="Arial" w:hint="default"/>
      </w:rPr>
    </w:lvl>
    <w:lvl w:ilvl="3" w:tplc="A74466B8" w:tentative="1">
      <w:start w:val="1"/>
      <w:numFmt w:val="bullet"/>
      <w:lvlText w:val="•"/>
      <w:lvlJc w:val="left"/>
      <w:pPr>
        <w:tabs>
          <w:tab w:val="num" w:pos="2880"/>
        </w:tabs>
        <w:ind w:left="2880" w:hanging="360"/>
      </w:pPr>
      <w:rPr>
        <w:rFonts w:ascii="Arial" w:hAnsi="Arial" w:hint="default"/>
      </w:rPr>
    </w:lvl>
    <w:lvl w:ilvl="4" w:tplc="32DEDA98" w:tentative="1">
      <w:start w:val="1"/>
      <w:numFmt w:val="bullet"/>
      <w:lvlText w:val="•"/>
      <w:lvlJc w:val="left"/>
      <w:pPr>
        <w:tabs>
          <w:tab w:val="num" w:pos="3600"/>
        </w:tabs>
        <w:ind w:left="3600" w:hanging="360"/>
      </w:pPr>
      <w:rPr>
        <w:rFonts w:ascii="Arial" w:hAnsi="Arial" w:hint="default"/>
      </w:rPr>
    </w:lvl>
    <w:lvl w:ilvl="5" w:tplc="7966CB5A" w:tentative="1">
      <w:start w:val="1"/>
      <w:numFmt w:val="bullet"/>
      <w:lvlText w:val="•"/>
      <w:lvlJc w:val="left"/>
      <w:pPr>
        <w:tabs>
          <w:tab w:val="num" w:pos="4320"/>
        </w:tabs>
        <w:ind w:left="4320" w:hanging="360"/>
      </w:pPr>
      <w:rPr>
        <w:rFonts w:ascii="Arial" w:hAnsi="Arial" w:hint="default"/>
      </w:rPr>
    </w:lvl>
    <w:lvl w:ilvl="6" w:tplc="C92651B6" w:tentative="1">
      <w:start w:val="1"/>
      <w:numFmt w:val="bullet"/>
      <w:lvlText w:val="•"/>
      <w:lvlJc w:val="left"/>
      <w:pPr>
        <w:tabs>
          <w:tab w:val="num" w:pos="5040"/>
        </w:tabs>
        <w:ind w:left="5040" w:hanging="360"/>
      </w:pPr>
      <w:rPr>
        <w:rFonts w:ascii="Arial" w:hAnsi="Arial" w:hint="default"/>
      </w:rPr>
    </w:lvl>
    <w:lvl w:ilvl="7" w:tplc="3EE06D92" w:tentative="1">
      <w:start w:val="1"/>
      <w:numFmt w:val="bullet"/>
      <w:lvlText w:val="•"/>
      <w:lvlJc w:val="left"/>
      <w:pPr>
        <w:tabs>
          <w:tab w:val="num" w:pos="5760"/>
        </w:tabs>
        <w:ind w:left="5760" w:hanging="360"/>
      </w:pPr>
      <w:rPr>
        <w:rFonts w:ascii="Arial" w:hAnsi="Arial" w:hint="default"/>
      </w:rPr>
    </w:lvl>
    <w:lvl w:ilvl="8" w:tplc="F942083A" w:tentative="1">
      <w:start w:val="1"/>
      <w:numFmt w:val="bullet"/>
      <w:lvlText w:val="•"/>
      <w:lvlJc w:val="left"/>
      <w:pPr>
        <w:tabs>
          <w:tab w:val="num" w:pos="6480"/>
        </w:tabs>
        <w:ind w:left="6480" w:hanging="360"/>
      </w:pPr>
      <w:rPr>
        <w:rFonts w:ascii="Arial" w:hAnsi="Arial" w:hint="default"/>
      </w:rPr>
    </w:lvl>
  </w:abstractNum>
  <w:abstractNum w:abstractNumId="95" w15:restartNumberingAfterBreak="0">
    <w:nsid w:val="721F6CCF"/>
    <w:multiLevelType w:val="hybridMultilevel"/>
    <w:tmpl w:val="0F3CBC98"/>
    <w:lvl w:ilvl="0" w:tplc="358216C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273C8DC"/>
    <w:multiLevelType w:val="hybridMultilevel"/>
    <w:tmpl w:val="83FA8A98"/>
    <w:lvl w:ilvl="0" w:tplc="56DA4044">
      <w:start w:val="1"/>
      <w:numFmt w:val="decimal"/>
      <w:lvlText w:val="%1."/>
      <w:lvlJc w:val="left"/>
      <w:pPr>
        <w:ind w:left="720" w:hanging="360"/>
      </w:pPr>
    </w:lvl>
    <w:lvl w:ilvl="1" w:tplc="E9A64DD8">
      <w:start w:val="1"/>
      <w:numFmt w:val="lowerLetter"/>
      <w:lvlText w:val="%2."/>
      <w:lvlJc w:val="left"/>
      <w:pPr>
        <w:ind w:left="1440" w:hanging="360"/>
      </w:pPr>
    </w:lvl>
    <w:lvl w:ilvl="2" w:tplc="CD107EAC">
      <w:start w:val="1"/>
      <w:numFmt w:val="lowerRoman"/>
      <w:lvlText w:val="%3."/>
      <w:lvlJc w:val="right"/>
      <w:pPr>
        <w:ind w:left="2160" w:hanging="180"/>
      </w:pPr>
    </w:lvl>
    <w:lvl w:ilvl="3" w:tplc="017A16D6">
      <w:start w:val="1"/>
      <w:numFmt w:val="decimal"/>
      <w:lvlText w:val="%4."/>
      <w:lvlJc w:val="left"/>
      <w:pPr>
        <w:ind w:left="2880" w:hanging="360"/>
      </w:pPr>
    </w:lvl>
    <w:lvl w:ilvl="4" w:tplc="6D467EE4">
      <w:start w:val="1"/>
      <w:numFmt w:val="lowerLetter"/>
      <w:lvlText w:val="%5."/>
      <w:lvlJc w:val="left"/>
      <w:pPr>
        <w:ind w:left="3600" w:hanging="360"/>
      </w:pPr>
    </w:lvl>
    <w:lvl w:ilvl="5" w:tplc="5AD4EF9E">
      <w:start w:val="1"/>
      <w:numFmt w:val="lowerRoman"/>
      <w:lvlText w:val="%6."/>
      <w:lvlJc w:val="right"/>
      <w:pPr>
        <w:ind w:left="4320" w:hanging="180"/>
      </w:pPr>
    </w:lvl>
    <w:lvl w:ilvl="6" w:tplc="FFC23B92">
      <w:start w:val="1"/>
      <w:numFmt w:val="decimal"/>
      <w:lvlText w:val="%7."/>
      <w:lvlJc w:val="left"/>
      <w:pPr>
        <w:ind w:left="5040" w:hanging="360"/>
      </w:pPr>
    </w:lvl>
    <w:lvl w:ilvl="7" w:tplc="AED21C8A">
      <w:start w:val="1"/>
      <w:numFmt w:val="lowerLetter"/>
      <w:lvlText w:val="%8."/>
      <w:lvlJc w:val="left"/>
      <w:pPr>
        <w:ind w:left="5760" w:hanging="360"/>
      </w:pPr>
    </w:lvl>
    <w:lvl w:ilvl="8" w:tplc="6404537C">
      <w:start w:val="1"/>
      <w:numFmt w:val="lowerRoman"/>
      <w:lvlText w:val="%9."/>
      <w:lvlJc w:val="right"/>
      <w:pPr>
        <w:ind w:left="6480" w:hanging="180"/>
      </w:pPr>
    </w:lvl>
  </w:abstractNum>
  <w:abstractNum w:abstractNumId="97" w15:restartNumberingAfterBreak="0">
    <w:nsid w:val="761F6527"/>
    <w:multiLevelType w:val="hybridMultilevel"/>
    <w:tmpl w:val="891EA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6D239E6"/>
    <w:multiLevelType w:val="hybridMultilevel"/>
    <w:tmpl w:val="F23EC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78613FF"/>
    <w:multiLevelType w:val="hybridMultilevel"/>
    <w:tmpl w:val="64F6C092"/>
    <w:lvl w:ilvl="0" w:tplc="5ED45BF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788E44BF"/>
    <w:multiLevelType w:val="hybridMultilevel"/>
    <w:tmpl w:val="24D8C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7A9501D8"/>
    <w:multiLevelType w:val="hybridMultilevel"/>
    <w:tmpl w:val="4992D77E"/>
    <w:lvl w:ilvl="0" w:tplc="FFFFFFFF">
      <w:start w:val="1"/>
      <w:numFmt w:val="bullet"/>
      <w:lvlText w:val="-"/>
      <w:lvlJc w:val="left"/>
      <w:pPr>
        <w:ind w:left="720" w:hanging="360"/>
      </w:pPr>
      <w:rPr>
        <w:rFonts w:ascii="Calibri" w:hAnsi="Calibri" w:hint="default"/>
        <w:lang w:val="en-US"/>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7AC6505C"/>
    <w:multiLevelType w:val="hybridMultilevel"/>
    <w:tmpl w:val="4D10E582"/>
    <w:lvl w:ilvl="0" w:tplc="3C12F5F2">
      <w:start w:val="1"/>
      <w:numFmt w:val="bullet"/>
      <w:lvlText w:val="•"/>
      <w:lvlJc w:val="left"/>
      <w:pPr>
        <w:tabs>
          <w:tab w:val="num" w:pos="720"/>
        </w:tabs>
        <w:ind w:left="720" w:hanging="360"/>
      </w:pPr>
      <w:rPr>
        <w:rFonts w:ascii="Arial" w:hAnsi="Arial" w:hint="default"/>
      </w:rPr>
    </w:lvl>
    <w:lvl w:ilvl="1" w:tplc="E55240DA" w:tentative="1">
      <w:start w:val="1"/>
      <w:numFmt w:val="bullet"/>
      <w:lvlText w:val="•"/>
      <w:lvlJc w:val="left"/>
      <w:pPr>
        <w:tabs>
          <w:tab w:val="num" w:pos="1440"/>
        </w:tabs>
        <w:ind w:left="1440" w:hanging="360"/>
      </w:pPr>
      <w:rPr>
        <w:rFonts w:ascii="Arial" w:hAnsi="Arial" w:hint="default"/>
      </w:rPr>
    </w:lvl>
    <w:lvl w:ilvl="2" w:tplc="51B617E2" w:tentative="1">
      <w:start w:val="1"/>
      <w:numFmt w:val="bullet"/>
      <w:lvlText w:val="•"/>
      <w:lvlJc w:val="left"/>
      <w:pPr>
        <w:tabs>
          <w:tab w:val="num" w:pos="2160"/>
        </w:tabs>
        <w:ind w:left="2160" w:hanging="360"/>
      </w:pPr>
      <w:rPr>
        <w:rFonts w:ascii="Arial" w:hAnsi="Arial" w:hint="default"/>
      </w:rPr>
    </w:lvl>
    <w:lvl w:ilvl="3" w:tplc="C14ADEAE" w:tentative="1">
      <w:start w:val="1"/>
      <w:numFmt w:val="bullet"/>
      <w:lvlText w:val="•"/>
      <w:lvlJc w:val="left"/>
      <w:pPr>
        <w:tabs>
          <w:tab w:val="num" w:pos="2880"/>
        </w:tabs>
        <w:ind w:left="2880" w:hanging="360"/>
      </w:pPr>
      <w:rPr>
        <w:rFonts w:ascii="Arial" w:hAnsi="Arial" w:hint="default"/>
      </w:rPr>
    </w:lvl>
    <w:lvl w:ilvl="4" w:tplc="4BBE4B72" w:tentative="1">
      <w:start w:val="1"/>
      <w:numFmt w:val="bullet"/>
      <w:lvlText w:val="•"/>
      <w:lvlJc w:val="left"/>
      <w:pPr>
        <w:tabs>
          <w:tab w:val="num" w:pos="3600"/>
        </w:tabs>
        <w:ind w:left="3600" w:hanging="360"/>
      </w:pPr>
      <w:rPr>
        <w:rFonts w:ascii="Arial" w:hAnsi="Arial" w:hint="default"/>
      </w:rPr>
    </w:lvl>
    <w:lvl w:ilvl="5" w:tplc="EB6A0AD2" w:tentative="1">
      <w:start w:val="1"/>
      <w:numFmt w:val="bullet"/>
      <w:lvlText w:val="•"/>
      <w:lvlJc w:val="left"/>
      <w:pPr>
        <w:tabs>
          <w:tab w:val="num" w:pos="4320"/>
        </w:tabs>
        <w:ind w:left="4320" w:hanging="360"/>
      </w:pPr>
      <w:rPr>
        <w:rFonts w:ascii="Arial" w:hAnsi="Arial" w:hint="default"/>
      </w:rPr>
    </w:lvl>
    <w:lvl w:ilvl="6" w:tplc="95EAD128" w:tentative="1">
      <w:start w:val="1"/>
      <w:numFmt w:val="bullet"/>
      <w:lvlText w:val="•"/>
      <w:lvlJc w:val="left"/>
      <w:pPr>
        <w:tabs>
          <w:tab w:val="num" w:pos="5040"/>
        </w:tabs>
        <w:ind w:left="5040" w:hanging="360"/>
      </w:pPr>
      <w:rPr>
        <w:rFonts w:ascii="Arial" w:hAnsi="Arial" w:hint="default"/>
      </w:rPr>
    </w:lvl>
    <w:lvl w:ilvl="7" w:tplc="8A88FE2A" w:tentative="1">
      <w:start w:val="1"/>
      <w:numFmt w:val="bullet"/>
      <w:lvlText w:val="•"/>
      <w:lvlJc w:val="left"/>
      <w:pPr>
        <w:tabs>
          <w:tab w:val="num" w:pos="5760"/>
        </w:tabs>
        <w:ind w:left="5760" w:hanging="360"/>
      </w:pPr>
      <w:rPr>
        <w:rFonts w:ascii="Arial" w:hAnsi="Arial" w:hint="default"/>
      </w:rPr>
    </w:lvl>
    <w:lvl w:ilvl="8" w:tplc="44585D88" w:tentative="1">
      <w:start w:val="1"/>
      <w:numFmt w:val="bullet"/>
      <w:lvlText w:val="•"/>
      <w:lvlJc w:val="left"/>
      <w:pPr>
        <w:tabs>
          <w:tab w:val="num" w:pos="6480"/>
        </w:tabs>
        <w:ind w:left="6480" w:hanging="360"/>
      </w:pPr>
      <w:rPr>
        <w:rFonts w:ascii="Arial" w:hAnsi="Arial" w:hint="default"/>
      </w:rPr>
    </w:lvl>
  </w:abstractNum>
  <w:abstractNum w:abstractNumId="103" w15:restartNumberingAfterBreak="0">
    <w:nsid w:val="7D5A3ECC"/>
    <w:multiLevelType w:val="hybridMultilevel"/>
    <w:tmpl w:val="4D9E36D8"/>
    <w:lvl w:ilvl="0" w:tplc="4440DF30">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7D981043"/>
    <w:multiLevelType w:val="hybridMultilevel"/>
    <w:tmpl w:val="73447D0A"/>
    <w:lvl w:ilvl="0" w:tplc="A7ECBDD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5" w15:restartNumberingAfterBreak="0">
    <w:nsid w:val="7ED163A2"/>
    <w:multiLevelType w:val="hybridMultilevel"/>
    <w:tmpl w:val="EB9A1A6C"/>
    <w:lvl w:ilvl="0" w:tplc="0E588C1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6" w15:restartNumberingAfterBreak="0">
    <w:nsid w:val="7EEB9393"/>
    <w:multiLevelType w:val="hybridMultilevel"/>
    <w:tmpl w:val="3ED2877C"/>
    <w:lvl w:ilvl="0" w:tplc="06369FCE">
      <w:start w:val="1"/>
      <w:numFmt w:val="bullet"/>
      <w:lvlText w:val=""/>
      <w:lvlJc w:val="left"/>
      <w:pPr>
        <w:ind w:left="720" w:hanging="360"/>
      </w:pPr>
      <w:rPr>
        <w:rFonts w:ascii="Symbol" w:hAnsi="Symbol" w:hint="default"/>
      </w:rPr>
    </w:lvl>
    <w:lvl w:ilvl="1" w:tplc="3622128A">
      <w:start w:val="1"/>
      <w:numFmt w:val="bullet"/>
      <w:lvlText w:val="o"/>
      <w:lvlJc w:val="left"/>
      <w:pPr>
        <w:ind w:left="1440" w:hanging="360"/>
      </w:pPr>
      <w:rPr>
        <w:rFonts w:ascii="Courier New" w:hAnsi="Courier New" w:hint="default"/>
      </w:rPr>
    </w:lvl>
    <w:lvl w:ilvl="2" w:tplc="BC8266CC">
      <w:start w:val="1"/>
      <w:numFmt w:val="bullet"/>
      <w:lvlText w:val=""/>
      <w:lvlJc w:val="left"/>
      <w:pPr>
        <w:ind w:left="2160" w:hanging="360"/>
      </w:pPr>
      <w:rPr>
        <w:rFonts w:ascii="Wingdings" w:hAnsi="Wingdings" w:hint="default"/>
      </w:rPr>
    </w:lvl>
    <w:lvl w:ilvl="3" w:tplc="18D04DAA">
      <w:start w:val="1"/>
      <w:numFmt w:val="bullet"/>
      <w:lvlText w:val=""/>
      <w:lvlJc w:val="left"/>
      <w:pPr>
        <w:ind w:left="2880" w:hanging="360"/>
      </w:pPr>
      <w:rPr>
        <w:rFonts w:ascii="Symbol" w:hAnsi="Symbol" w:hint="default"/>
      </w:rPr>
    </w:lvl>
    <w:lvl w:ilvl="4" w:tplc="CBFE4666">
      <w:start w:val="1"/>
      <w:numFmt w:val="bullet"/>
      <w:lvlText w:val="o"/>
      <w:lvlJc w:val="left"/>
      <w:pPr>
        <w:ind w:left="3600" w:hanging="360"/>
      </w:pPr>
      <w:rPr>
        <w:rFonts w:ascii="Courier New" w:hAnsi="Courier New" w:hint="default"/>
      </w:rPr>
    </w:lvl>
    <w:lvl w:ilvl="5" w:tplc="4B102ACC">
      <w:start w:val="1"/>
      <w:numFmt w:val="bullet"/>
      <w:lvlText w:val=""/>
      <w:lvlJc w:val="left"/>
      <w:pPr>
        <w:ind w:left="4320" w:hanging="360"/>
      </w:pPr>
      <w:rPr>
        <w:rFonts w:ascii="Wingdings" w:hAnsi="Wingdings" w:hint="default"/>
      </w:rPr>
    </w:lvl>
    <w:lvl w:ilvl="6" w:tplc="552CCBCE">
      <w:start w:val="1"/>
      <w:numFmt w:val="bullet"/>
      <w:lvlText w:val=""/>
      <w:lvlJc w:val="left"/>
      <w:pPr>
        <w:ind w:left="5040" w:hanging="360"/>
      </w:pPr>
      <w:rPr>
        <w:rFonts w:ascii="Symbol" w:hAnsi="Symbol" w:hint="default"/>
      </w:rPr>
    </w:lvl>
    <w:lvl w:ilvl="7" w:tplc="409E6940">
      <w:start w:val="1"/>
      <w:numFmt w:val="bullet"/>
      <w:lvlText w:val="o"/>
      <w:lvlJc w:val="left"/>
      <w:pPr>
        <w:ind w:left="5760" w:hanging="360"/>
      </w:pPr>
      <w:rPr>
        <w:rFonts w:ascii="Courier New" w:hAnsi="Courier New" w:hint="default"/>
      </w:rPr>
    </w:lvl>
    <w:lvl w:ilvl="8" w:tplc="33663CE2">
      <w:start w:val="1"/>
      <w:numFmt w:val="bullet"/>
      <w:lvlText w:val=""/>
      <w:lvlJc w:val="left"/>
      <w:pPr>
        <w:ind w:left="6480" w:hanging="360"/>
      </w:pPr>
      <w:rPr>
        <w:rFonts w:ascii="Wingdings" w:hAnsi="Wingdings" w:hint="default"/>
      </w:rPr>
    </w:lvl>
  </w:abstractNum>
  <w:abstractNum w:abstractNumId="107" w15:restartNumberingAfterBreak="0">
    <w:nsid w:val="7F568B6F"/>
    <w:multiLevelType w:val="hybridMultilevel"/>
    <w:tmpl w:val="27C63508"/>
    <w:lvl w:ilvl="0" w:tplc="C9E8630C">
      <w:start w:val="1"/>
      <w:numFmt w:val="bullet"/>
      <w:lvlText w:val="-"/>
      <w:lvlJc w:val="left"/>
      <w:pPr>
        <w:ind w:left="720" w:hanging="360"/>
      </w:pPr>
      <w:rPr>
        <w:rFonts w:ascii="Calibri" w:hAnsi="Calibri" w:hint="default"/>
      </w:rPr>
    </w:lvl>
    <w:lvl w:ilvl="1" w:tplc="59E2C312">
      <w:start w:val="1"/>
      <w:numFmt w:val="bullet"/>
      <w:lvlText w:val="o"/>
      <w:lvlJc w:val="left"/>
      <w:pPr>
        <w:ind w:left="1440" w:hanging="360"/>
      </w:pPr>
      <w:rPr>
        <w:rFonts w:ascii="Courier New" w:hAnsi="Courier New" w:hint="default"/>
      </w:rPr>
    </w:lvl>
    <w:lvl w:ilvl="2" w:tplc="1E283672">
      <w:start w:val="1"/>
      <w:numFmt w:val="bullet"/>
      <w:lvlText w:val=""/>
      <w:lvlJc w:val="left"/>
      <w:pPr>
        <w:ind w:left="2160" w:hanging="360"/>
      </w:pPr>
      <w:rPr>
        <w:rFonts w:ascii="Wingdings" w:hAnsi="Wingdings" w:hint="default"/>
      </w:rPr>
    </w:lvl>
    <w:lvl w:ilvl="3" w:tplc="1178A554">
      <w:start w:val="1"/>
      <w:numFmt w:val="bullet"/>
      <w:lvlText w:val=""/>
      <w:lvlJc w:val="left"/>
      <w:pPr>
        <w:ind w:left="2880" w:hanging="360"/>
      </w:pPr>
      <w:rPr>
        <w:rFonts w:ascii="Symbol" w:hAnsi="Symbol" w:hint="default"/>
      </w:rPr>
    </w:lvl>
    <w:lvl w:ilvl="4" w:tplc="F028C4B2">
      <w:start w:val="1"/>
      <w:numFmt w:val="bullet"/>
      <w:lvlText w:val="o"/>
      <w:lvlJc w:val="left"/>
      <w:pPr>
        <w:ind w:left="3600" w:hanging="360"/>
      </w:pPr>
      <w:rPr>
        <w:rFonts w:ascii="Courier New" w:hAnsi="Courier New" w:hint="default"/>
      </w:rPr>
    </w:lvl>
    <w:lvl w:ilvl="5" w:tplc="6C28C54E">
      <w:start w:val="1"/>
      <w:numFmt w:val="bullet"/>
      <w:lvlText w:val=""/>
      <w:lvlJc w:val="left"/>
      <w:pPr>
        <w:ind w:left="4320" w:hanging="360"/>
      </w:pPr>
      <w:rPr>
        <w:rFonts w:ascii="Wingdings" w:hAnsi="Wingdings" w:hint="default"/>
      </w:rPr>
    </w:lvl>
    <w:lvl w:ilvl="6" w:tplc="DD687CF6">
      <w:start w:val="1"/>
      <w:numFmt w:val="bullet"/>
      <w:lvlText w:val=""/>
      <w:lvlJc w:val="left"/>
      <w:pPr>
        <w:ind w:left="5040" w:hanging="360"/>
      </w:pPr>
      <w:rPr>
        <w:rFonts w:ascii="Symbol" w:hAnsi="Symbol" w:hint="default"/>
      </w:rPr>
    </w:lvl>
    <w:lvl w:ilvl="7" w:tplc="725E0F8C">
      <w:start w:val="1"/>
      <w:numFmt w:val="bullet"/>
      <w:lvlText w:val="o"/>
      <w:lvlJc w:val="left"/>
      <w:pPr>
        <w:ind w:left="5760" w:hanging="360"/>
      </w:pPr>
      <w:rPr>
        <w:rFonts w:ascii="Courier New" w:hAnsi="Courier New" w:hint="default"/>
      </w:rPr>
    </w:lvl>
    <w:lvl w:ilvl="8" w:tplc="A928E5EA">
      <w:start w:val="1"/>
      <w:numFmt w:val="bullet"/>
      <w:lvlText w:val=""/>
      <w:lvlJc w:val="left"/>
      <w:pPr>
        <w:ind w:left="6480" w:hanging="360"/>
      </w:pPr>
      <w:rPr>
        <w:rFonts w:ascii="Wingdings" w:hAnsi="Wingdings" w:hint="default"/>
      </w:rPr>
    </w:lvl>
  </w:abstractNum>
  <w:abstractNum w:abstractNumId="108" w15:restartNumberingAfterBreak="0">
    <w:nsid w:val="7FCF6C56"/>
    <w:multiLevelType w:val="hybridMultilevel"/>
    <w:tmpl w:val="2848BB64"/>
    <w:lvl w:ilvl="0" w:tplc="8218561E">
      <w:numFmt w:val="bullet"/>
      <w:lvlText w:val=""/>
      <w:lvlJc w:val="left"/>
      <w:pPr>
        <w:ind w:left="1080" w:hanging="72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19601380">
    <w:abstractNumId w:val="96"/>
  </w:num>
  <w:num w:numId="2" w16cid:durableId="771971792">
    <w:abstractNumId w:val="12"/>
  </w:num>
  <w:num w:numId="3" w16cid:durableId="1688293938">
    <w:abstractNumId w:val="86"/>
  </w:num>
  <w:num w:numId="4" w16cid:durableId="911769249">
    <w:abstractNumId w:val="74"/>
  </w:num>
  <w:num w:numId="5" w16cid:durableId="243224712">
    <w:abstractNumId w:val="106"/>
  </w:num>
  <w:num w:numId="6" w16cid:durableId="265844611">
    <w:abstractNumId w:val="7"/>
  </w:num>
  <w:num w:numId="7" w16cid:durableId="333382643">
    <w:abstractNumId w:val="39"/>
  </w:num>
  <w:num w:numId="8" w16cid:durableId="75398645">
    <w:abstractNumId w:val="33"/>
  </w:num>
  <w:num w:numId="9" w16cid:durableId="1172798341">
    <w:abstractNumId w:val="27"/>
  </w:num>
  <w:num w:numId="10" w16cid:durableId="1095979757">
    <w:abstractNumId w:val="16"/>
  </w:num>
  <w:num w:numId="11" w16cid:durableId="151989578">
    <w:abstractNumId w:val="107"/>
  </w:num>
  <w:num w:numId="12" w16cid:durableId="444155062">
    <w:abstractNumId w:val="45"/>
  </w:num>
  <w:num w:numId="13" w16cid:durableId="1692298746">
    <w:abstractNumId w:val="25"/>
  </w:num>
  <w:num w:numId="14" w16cid:durableId="1797672133">
    <w:abstractNumId w:val="79"/>
  </w:num>
  <w:num w:numId="15" w16cid:durableId="722216339">
    <w:abstractNumId w:val="17"/>
  </w:num>
  <w:num w:numId="16" w16cid:durableId="393700359">
    <w:abstractNumId w:val="89"/>
  </w:num>
  <w:num w:numId="17" w16cid:durableId="1411275236">
    <w:abstractNumId w:val="83"/>
  </w:num>
  <w:num w:numId="18" w16cid:durableId="269893183">
    <w:abstractNumId w:val="90"/>
  </w:num>
  <w:num w:numId="19" w16cid:durableId="21782410">
    <w:abstractNumId w:val="85"/>
  </w:num>
  <w:num w:numId="20" w16cid:durableId="637610597">
    <w:abstractNumId w:val="20"/>
  </w:num>
  <w:num w:numId="21" w16cid:durableId="1385761883">
    <w:abstractNumId w:val="51"/>
  </w:num>
  <w:num w:numId="22" w16cid:durableId="781070705">
    <w:abstractNumId w:val="23"/>
  </w:num>
  <w:num w:numId="23" w16cid:durableId="376124772">
    <w:abstractNumId w:val="55"/>
  </w:num>
  <w:num w:numId="24" w16cid:durableId="951978479">
    <w:abstractNumId w:val="21"/>
  </w:num>
  <w:num w:numId="25" w16cid:durableId="2003464613">
    <w:abstractNumId w:val="56"/>
  </w:num>
  <w:num w:numId="26" w16cid:durableId="930813930">
    <w:abstractNumId w:val="80"/>
  </w:num>
  <w:num w:numId="27" w16cid:durableId="1314748530">
    <w:abstractNumId w:val="78"/>
  </w:num>
  <w:num w:numId="28" w16cid:durableId="380835359">
    <w:abstractNumId w:val="2"/>
  </w:num>
  <w:num w:numId="29" w16cid:durableId="1575551621">
    <w:abstractNumId w:val="61"/>
  </w:num>
  <w:num w:numId="30" w16cid:durableId="1631478112">
    <w:abstractNumId w:val="8"/>
  </w:num>
  <w:num w:numId="31" w16cid:durableId="1717075519">
    <w:abstractNumId w:val="93"/>
  </w:num>
  <w:num w:numId="32" w16cid:durableId="814220268">
    <w:abstractNumId w:val="36"/>
  </w:num>
  <w:num w:numId="33" w16cid:durableId="855727192">
    <w:abstractNumId w:val="63"/>
  </w:num>
  <w:num w:numId="34" w16cid:durableId="1411804225">
    <w:abstractNumId w:val="108"/>
  </w:num>
  <w:num w:numId="35" w16cid:durableId="1314407210">
    <w:abstractNumId w:val="40"/>
  </w:num>
  <w:num w:numId="36" w16cid:durableId="669210349">
    <w:abstractNumId w:val="29"/>
  </w:num>
  <w:num w:numId="37" w16cid:durableId="997227768">
    <w:abstractNumId w:val="37"/>
  </w:num>
  <w:num w:numId="38" w16cid:durableId="1740783339">
    <w:abstractNumId w:val="46"/>
  </w:num>
  <w:num w:numId="39" w16cid:durableId="1650017337">
    <w:abstractNumId w:val="97"/>
  </w:num>
  <w:num w:numId="40" w16cid:durableId="325132447">
    <w:abstractNumId w:val="31"/>
  </w:num>
  <w:num w:numId="41" w16cid:durableId="1578786233">
    <w:abstractNumId w:val="98"/>
  </w:num>
  <w:num w:numId="42" w16cid:durableId="557667045">
    <w:abstractNumId w:val="28"/>
  </w:num>
  <w:num w:numId="43" w16cid:durableId="225461073">
    <w:abstractNumId w:val="88"/>
  </w:num>
  <w:num w:numId="44" w16cid:durableId="177696379">
    <w:abstractNumId w:val="42"/>
  </w:num>
  <w:num w:numId="45" w16cid:durableId="114177465">
    <w:abstractNumId w:val="104"/>
  </w:num>
  <w:num w:numId="46" w16cid:durableId="1645574291">
    <w:abstractNumId w:val="66"/>
  </w:num>
  <w:num w:numId="47" w16cid:durableId="107162456">
    <w:abstractNumId w:val="65"/>
  </w:num>
  <w:num w:numId="48" w16cid:durableId="1612855204">
    <w:abstractNumId w:val="69"/>
  </w:num>
  <w:num w:numId="49" w16cid:durableId="980961704">
    <w:abstractNumId w:val="91"/>
  </w:num>
  <w:num w:numId="50" w16cid:durableId="1888909133">
    <w:abstractNumId w:val="48"/>
  </w:num>
  <w:num w:numId="51" w16cid:durableId="2060395494">
    <w:abstractNumId w:val="38"/>
  </w:num>
  <w:num w:numId="52" w16cid:durableId="1359235992">
    <w:abstractNumId w:val="44"/>
  </w:num>
  <w:num w:numId="53" w16cid:durableId="703596083">
    <w:abstractNumId w:val="3"/>
  </w:num>
  <w:num w:numId="54" w16cid:durableId="1743410044">
    <w:abstractNumId w:val="81"/>
  </w:num>
  <w:num w:numId="55" w16cid:durableId="626278198">
    <w:abstractNumId w:val="22"/>
  </w:num>
  <w:num w:numId="56" w16cid:durableId="871696055">
    <w:abstractNumId w:val="50"/>
  </w:num>
  <w:num w:numId="57" w16cid:durableId="459762106">
    <w:abstractNumId w:val="9"/>
  </w:num>
  <w:num w:numId="58" w16cid:durableId="1025328477">
    <w:abstractNumId w:val="75"/>
  </w:num>
  <w:num w:numId="59" w16cid:durableId="391194672">
    <w:abstractNumId w:val="71"/>
  </w:num>
  <w:num w:numId="60" w16cid:durableId="118227268">
    <w:abstractNumId w:val="84"/>
  </w:num>
  <w:num w:numId="61" w16cid:durableId="218784444">
    <w:abstractNumId w:val="14"/>
  </w:num>
  <w:num w:numId="62" w16cid:durableId="886919023">
    <w:abstractNumId w:val="101"/>
  </w:num>
  <w:num w:numId="63" w16cid:durableId="29865010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524906488">
    <w:abstractNumId w:val="62"/>
  </w:num>
  <w:num w:numId="65" w16cid:durableId="1727876097">
    <w:abstractNumId w:val="100"/>
  </w:num>
  <w:num w:numId="66" w16cid:durableId="1841195809">
    <w:abstractNumId w:val="95"/>
  </w:num>
  <w:num w:numId="67" w16cid:durableId="1936549103">
    <w:abstractNumId w:val="0"/>
  </w:num>
  <w:num w:numId="68" w16cid:durableId="929698877">
    <w:abstractNumId w:val="10"/>
  </w:num>
  <w:num w:numId="69" w16cid:durableId="1650863649">
    <w:abstractNumId w:val="72"/>
  </w:num>
  <w:num w:numId="70" w16cid:durableId="366685378">
    <w:abstractNumId w:val="13"/>
  </w:num>
  <w:num w:numId="71" w16cid:durableId="1785726547">
    <w:abstractNumId w:val="57"/>
  </w:num>
  <w:num w:numId="72" w16cid:durableId="329212610">
    <w:abstractNumId w:val="103"/>
  </w:num>
  <w:num w:numId="73" w16cid:durableId="1658724153">
    <w:abstractNumId w:val="105"/>
  </w:num>
  <w:num w:numId="74" w16cid:durableId="517277783">
    <w:abstractNumId w:val="52"/>
  </w:num>
  <w:num w:numId="75" w16cid:durableId="878709024">
    <w:abstractNumId w:val="54"/>
  </w:num>
  <w:num w:numId="76" w16cid:durableId="1580477690">
    <w:abstractNumId w:val="58"/>
  </w:num>
  <w:num w:numId="77" w16cid:durableId="1934194729">
    <w:abstractNumId w:val="15"/>
  </w:num>
  <w:num w:numId="78" w16cid:durableId="609748173">
    <w:abstractNumId w:val="92"/>
  </w:num>
  <w:num w:numId="79" w16cid:durableId="1182084400">
    <w:abstractNumId w:val="53"/>
  </w:num>
  <w:num w:numId="80" w16cid:durableId="1283223089">
    <w:abstractNumId w:val="35"/>
  </w:num>
  <w:num w:numId="81" w16cid:durableId="1046561403">
    <w:abstractNumId w:val="87"/>
  </w:num>
  <w:num w:numId="82" w16cid:durableId="435096540">
    <w:abstractNumId w:val="11"/>
  </w:num>
  <w:num w:numId="83" w16cid:durableId="1713655212">
    <w:abstractNumId w:val="30"/>
  </w:num>
  <w:num w:numId="84" w16cid:durableId="1898933887">
    <w:abstractNumId w:val="43"/>
  </w:num>
  <w:num w:numId="85" w16cid:durableId="1951014283">
    <w:abstractNumId w:val="68"/>
  </w:num>
  <w:num w:numId="86" w16cid:durableId="1160072455">
    <w:abstractNumId w:val="18"/>
  </w:num>
  <w:num w:numId="87" w16cid:durableId="918321927">
    <w:abstractNumId w:val="77"/>
  </w:num>
  <w:num w:numId="88" w16cid:durableId="1818061829">
    <w:abstractNumId w:val="6"/>
  </w:num>
  <w:num w:numId="89" w16cid:durableId="1257860783">
    <w:abstractNumId w:val="26"/>
  </w:num>
  <w:num w:numId="90" w16cid:durableId="1625695529">
    <w:abstractNumId w:val="32"/>
  </w:num>
  <w:num w:numId="91" w16cid:durableId="183983618">
    <w:abstractNumId w:val="94"/>
  </w:num>
  <w:num w:numId="92" w16cid:durableId="257326947">
    <w:abstractNumId w:val="70"/>
  </w:num>
  <w:num w:numId="93" w16cid:durableId="1995067703">
    <w:abstractNumId w:val="59"/>
  </w:num>
  <w:num w:numId="94" w16cid:durableId="99571355">
    <w:abstractNumId w:val="64"/>
  </w:num>
  <w:num w:numId="95" w16cid:durableId="733969551">
    <w:abstractNumId w:val="34"/>
  </w:num>
  <w:num w:numId="96" w16cid:durableId="1371028721">
    <w:abstractNumId w:val="102"/>
  </w:num>
  <w:num w:numId="97" w16cid:durableId="549730197">
    <w:abstractNumId w:val="19"/>
  </w:num>
  <w:num w:numId="98" w16cid:durableId="1576817376">
    <w:abstractNumId w:val="47"/>
  </w:num>
  <w:num w:numId="99" w16cid:durableId="1556815494">
    <w:abstractNumId w:val="49"/>
  </w:num>
  <w:num w:numId="100" w16cid:durableId="1955822396">
    <w:abstractNumId w:val="4"/>
  </w:num>
  <w:num w:numId="101" w16cid:durableId="1819033312">
    <w:abstractNumId w:val="24"/>
  </w:num>
  <w:num w:numId="102" w16cid:durableId="457186540">
    <w:abstractNumId w:val="41"/>
  </w:num>
  <w:num w:numId="103" w16cid:durableId="1855193849">
    <w:abstractNumId w:val="76"/>
  </w:num>
  <w:num w:numId="104" w16cid:durableId="292635186">
    <w:abstractNumId w:val="99"/>
  </w:num>
  <w:num w:numId="105" w16cid:durableId="584799070">
    <w:abstractNumId w:val="5"/>
  </w:num>
  <w:num w:numId="106" w16cid:durableId="507595734">
    <w:abstractNumId w:val="1"/>
  </w:num>
  <w:num w:numId="107" w16cid:durableId="1488008447">
    <w:abstractNumId w:val="82"/>
  </w:num>
  <w:num w:numId="108" w16cid:durableId="2082605461">
    <w:abstractNumId w:val="67"/>
  </w:num>
  <w:num w:numId="109" w16cid:durableId="1367875737">
    <w:abstractNumId w:val="7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proofState w:spelling="clean"/>
  <w:attachedTemplate r:id="rId1"/>
  <w:stylePaneFormatFilter w:val="3828" w:allStyles="0" w:customStyles="0" w:latentStyles="0" w:stylesInUse="1" w:headingStyles="1" w:numberingStyles="0" w:tableStyles="0" w:directFormattingOnRuns="0" w:directFormattingOnParagraphs="0" w:directFormattingOnNumbering="0" w:directFormattingOnTables="1" w:clearFormatting="1" w:top3HeadingStyles="1" w:visibleStyles="0" w:alternateStyleNames="0"/>
  <w:stylePaneSortMethod w:val="00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6326"/>
    <w:rsid w:val="000006BA"/>
    <w:rsid w:val="000006D8"/>
    <w:rsid w:val="00000814"/>
    <w:rsid w:val="00000954"/>
    <w:rsid w:val="00000A2A"/>
    <w:rsid w:val="00000D62"/>
    <w:rsid w:val="00000FF9"/>
    <w:rsid w:val="00001021"/>
    <w:rsid w:val="00001263"/>
    <w:rsid w:val="00001289"/>
    <w:rsid w:val="00001745"/>
    <w:rsid w:val="00001746"/>
    <w:rsid w:val="00001936"/>
    <w:rsid w:val="00001B30"/>
    <w:rsid w:val="00001D84"/>
    <w:rsid w:val="00001F05"/>
    <w:rsid w:val="00001F1C"/>
    <w:rsid w:val="000020BB"/>
    <w:rsid w:val="00002269"/>
    <w:rsid w:val="00002334"/>
    <w:rsid w:val="0000245A"/>
    <w:rsid w:val="0000254C"/>
    <w:rsid w:val="00002950"/>
    <w:rsid w:val="0000304E"/>
    <w:rsid w:val="00003051"/>
    <w:rsid w:val="000032BE"/>
    <w:rsid w:val="00003660"/>
    <w:rsid w:val="00003C19"/>
    <w:rsid w:val="00003C52"/>
    <w:rsid w:val="00003F5D"/>
    <w:rsid w:val="00003FC4"/>
    <w:rsid w:val="00004139"/>
    <w:rsid w:val="00004668"/>
    <w:rsid w:val="00004DF5"/>
    <w:rsid w:val="0000500F"/>
    <w:rsid w:val="00005126"/>
    <w:rsid w:val="000053DC"/>
    <w:rsid w:val="0000599F"/>
    <w:rsid w:val="000059C8"/>
    <w:rsid w:val="000059CD"/>
    <w:rsid w:val="00006878"/>
    <w:rsid w:val="00006E9D"/>
    <w:rsid w:val="00007410"/>
    <w:rsid w:val="000075E9"/>
    <w:rsid w:val="000077D7"/>
    <w:rsid w:val="00007A56"/>
    <w:rsid w:val="00007C2B"/>
    <w:rsid w:val="00007C41"/>
    <w:rsid w:val="00007F63"/>
    <w:rsid w:val="00007FB5"/>
    <w:rsid w:val="000100A1"/>
    <w:rsid w:val="000102E0"/>
    <w:rsid w:val="00010587"/>
    <w:rsid w:val="00010977"/>
    <w:rsid w:val="00010FAA"/>
    <w:rsid w:val="00010FCD"/>
    <w:rsid w:val="000110F4"/>
    <w:rsid w:val="0001132A"/>
    <w:rsid w:val="00011448"/>
    <w:rsid w:val="0001158B"/>
    <w:rsid w:val="0001182A"/>
    <w:rsid w:val="0001197A"/>
    <w:rsid w:val="00011AED"/>
    <w:rsid w:val="00011BBE"/>
    <w:rsid w:val="00011C6E"/>
    <w:rsid w:val="00011CAF"/>
    <w:rsid w:val="00011E83"/>
    <w:rsid w:val="00011EF4"/>
    <w:rsid w:val="00012066"/>
    <w:rsid w:val="0001235E"/>
    <w:rsid w:val="00012529"/>
    <w:rsid w:val="000125F3"/>
    <w:rsid w:val="0001285A"/>
    <w:rsid w:val="00012A13"/>
    <w:rsid w:val="00012DCF"/>
    <w:rsid w:val="00013509"/>
    <w:rsid w:val="0001371F"/>
    <w:rsid w:val="00013EEE"/>
    <w:rsid w:val="00013FC4"/>
    <w:rsid w:val="00013FF3"/>
    <w:rsid w:val="000143D8"/>
    <w:rsid w:val="00014400"/>
    <w:rsid w:val="000147D7"/>
    <w:rsid w:val="00014920"/>
    <w:rsid w:val="00014955"/>
    <w:rsid w:val="00014A88"/>
    <w:rsid w:val="00014ED8"/>
    <w:rsid w:val="00014FC8"/>
    <w:rsid w:val="00015290"/>
    <w:rsid w:val="000153CF"/>
    <w:rsid w:val="000157A5"/>
    <w:rsid w:val="000159CD"/>
    <w:rsid w:val="00015A92"/>
    <w:rsid w:val="00015C81"/>
    <w:rsid w:val="000162A0"/>
    <w:rsid w:val="00016BED"/>
    <w:rsid w:val="00016C8F"/>
    <w:rsid w:val="00016DE9"/>
    <w:rsid w:val="00016ED0"/>
    <w:rsid w:val="000173A1"/>
    <w:rsid w:val="0001782C"/>
    <w:rsid w:val="000178EE"/>
    <w:rsid w:val="00017DAC"/>
    <w:rsid w:val="00020013"/>
    <w:rsid w:val="0002002D"/>
    <w:rsid w:val="000200CB"/>
    <w:rsid w:val="000207A7"/>
    <w:rsid w:val="00020C99"/>
    <w:rsid w:val="00020EFC"/>
    <w:rsid w:val="00021018"/>
    <w:rsid w:val="00021122"/>
    <w:rsid w:val="00021A2D"/>
    <w:rsid w:val="00021E5E"/>
    <w:rsid w:val="0002253F"/>
    <w:rsid w:val="000225A8"/>
    <w:rsid w:val="0002281D"/>
    <w:rsid w:val="000229F0"/>
    <w:rsid w:val="00022C76"/>
    <w:rsid w:val="00022D56"/>
    <w:rsid w:val="00022F06"/>
    <w:rsid w:val="00023529"/>
    <w:rsid w:val="0002460A"/>
    <w:rsid w:val="00024880"/>
    <w:rsid w:val="00024959"/>
    <w:rsid w:val="000259CE"/>
    <w:rsid w:val="00025D4C"/>
    <w:rsid w:val="000261B1"/>
    <w:rsid w:val="00026304"/>
    <w:rsid w:val="000269F4"/>
    <w:rsid w:val="00026C6D"/>
    <w:rsid w:val="000272EB"/>
    <w:rsid w:val="00027989"/>
    <w:rsid w:val="00027E90"/>
    <w:rsid w:val="000302CF"/>
    <w:rsid w:val="0003070B"/>
    <w:rsid w:val="00030747"/>
    <w:rsid w:val="00030774"/>
    <w:rsid w:val="000308AC"/>
    <w:rsid w:val="00030932"/>
    <w:rsid w:val="0003099B"/>
    <w:rsid w:val="00030B0E"/>
    <w:rsid w:val="00030BBD"/>
    <w:rsid w:val="00030F8E"/>
    <w:rsid w:val="00030F9B"/>
    <w:rsid w:val="000315E3"/>
    <w:rsid w:val="00031A28"/>
    <w:rsid w:val="00031B36"/>
    <w:rsid w:val="00031BE3"/>
    <w:rsid w:val="00031D47"/>
    <w:rsid w:val="00031E8B"/>
    <w:rsid w:val="000321EA"/>
    <w:rsid w:val="000322F8"/>
    <w:rsid w:val="00032C25"/>
    <w:rsid w:val="00032DB3"/>
    <w:rsid w:val="00032F28"/>
    <w:rsid w:val="00033014"/>
    <w:rsid w:val="0003320D"/>
    <w:rsid w:val="000333FD"/>
    <w:rsid w:val="000336CB"/>
    <w:rsid w:val="00033801"/>
    <w:rsid w:val="00033995"/>
    <w:rsid w:val="00033B0B"/>
    <w:rsid w:val="00033D0E"/>
    <w:rsid w:val="0003423E"/>
    <w:rsid w:val="00034679"/>
    <w:rsid w:val="00034A70"/>
    <w:rsid w:val="00034F38"/>
    <w:rsid w:val="000350CF"/>
    <w:rsid w:val="00035104"/>
    <w:rsid w:val="000353BC"/>
    <w:rsid w:val="000355E3"/>
    <w:rsid w:val="00035CE3"/>
    <w:rsid w:val="00035EF0"/>
    <w:rsid w:val="00035EFB"/>
    <w:rsid w:val="00035F69"/>
    <w:rsid w:val="00036040"/>
    <w:rsid w:val="000363E3"/>
    <w:rsid w:val="00036713"/>
    <w:rsid w:val="00036F73"/>
    <w:rsid w:val="00037519"/>
    <w:rsid w:val="00037C4C"/>
    <w:rsid w:val="00037C5F"/>
    <w:rsid w:val="00037E85"/>
    <w:rsid w:val="000400D0"/>
    <w:rsid w:val="0004059C"/>
    <w:rsid w:val="00040793"/>
    <w:rsid w:val="00040D29"/>
    <w:rsid w:val="00041633"/>
    <w:rsid w:val="0004180C"/>
    <w:rsid w:val="000420BA"/>
    <w:rsid w:val="00042189"/>
    <w:rsid w:val="0004219D"/>
    <w:rsid w:val="000427F6"/>
    <w:rsid w:val="00042DFB"/>
    <w:rsid w:val="00042F5B"/>
    <w:rsid w:val="000436C3"/>
    <w:rsid w:val="0004385D"/>
    <w:rsid w:val="00043DD0"/>
    <w:rsid w:val="00043EA5"/>
    <w:rsid w:val="00043FE0"/>
    <w:rsid w:val="00044461"/>
    <w:rsid w:val="000444A4"/>
    <w:rsid w:val="000448DC"/>
    <w:rsid w:val="000448F3"/>
    <w:rsid w:val="00044BA3"/>
    <w:rsid w:val="00044F3F"/>
    <w:rsid w:val="00044F72"/>
    <w:rsid w:val="000450ED"/>
    <w:rsid w:val="00045326"/>
    <w:rsid w:val="000454C9"/>
    <w:rsid w:val="000455FA"/>
    <w:rsid w:val="00045B5A"/>
    <w:rsid w:val="00046079"/>
    <w:rsid w:val="0004615F"/>
    <w:rsid w:val="0004659F"/>
    <w:rsid w:val="0004668B"/>
    <w:rsid w:val="00046718"/>
    <w:rsid w:val="00046723"/>
    <w:rsid w:val="00046B09"/>
    <w:rsid w:val="0004709C"/>
    <w:rsid w:val="0004732A"/>
    <w:rsid w:val="00047563"/>
    <w:rsid w:val="000476DF"/>
    <w:rsid w:val="00047795"/>
    <w:rsid w:val="0004794C"/>
    <w:rsid w:val="00047D1E"/>
    <w:rsid w:val="00047E8A"/>
    <w:rsid w:val="00047EF8"/>
    <w:rsid w:val="0005011D"/>
    <w:rsid w:val="0005015C"/>
    <w:rsid w:val="000501D0"/>
    <w:rsid w:val="00050287"/>
    <w:rsid w:val="000502D8"/>
    <w:rsid w:val="000503F1"/>
    <w:rsid w:val="00050806"/>
    <w:rsid w:val="000508A8"/>
    <w:rsid w:val="00051227"/>
    <w:rsid w:val="00051273"/>
    <w:rsid w:val="00051422"/>
    <w:rsid w:val="000514BF"/>
    <w:rsid w:val="00051595"/>
    <w:rsid w:val="00051BAF"/>
    <w:rsid w:val="000521ED"/>
    <w:rsid w:val="00052341"/>
    <w:rsid w:val="0005256D"/>
    <w:rsid w:val="00052B07"/>
    <w:rsid w:val="00052D55"/>
    <w:rsid w:val="000531D5"/>
    <w:rsid w:val="0005384A"/>
    <w:rsid w:val="0005419F"/>
    <w:rsid w:val="000544CF"/>
    <w:rsid w:val="000547E5"/>
    <w:rsid w:val="00054D33"/>
    <w:rsid w:val="00054EDF"/>
    <w:rsid w:val="00054F9F"/>
    <w:rsid w:val="00055198"/>
    <w:rsid w:val="000553D0"/>
    <w:rsid w:val="00056108"/>
    <w:rsid w:val="00056215"/>
    <w:rsid w:val="000563B5"/>
    <w:rsid w:val="00056475"/>
    <w:rsid w:val="00056600"/>
    <w:rsid w:val="0005680F"/>
    <w:rsid w:val="00056955"/>
    <w:rsid w:val="00056AA3"/>
    <w:rsid w:val="00056CB7"/>
    <w:rsid w:val="00056F86"/>
    <w:rsid w:val="00057021"/>
    <w:rsid w:val="000570D4"/>
    <w:rsid w:val="00057202"/>
    <w:rsid w:val="0005729E"/>
    <w:rsid w:val="000573FE"/>
    <w:rsid w:val="00057564"/>
    <w:rsid w:val="00057B3C"/>
    <w:rsid w:val="00060088"/>
    <w:rsid w:val="000600AB"/>
    <w:rsid w:val="00060257"/>
    <w:rsid w:val="000603C0"/>
    <w:rsid w:val="000604E4"/>
    <w:rsid w:val="00060555"/>
    <w:rsid w:val="00060764"/>
    <w:rsid w:val="00060964"/>
    <w:rsid w:val="00060A85"/>
    <w:rsid w:val="00060D95"/>
    <w:rsid w:val="00060F66"/>
    <w:rsid w:val="00061635"/>
    <w:rsid w:val="000617BD"/>
    <w:rsid w:val="000617E7"/>
    <w:rsid w:val="000619C8"/>
    <w:rsid w:val="00061A8B"/>
    <w:rsid w:val="00061F7F"/>
    <w:rsid w:val="00062010"/>
    <w:rsid w:val="00062067"/>
    <w:rsid w:val="000620B5"/>
    <w:rsid w:val="000621B7"/>
    <w:rsid w:val="000621E0"/>
    <w:rsid w:val="00062274"/>
    <w:rsid w:val="00062A95"/>
    <w:rsid w:val="00062BC5"/>
    <w:rsid w:val="00062BCF"/>
    <w:rsid w:val="00062D26"/>
    <w:rsid w:val="00062E5D"/>
    <w:rsid w:val="0006335F"/>
    <w:rsid w:val="000633C6"/>
    <w:rsid w:val="00063EE5"/>
    <w:rsid w:val="00063FC9"/>
    <w:rsid w:val="000640B9"/>
    <w:rsid w:val="00064274"/>
    <w:rsid w:val="000642FB"/>
    <w:rsid w:val="00064497"/>
    <w:rsid w:val="00064673"/>
    <w:rsid w:val="000649F4"/>
    <w:rsid w:val="00064E03"/>
    <w:rsid w:val="00064EAD"/>
    <w:rsid w:val="000652FB"/>
    <w:rsid w:val="00065352"/>
    <w:rsid w:val="0006536B"/>
    <w:rsid w:val="00065640"/>
    <w:rsid w:val="000657FD"/>
    <w:rsid w:val="000658CD"/>
    <w:rsid w:val="00065A98"/>
    <w:rsid w:val="00065BE7"/>
    <w:rsid w:val="00066254"/>
    <w:rsid w:val="00066310"/>
    <w:rsid w:val="0006650B"/>
    <w:rsid w:val="00066851"/>
    <w:rsid w:val="00066B6F"/>
    <w:rsid w:val="00067028"/>
    <w:rsid w:val="00067116"/>
    <w:rsid w:val="00067186"/>
    <w:rsid w:val="0006753E"/>
    <w:rsid w:val="00067969"/>
    <w:rsid w:val="00067C92"/>
    <w:rsid w:val="00067DB2"/>
    <w:rsid w:val="00067DEA"/>
    <w:rsid w:val="00067EA6"/>
    <w:rsid w:val="000709EB"/>
    <w:rsid w:val="00070C68"/>
    <w:rsid w:val="00070F93"/>
    <w:rsid w:val="000710DC"/>
    <w:rsid w:val="00071138"/>
    <w:rsid w:val="00071170"/>
    <w:rsid w:val="000713F4"/>
    <w:rsid w:val="000713F7"/>
    <w:rsid w:val="000718E0"/>
    <w:rsid w:val="00071CDC"/>
    <w:rsid w:val="000722F6"/>
    <w:rsid w:val="000723C7"/>
    <w:rsid w:val="000723EB"/>
    <w:rsid w:val="000724BE"/>
    <w:rsid w:val="000725D0"/>
    <w:rsid w:val="0007296E"/>
    <w:rsid w:val="00072B7E"/>
    <w:rsid w:val="00072D82"/>
    <w:rsid w:val="00072DF3"/>
    <w:rsid w:val="00072EFC"/>
    <w:rsid w:val="000732FF"/>
    <w:rsid w:val="00073665"/>
    <w:rsid w:val="00073727"/>
    <w:rsid w:val="00073745"/>
    <w:rsid w:val="00073749"/>
    <w:rsid w:val="0007383A"/>
    <w:rsid w:val="00073A42"/>
    <w:rsid w:val="00073AB9"/>
    <w:rsid w:val="00073B80"/>
    <w:rsid w:val="00073DD3"/>
    <w:rsid w:val="00073E0C"/>
    <w:rsid w:val="00073FAD"/>
    <w:rsid w:val="00074118"/>
    <w:rsid w:val="000741E9"/>
    <w:rsid w:val="000741F1"/>
    <w:rsid w:val="00074361"/>
    <w:rsid w:val="000743E2"/>
    <w:rsid w:val="0007444A"/>
    <w:rsid w:val="00074544"/>
    <w:rsid w:val="00074669"/>
    <w:rsid w:val="00074D2A"/>
    <w:rsid w:val="00074ECD"/>
    <w:rsid w:val="00074F27"/>
    <w:rsid w:val="00075010"/>
    <w:rsid w:val="0007525A"/>
    <w:rsid w:val="00075623"/>
    <w:rsid w:val="0007575C"/>
    <w:rsid w:val="00075F38"/>
    <w:rsid w:val="00076278"/>
    <w:rsid w:val="00076713"/>
    <w:rsid w:val="000769FD"/>
    <w:rsid w:val="00076A0B"/>
    <w:rsid w:val="00076AA7"/>
    <w:rsid w:val="00076E8B"/>
    <w:rsid w:val="00077247"/>
    <w:rsid w:val="00077250"/>
    <w:rsid w:val="000774B6"/>
    <w:rsid w:val="00077AC9"/>
    <w:rsid w:val="00077BC1"/>
    <w:rsid w:val="00077CF9"/>
    <w:rsid w:val="00080139"/>
    <w:rsid w:val="0008099D"/>
    <w:rsid w:val="00080B8D"/>
    <w:rsid w:val="00080B93"/>
    <w:rsid w:val="00080FE0"/>
    <w:rsid w:val="000811D6"/>
    <w:rsid w:val="0008127D"/>
    <w:rsid w:val="000812F5"/>
    <w:rsid w:val="00081355"/>
    <w:rsid w:val="000815B7"/>
    <w:rsid w:val="00081681"/>
    <w:rsid w:val="00081B27"/>
    <w:rsid w:val="00081BD1"/>
    <w:rsid w:val="00081DE1"/>
    <w:rsid w:val="00082155"/>
    <w:rsid w:val="0008238B"/>
    <w:rsid w:val="000823BF"/>
    <w:rsid w:val="000825C1"/>
    <w:rsid w:val="000825D0"/>
    <w:rsid w:val="00082965"/>
    <w:rsid w:val="00082AC0"/>
    <w:rsid w:val="00082AEC"/>
    <w:rsid w:val="00082D78"/>
    <w:rsid w:val="00082F66"/>
    <w:rsid w:val="0008310D"/>
    <w:rsid w:val="00083B55"/>
    <w:rsid w:val="00084039"/>
    <w:rsid w:val="000841A3"/>
    <w:rsid w:val="00084554"/>
    <w:rsid w:val="00084C26"/>
    <w:rsid w:val="00084C6A"/>
    <w:rsid w:val="00085004"/>
    <w:rsid w:val="0008505D"/>
    <w:rsid w:val="000850BD"/>
    <w:rsid w:val="0008589A"/>
    <w:rsid w:val="00085956"/>
    <w:rsid w:val="00085C44"/>
    <w:rsid w:val="00085E71"/>
    <w:rsid w:val="000863A5"/>
    <w:rsid w:val="0008685B"/>
    <w:rsid w:val="00086AFB"/>
    <w:rsid w:val="00086C86"/>
    <w:rsid w:val="00086F2E"/>
    <w:rsid w:val="00087229"/>
    <w:rsid w:val="000872E8"/>
    <w:rsid w:val="00087AE4"/>
    <w:rsid w:val="00087C9A"/>
    <w:rsid w:val="00087F4E"/>
    <w:rsid w:val="00090109"/>
    <w:rsid w:val="0009012C"/>
    <w:rsid w:val="00090235"/>
    <w:rsid w:val="000908A1"/>
    <w:rsid w:val="00090A2F"/>
    <w:rsid w:val="00090B8B"/>
    <w:rsid w:val="00090D97"/>
    <w:rsid w:val="00090F19"/>
    <w:rsid w:val="00090F8A"/>
    <w:rsid w:val="0009103B"/>
    <w:rsid w:val="00091448"/>
    <w:rsid w:val="0009152A"/>
    <w:rsid w:val="0009180F"/>
    <w:rsid w:val="000919F4"/>
    <w:rsid w:val="00091CB7"/>
    <w:rsid w:val="00091DE6"/>
    <w:rsid w:val="00091F55"/>
    <w:rsid w:val="000920BB"/>
    <w:rsid w:val="00092956"/>
    <w:rsid w:val="00092988"/>
    <w:rsid w:val="000929A5"/>
    <w:rsid w:val="000934EA"/>
    <w:rsid w:val="00093882"/>
    <w:rsid w:val="00093E45"/>
    <w:rsid w:val="000944CD"/>
    <w:rsid w:val="00094B22"/>
    <w:rsid w:val="00094C03"/>
    <w:rsid w:val="00094F5D"/>
    <w:rsid w:val="00095131"/>
    <w:rsid w:val="00095243"/>
    <w:rsid w:val="00095343"/>
    <w:rsid w:val="00095625"/>
    <w:rsid w:val="00095813"/>
    <w:rsid w:val="00095971"/>
    <w:rsid w:val="0009668A"/>
    <w:rsid w:val="000968D0"/>
    <w:rsid w:val="00096B42"/>
    <w:rsid w:val="0009700F"/>
    <w:rsid w:val="00097254"/>
    <w:rsid w:val="00097407"/>
    <w:rsid w:val="00097644"/>
    <w:rsid w:val="00097924"/>
    <w:rsid w:val="00097C0B"/>
    <w:rsid w:val="00097C11"/>
    <w:rsid w:val="00097D6D"/>
    <w:rsid w:val="000A01D5"/>
    <w:rsid w:val="000A0202"/>
    <w:rsid w:val="000A06D3"/>
    <w:rsid w:val="000A084D"/>
    <w:rsid w:val="000A0A39"/>
    <w:rsid w:val="000A0B21"/>
    <w:rsid w:val="000A0B72"/>
    <w:rsid w:val="000A0B85"/>
    <w:rsid w:val="000A135C"/>
    <w:rsid w:val="000A1880"/>
    <w:rsid w:val="000A254B"/>
    <w:rsid w:val="000A2785"/>
    <w:rsid w:val="000A2798"/>
    <w:rsid w:val="000A2C0A"/>
    <w:rsid w:val="000A2ECB"/>
    <w:rsid w:val="000A2FD7"/>
    <w:rsid w:val="000A3220"/>
    <w:rsid w:val="000A324E"/>
    <w:rsid w:val="000A34FD"/>
    <w:rsid w:val="000A364B"/>
    <w:rsid w:val="000A3819"/>
    <w:rsid w:val="000A38DF"/>
    <w:rsid w:val="000A3AD2"/>
    <w:rsid w:val="000A3CB3"/>
    <w:rsid w:val="000A3F7F"/>
    <w:rsid w:val="000A4103"/>
    <w:rsid w:val="000A41EE"/>
    <w:rsid w:val="000A42FE"/>
    <w:rsid w:val="000A45B3"/>
    <w:rsid w:val="000A49B6"/>
    <w:rsid w:val="000A55DB"/>
    <w:rsid w:val="000A5605"/>
    <w:rsid w:val="000A5728"/>
    <w:rsid w:val="000A574E"/>
    <w:rsid w:val="000A5975"/>
    <w:rsid w:val="000A5B45"/>
    <w:rsid w:val="000A600C"/>
    <w:rsid w:val="000A630A"/>
    <w:rsid w:val="000A673F"/>
    <w:rsid w:val="000A6C66"/>
    <w:rsid w:val="000A7005"/>
    <w:rsid w:val="000A76F5"/>
    <w:rsid w:val="000A7E9D"/>
    <w:rsid w:val="000A7EE8"/>
    <w:rsid w:val="000B01E6"/>
    <w:rsid w:val="000B0378"/>
    <w:rsid w:val="000B04EB"/>
    <w:rsid w:val="000B076F"/>
    <w:rsid w:val="000B1013"/>
    <w:rsid w:val="000B133D"/>
    <w:rsid w:val="000B1AB9"/>
    <w:rsid w:val="000B1DE3"/>
    <w:rsid w:val="000B265F"/>
    <w:rsid w:val="000B38D1"/>
    <w:rsid w:val="000B3A62"/>
    <w:rsid w:val="000B3E97"/>
    <w:rsid w:val="000B3FC6"/>
    <w:rsid w:val="000B4263"/>
    <w:rsid w:val="000B47AD"/>
    <w:rsid w:val="000B4A26"/>
    <w:rsid w:val="000B4B81"/>
    <w:rsid w:val="000B4E5C"/>
    <w:rsid w:val="000B4ED8"/>
    <w:rsid w:val="000B579A"/>
    <w:rsid w:val="000B5A84"/>
    <w:rsid w:val="000B5FA5"/>
    <w:rsid w:val="000B6091"/>
    <w:rsid w:val="000B653A"/>
    <w:rsid w:val="000B6E45"/>
    <w:rsid w:val="000B703A"/>
    <w:rsid w:val="000B7058"/>
    <w:rsid w:val="000B7194"/>
    <w:rsid w:val="000B71DA"/>
    <w:rsid w:val="000B72E6"/>
    <w:rsid w:val="000B7581"/>
    <w:rsid w:val="000B7AA0"/>
    <w:rsid w:val="000B7C78"/>
    <w:rsid w:val="000C014E"/>
    <w:rsid w:val="000C039A"/>
    <w:rsid w:val="000C03BB"/>
    <w:rsid w:val="000C04D9"/>
    <w:rsid w:val="000C0785"/>
    <w:rsid w:val="000C09C1"/>
    <w:rsid w:val="000C0EB2"/>
    <w:rsid w:val="000C0FEB"/>
    <w:rsid w:val="000C1012"/>
    <w:rsid w:val="000C108D"/>
    <w:rsid w:val="000C11AE"/>
    <w:rsid w:val="000C14BA"/>
    <w:rsid w:val="000C18B9"/>
    <w:rsid w:val="000C1F09"/>
    <w:rsid w:val="000C1F45"/>
    <w:rsid w:val="000C1FAD"/>
    <w:rsid w:val="000C2149"/>
    <w:rsid w:val="000C24DE"/>
    <w:rsid w:val="000C25B0"/>
    <w:rsid w:val="000C25C0"/>
    <w:rsid w:val="000C26FD"/>
    <w:rsid w:val="000C28EB"/>
    <w:rsid w:val="000C2917"/>
    <w:rsid w:val="000C2D4F"/>
    <w:rsid w:val="000C2F16"/>
    <w:rsid w:val="000C3298"/>
    <w:rsid w:val="000C330E"/>
    <w:rsid w:val="000C33C0"/>
    <w:rsid w:val="000C34EE"/>
    <w:rsid w:val="000C358B"/>
    <w:rsid w:val="000C35CD"/>
    <w:rsid w:val="000C37D7"/>
    <w:rsid w:val="000C3834"/>
    <w:rsid w:val="000C3DE5"/>
    <w:rsid w:val="000C3DE9"/>
    <w:rsid w:val="000C3FAB"/>
    <w:rsid w:val="000C423F"/>
    <w:rsid w:val="000C454B"/>
    <w:rsid w:val="000C4742"/>
    <w:rsid w:val="000C4970"/>
    <w:rsid w:val="000C4C8C"/>
    <w:rsid w:val="000C4F64"/>
    <w:rsid w:val="000C4FB4"/>
    <w:rsid w:val="000C5721"/>
    <w:rsid w:val="000C574A"/>
    <w:rsid w:val="000C5AC5"/>
    <w:rsid w:val="000C5E5A"/>
    <w:rsid w:val="000C5FBC"/>
    <w:rsid w:val="000C65C1"/>
    <w:rsid w:val="000C666E"/>
    <w:rsid w:val="000C6736"/>
    <w:rsid w:val="000C67EC"/>
    <w:rsid w:val="000C7237"/>
    <w:rsid w:val="000C7395"/>
    <w:rsid w:val="000C7652"/>
    <w:rsid w:val="000C771F"/>
    <w:rsid w:val="000C7763"/>
    <w:rsid w:val="000C7CE0"/>
    <w:rsid w:val="000D00DC"/>
    <w:rsid w:val="000D015C"/>
    <w:rsid w:val="000D01A4"/>
    <w:rsid w:val="000D04FC"/>
    <w:rsid w:val="000D0719"/>
    <w:rsid w:val="000D0EC6"/>
    <w:rsid w:val="000D0EEF"/>
    <w:rsid w:val="000D0FA0"/>
    <w:rsid w:val="000D10E0"/>
    <w:rsid w:val="000D1383"/>
    <w:rsid w:val="000D13C4"/>
    <w:rsid w:val="000D146C"/>
    <w:rsid w:val="000D159E"/>
    <w:rsid w:val="000D2309"/>
    <w:rsid w:val="000D24C1"/>
    <w:rsid w:val="000D2583"/>
    <w:rsid w:val="000D2794"/>
    <w:rsid w:val="000D28E7"/>
    <w:rsid w:val="000D2903"/>
    <w:rsid w:val="000D2AF5"/>
    <w:rsid w:val="000D2CF9"/>
    <w:rsid w:val="000D2DC4"/>
    <w:rsid w:val="000D2E19"/>
    <w:rsid w:val="000D30BD"/>
    <w:rsid w:val="000D318D"/>
    <w:rsid w:val="000D3415"/>
    <w:rsid w:val="000D3534"/>
    <w:rsid w:val="000D3CE2"/>
    <w:rsid w:val="000D4458"/>
    <w:rsid w:val="000D4598"/>
    <w:rsid w:val="000D46B9"/>
    <w:rsid w:val="000D4DE3"/>
    <w:rsid w:val="000D517A"/>
    <w:rsid w:val="000D55C4"/>
    <w:rsid w:val="000D5955"/>
    <w:rsid w:val="000D5CC6"/>
    <w:rsid w:val="000D5D30"/>
    <w:rsid w:val="000D60D7"/>
    <w:rsid w:val="000D657C"/>
    <w:rsid w:val="000D6A89"/>
    <w:rsid w:val="000D75C7"/>
    <w:rsid w:val="000D795A"/>
    <w:rsid w:val="000D7A77"/>
    <w:rsid w:val="000D7BFB"/>
    <w:rsid w:val="000E001C"/>
    <w:rsid w:val="000E0409"/>
    <w:rsid w:val="000E0451"/>
    <w:rsid w:val="000E06C7"/>
    <w:rsid w:val="000E0966"/>
    <w:rsid w:val="000E09E4"/>
    <w:rsid w:val="000E0CE6"/>
    <w:rsid w:val="000E0F32"/>
    <w:rsid w:val="000E1555"/>
    <w:rsid w:val="000E16B5"/>
    <w:rsid w:val="000E18DF"/>
    <w:rsid w:val="000E207D"/>
    <w:rsid w:val="000E2178"/>
    <w:rsid w:val="000E236E"/>
    <w:rsid w:val="000E2700"/>
    <w:rsid w:val="000E294B"/>
    <w:rsid w:val="000E2A7D"/>
    <w:rsid w:val="000E2D79"/>
    <w:rsid w:val="000E2E2E"/>
    <w:rsid w:val="000E306A"/>
    <w:rsid w:val="000E34F8"/>
    <w:rsid w:val="000E35E1"/>
    <w:rsid w:val="000E39D8"/>
    <w:rsid w:val="000E3B06"/>
    <w:rsid w:val="000E3F48"/>
    <w:rsid w:val="000E463B"/>
    <w:rsid w:val="000E4DAE"/>
    <w:rsid w:val="000E507C"/>
    <w:rsid w:val="000E5402"/>
    <w:rsid w:val="000E54EA"/>
    <w:rsid w:val="000E5645"/>
    <w:rsid w:val="000E58C4"/>
    <w:rsid w:val="000E6743"/>
    <w:rsid w:val="000E6F7A"/>
    <w:rsid w:val="000E7024"/>
    <w:rsid w:val="000E720F"/>
    <w:rsid w:val="000E790D"/>
    <w:rsid w:val="000E7CE7"/>
    <w:rsid w:val="000E7E2C"/>
    <w:rsid w:val="000E7EA3"/>
    <w:rsid w:val="000F01AF"/>
    <w:rsid w:val="000F020B"/>
    <w:rsid w:val="000F02D2"/>
    <w:rsid w:val="000F082D"/>
    <w:rsid w:val="000F0877"/>
    <w:rsid w:val="000F0D6A"/>
    <w:rsid w:val="000F0E70"/>
    <w:rsid w:val="000F1191"/>
    <w:rsid w:val="000F1368"/>
    <w:rsid w:val="000F1640"/>
    <w:rsid w:val="000F1661"/>
    <w:rsid w:val="000F1977"/>
    <w:rsid w:val="000F19A6"/>
    <w:rsid w:val="000F1BB9"/>
    <w:rsid w:val="000F2278"/>
    <w:rsid w:val="000F23F2"/>
    <w:rsid w:val="000F25C6"/>
    <w:rsid w:val="000F2862"/>
    <w:rsid w:val="000F2867"/>
    <w:rsid w:val="000F2965"/>
    <w:rsid w:val="000F2B0E"/>
    <w:rsid w:val="000F2E27"/>
    <w:rsid w:val="000F3023"/>
    <w:rsid w:val="000F3435"/>
    <w:rsid w:val="000F35DD"/>
    <w:rsid w:val="000F37C0"/>
    <w:rsid w:val="000F4165"/>
    <w:rsid w:val="000F44BA"/>
    <w:rsid w:val="000F469F"/>
    <w:rsid w:val="000F4716"/>
    <w:rsid w:val="000F4B72"/>
    <w:rsid w:val="000F4D63"/>
    <w:rsid w:val="000F4E76"/>
    <w:rsid w:val="000F5029"/>
    <w:rsid w:val="000F5606"/>
    <w:rsid w:val="000F560D"/>
    <w:rsid w:val="000F5C93"/>
    <w:rsid w:val="000F5D3A"/>
    <w:rsid w:val="000F5F9E"/>
    <w:rsid w:val="000F62F9"/>
    <w:rsid w:val="000F63FB"/>
    <w:rsid w:val="000F679D"/>
    <w:rsid w:val="000F6E7C"/>
    <w:rsid w:val="000F6F00"/>
    <w:rsid w:val="000F7469"/>
    <w:rsid w:val="000F782F"/>
    <w:rsid w:val="000F7847"/>
    <w:rsid w:val="000F7D4C"/>
    <w:rsid w:val="0010051F"/>
    <w:rsid w:val="00100564"/>
    <w:rsid w:val="0010061B"/>
    <w:rsid w:val="0010072D"/>
    <w:rsid w:val="00100A7B"/>
    <w:rsid w:val="001010EA"/>
    <w:rsid w:val="00101B4D"/>
    <w:rsid w:val="00102010"/>
    <w:rsid w:val="001020B0"/>
    <w:rsid w:val="00102C5C"/>
    <w:rsid w:val="00103013"/>
    <w:rsid w:val="00103156"/>
    <w:rsid w:val="0010357B"/>
    <w:rsid w:val="00103C5F"/>
    <w:rsid w:val="00103DCE"/>
    <w:rsid w:val="0010402E"/>
    <w:rsid w:val="001041B5"/>
    <w:rsid w:val="00104408"/>
    <w:rsid w:val="00104412"/>
    <w:rsid w:val="001044CB"/>
    <w:rsid w:val="00104695"/>
    <w:rsid w:val="00104714"/>
    <w:rsid w:val="0010492F"/>
    <w:rsid w:val="00104975"/>
    <w:rsid w:val="001049F1"/>
    <w:rsid w:val="001049F6"/>
    <w:rsid w:val="00104CE3"/>
    <w:rsid w:val="00104F0D"/>
    <w:rsid w:val="0010527C"/>
    <w:rsid w:val="0010570B"/>
    <w:rsid w:val="00105F3D"/>
    <w:rsid w:val="0010623F"/>
    <w:rsid w:val="00106425"/>
    <w:rsid w:val="00106537"/>
    <w:rsid w:val="001067DB"/>
    <w:rsid w:val="00106B74"/>
    <w:rsid w:val="00107139"/>
    <w:rsid w:val="00107271"/>
    <w:rsid w:val="00107374"/>
    <w:rsid w:val="00107423"/>
    <w:rsid w:val="001076CC"/>
    <w:rsid w:val="00107D05"/>
    <w:rsid w:val="00110040"/>
    <w:rsid w:val="00110307"/>
    <w:rsid w:val="00110BD5"/>
    <w:rsid w:val="00110E34"/>
    <w:rsid w:val="0011175C"/>
    <w:rsid w:val="00111957"/>
    <w:rsid w:val="00111AD3"/>
    <w:rsid w:val="00111F6D"/>
    <w:rsid w:val="00112254"/>
    <w:rsid w:val="00112E2D"/>
    <w:rsid w:val="00112E44"/>
    <w:rsid w:val="00113299"/>
    <w:rsid w:val="0011379F"/>
    <w:rsid w:val="001137E0"/>
    <w:rsid w:val="00113F03"/>
    <w:rsid w:val="00113F87"/>
    <w:rsid w:val="0011402B"/>
    <w:rsid w:val="00114690"/>
    <w:rsid w:val="001147DE"/>
    <w:rsid w:val="00114A6C"/>
    <w:rsid w:val="00114D52"/>
    <w:rsid w:val="00114FAC"/>
    <w:rsid w:val="00115777"/>
    <w:rsid w:val="001158B8"/>
    <w:rsid w:val="00115E3C"/>
    <w:rsid w:val="00116187"/>
    <w:rsid w:val="00116292"/>
    <w:rsid w:val="00116342"/>
    <w:rsid w:val="0011667F"/>
    <w:rsid w:val="0011688E"/>
    <w:rsid w:val="00116A22"/>
    <w:rsid w:val="00117190"/>
    <w:rsid w:val="001171C5"/>
    <w:rsid w:val="00117A80"/>
    <w:rsid w:val="00117A99"/>
    <w:rsid w:val="00117AF1"/>
    <w:rsid w:val="00117D07"/>
    <w:rsid w:val="00120174"/>
    <w:rsid w:val="001206FA"/>
    <w:rsid w:val="00120BB4"/>
    <w:rsid w:val="001213CA"/>
    <w:rsid w:val="00121458"/>
    <w:rsid w:val="0012167A"/>
    <w:rsid w:val="00121949"/>
    <w:rsid w:val="00121A68"/>
    <w:rsid w:val="00121B56"/>
    <w:rsid w:val="00121E0C"/>
    <w:rsid w:val="00121F07"/>
    <w:rsid w:val="001221E9"/>
    <w:rsid w:val="00122368"/>
    <w:rsid w:val="001223B6"/>
    <w:rsid w:val="00122563"/>
    <w:rsid w:val="00122674"/>
    <w:rsid w:val="001227EF"/>
    <w:rsid w:val="00122F67"/>
    <w:rsid w:val="0012325C"/>
    <w:rsid w:val="00123532"/>
    <w:rsid w:val="0012369F"/>
    <w:rsid w:val="00123ABD"/>
    <w:rsid w:val="00123B26"/>
    <w:rsid w:val="001240CF"/>
    <w:rsid w:val="00124278"/>
    <w:rsid w:val="0012456E"/>
    <w:rsid w:val="001247CB"/>
    <w:rsid w:val="00124888"/>
    <w:rsid w:val="00124AE1"/>
    <w:rsid w:val="00124C40"/>
    <w:rsid w:val="00124D66"/>
    <w:rsid w:val="00125086"/>
    <w:rsid w:val="00125352"/>
    <w:rsid w:val="0012540F"/>
    <w:rsid w:val="001254A6"/>
    <w:rsid w:val="0012567C"/>
    <w:rsid w:val="00125724"/>
    <w:rsid w:val="0012591C"/>
    <w:rsid w:val="00126405"/>
    <w:rsid w:val="00126463"/>
    <w:rsid w:val="001264FD"/>
    <w:rsid w:val="00126AA8"/>
    <w:rsid w:val="00126B29"/>
    <w:rsid w:val="00126D2F"/>
    <w:rsid w:val="00127316"/>
    <w:rsid w:val="0012752F"/>
    <w:rsid w:val="0012785C"/>
    <w:rsid w:val="00127A40"/>
    <w:rsid w:val="00127EEC"/>
    <w:rsid w:val="001302A1"/>
    <w:rsid w:val="00130BAF"/>
    <w:rsid w:val="00130E24"/>
    <w:rsid w:val="00131155"/>
    <w:rsid w:val="00131A72"/>
    <w:rsid w:val="00131EC0"/>
    <w:rsid w:val="00131F1A"/>
    <w:rsid w:val="00131F9C"/>
    <w:rsid w:val="00131F9E"/>
    <w:rsid w:val="001326EE"/>
    <w:rsid w:val="00132A86"/>
    <w:rsid w:val="00132B40"/>
    <w:rsid w:val="00132BC5"/>
    <w:rsid w:val="00132BCD"/>
    <w:rsid w:val="00132BD0"/>
    <w:rsid w:val="00132D01"/>
    <w:rsid w:val="0013306D"/>
    <w:rsid w:val="00133117"/>
    <w:rsid w:val="001331E5"/>
    <w:rsid w:val="00133661"/>
    <w:rsid w:val="0013372B"/>
    <w:rsid w:val="00133782"/>
    <w:rsid w:val="001339DE"/>
    <w:rsid w:val="00133AF7"/>
    <w:rsid w:val="00133D40"/>
    <w:rsid w:val="001346F6"/>
    <w:rsid w:val="001349AB"/>
    <w:rsid w:val="00134AC2"/>
    <w:rsid w:val="00134C6C"/>
    <w:rsid w:val="00134C7C"/>
    <w:rsid w:val="001352E8"/>
    <w:rsid w:val="0013539F"/>
    <w:rsid w:val="00135B46"/>
    <w:rsid w:val="00135CB1"/>
    <w:rsid w:val="00135F1F"/>
    <w:rsid w:val="0013623F"/>
    <w:rsid w:val="001362D7"/>
    <w:rsid w:val="00136C1D"/>
    <w:rsid w:val="00136CC6"/>
    <w:rsid w:val="00136D63"/>
    <w:rsid w:val="00137236"/>
    <w:rsid w:val="001376B2"/>
    <w:rsid w:val="001377B5"/>
    <w:rsid w:val="001379DC"/>
    <w:rsid w:val="00137A72"/>
    <w:rsid w:val="00137B94"/>
    <w:rsid w:val="00137BAF"/>
    <w:rsid w:val="00137BC4"/>
    <w:rsid w:val="00137CC7"/>
    <w:rsid w:val="00137E9A"/>
    <w:rsid w:val="00137F8A"/>
    <w:rsid w:val="0014010F"/>
    <w:rsid w:val="0014028C"/>
    <w:rsid w:val="00140625"/>
    <w:rsid w:val="0014089B"/>
    <w:rsid w:val="001408B1"/>
    <w:rsid w:val="00140B77"/>
    <w:rsid w:val="00140D51"/>
    <w:rsid w:val="00140E79"/>
    <w:rsid w:val="00140F6C"/>
    <w:rsid w:val="001410F3"/>
    <w:rsid w:val="00141109"/>
    <w:rsid w:val="001417E2"/>
    <w:rsid w:val="00141BAA"/>
    <w:rsid w:val="00141BF9"/>
    <w:rsid w:val="00141F3E"/>
    <w:rsid w:val="001422E2"/>
    <w:rsid w:val="00142379"/>
    <w:rsid w:val="0014282F"/>
    <w:rsid w:val="001428DE"/>
    <w:rsid w:val="00142AC7"/>
    <w:rsid w:val="00142D4D"/>
    <w:rsid w:val="001431B5"/>
    <w:rsid w:val="001432B2"/>
    <w:rsid w:val="00143323"/>
    <w:rsid w:val="0014388C"/>
    <w:rsid w:val="00143A0B"/>
    <w:rsid w:val="00143B26"/>
    <w:rsid w:val="00143B3D"/>
    <w:rsid w:val="00143B85"/>
    <w:rsid w:val="00143FE9"/>
    <w:rsid w:val="001447B0"/>
    <w:rsid w:val="00144C0D"/>
    <w:rsid w:val="00144C44"/>
    <w:rsid w:val="001451C6"/>
    <w:rsid w:val="00145537"/>
    <w:rsid w:val="001455E4"/>
    <w:rsid w:val="001456DB"/>
    <w:rsid w:val="00145E46"/>
    <w:rsid w:val="00145FFC"/>
    <w:rsid w:val="001462CD"/>
    <w:rsid w:val="0014694F"/>
    <w:rsid w:val="001469D9"/>
    <w:rsid w:val="00146C35"/>
    <w:rsid w:val="00146DBD"/>
    <w:rsid w:val="00147398"/>
    <w:rsid w:val="00147420"/>
    <w:rsid w:val="00147BED"/>
    <w:rsid w:val="00147C81"/>
    <w:rsid w:val="00147DDE"/>
    <w:rsid w:val="001503F4"/>
    <w:rsid w:val="001504A3"/>
    <w:rsid w:val="0015065D"/>
    <w:rsid w:val="00151354"/>
    <w:rsid w:val="0015142E"/>
    <w:rsid w:val="001516C8"/>
    <w:rsid w:val="0015173E"/>
    <w:rsid w:val="00151945"/>
    <w:rsid w:val="00152748"/>
    <w:rsid w:val="0015278A"/>
    <w:rsid w:val="00152B7D"/>
    <w:rsid w:val="00152F90"/>
    <w:rsid w:val="00153030"/>
    <w:rsid w:val="001530F5"/>
    <w:rsid w:val="0015354E"/>
    <w:rsid w:val="00153B1C"/>
    <w:rsid w:val="00153B70"/>
    <w:rsid w:val="00153BFC"/>
    <w:rsid w:val="00154081"/>
    <w:rsid w:val="00154E78"/>
    <w:rsid w:val="00154FEE"/>
    <w:rsid w:val="0015515F"/>
    <w:rsid w:val="0015519E"/>
    <w:rsid w:val="00155649"/>
    <w:rsid w:val="00155904"/>
    <w:rsid w:val="0015599F"/>
    <w:rsid w:val="00155CE1"/>
    <w:rsid w:val="00156169"/>
    <w:rsid w:val="001561C9"/>
    <w:rsid w:val="00156303"/>
    <w:rsid w:val="001564AD"/>
    <w:rsid w:val="0015659C"/>
    <w:rsid w:val="0015662F"/>
    <w:rsid w:val="00156694"/>
    <w:rsid w:val="001566FD"/>
    <w:rsid w:val="00156A0A"/>
    <w:rsid w:val="00156A42"/>
    <w:rsid w:val="00156D26"/>
    <w:rsid w:val="00156FC8"/>
    <w:rsid w:val="0015759A"/>
    <w:rsid w:val="00157A0A"/>
    <w:rsid w:val="00157A24"/>
    <w:rsid w:val="0016031C"/>
    <w:rsid w:val="001606B1"/>
    <w:rsid w:val="001606DE"/>
    <w:rsid w:val="0016073C"/>
    <w:rsid w:val="0016094C"/>
    <w:rsid w:val="00160ACD"/>
    <w:rsid w:val="00160B23"/>
    <w:rsid w:val="00160EB8"/>
    <w:rsid w:val="001612BF"/>
    <w:rsid w:val="00162097"/>
    <w:rsid w:val="00162715"/>
    <w:rsid w:val="001627A3"/>
    <w:rsid w:val="001627B7"/>
    <w:rsid w:val="00162B53"/>
    <w:rsid w:val="0016366C"/>
    <w:rsid w:val="00163AC2"/>
    <w:rsid w:val="00163BC3"/>
    <w:rsid w:val="00163CC0"/>
    <w:rsid w:val="00164ACC"/>
    <w:rsid w:val="00164CC4"/>
    <w:rsid w:val="00164DEF"/>
    <w:rsid w:val="00165064"/>
    <w:rsid w:val="001650F9"/>
    <w:rsid w:val="00165163"/>
    <w:rsid w:val="001654A8"/>
    <w:rsid w:val="00165571"/>
    <w:rsid w:val="00165DFD"/>
    <w:rsid w:val="00166314"/>
    <w:rsid w:val="00166767"/>
    <w:rsid w:val="00166CE5"/>
    <w:rsid w:val="00167005"/>
    <w:rsid w:val="00167423"/>
    <w:rsid w:val="001676E8"/>
    <w:rsid w:val="00167719"/>
    <w:rsid w:val="0016773B"/>
    <w:rsid w:val="001677B1"/>
    <w:rsid w:val="00167B34"/>
    <w:rsid w:val="00170448"/>
    <w:rsid w:val="001705D1"/>
    <w:rsid w:val="00170930"/>
    <w:rsid w:val="00170A95"/>
    <w:rsid w:val="00170BB0"/>
    <w:rsid w:val="001712BB"/>
    <w:rsid w:val="001715B9"/>
    <w:rsid w:val="001715DA"/>
    <w:rsid w:val="001716B2"/>
    <w:rsid w:val="001718B2"/>
    <w:rsid w:val="00171C39"/>
    <w:rsid w:val="00171FC5"/>
    <w:rsid w:val="001723EB"/>
    <w:rsid w:val="00172478"/>
    <w:rsid w:val="001726E5"/>
    <w:rsid w:val="001729E9"/>
    <w:rsid w:val="00172C8D"/>
    <w:rsid w:val="00172E94"/>
    <w:rsid w:val="001731A6"/>
    <w:rsid w:val="00173597"/>
    <w:rsid w:val="001737C7"/>
    <w:rsid w:val="00173841"/>
    <w:rsid w:val="00173A5A"/>
    <w:rsid w:val="00173C13"/>
    <w:rsid w:val="001740A8"/>
    <w:rsid w:val="0017412C"/>
    <w:rsid w:val="0017429A"/>
    <w:rsid w:val="00174558"/>
    <w:rsid w:val="00174AAB"/>
    <w:rsid w:val="00174CCF"/>
    <w:rsid w:val="00174E48"/>
    <w:rsid w:val="00174F62"/>
    <w:rsid w:val="00175075"/>
    <w:rsid w:val="00175329"/>
    <w:rsid w:val="001758AE"/>
    <w:rsid w:val="00175966"/>
    <w:rsid w:val="00175B75"/>
    <w:rsid w:val="00175E42"/>
    <w:rsid w:val="00175FB5"/>
    <w:rsid w:val="0017616A"/>
    <w:rsid w:val="0017627C"/>
    <w:rsid w:val="0017650B"/>
    <w:rsid w:val="00176864"/>
    <w:rsid w:val="0017697D"/>
    <w:rsid w:val="001769AA"/>
    <w:rsid w:val="00176B3C"/>
    <w:rsid w:val="0017706E"/>
    <w:rsid w:val="001775E0"/>
    <w:rsid w:val="001776AE"/>
    <w:rsid w:val="001778D8"/>
    <w:rsid w:val="00177990"/>
    <w:rsid w:val="00177C91"/>
    <w:rsid w:val="00177EC9"/>
    <w:rsid w:val="0018012E"/>
    <w:rsid w:val="001803C2"/>
    <w:rsid w:val="00180594"/>
    <w:rsid w:val="00180EFE"/>
    <w:rsid w:val="001810E6"/>
    <w:rsid w:val="0018112E"/>
    <w:rsid w:val="00181263"/>
    <w:rsid w:val="00181292"/>
    <w:rsid w:val="001812B6"/>
    <w:rsid w:val="001815FA"/>
    <w:rsid w:val="00181835"/>
    <w:rsid w:val="0018271B"/>
    <w:rsid w:val="001829C1"/>
    <w:rsid w:val="00182A9A"/>
    <w:rsid w:val="00182CC4"/>
    <w:rsid w:val="00182F0B"/>
    <w:rsid w:val="0018304D"/>
    <w:rsid w:val="0018305A"/>
    <w:rsid w:val="001832A2"/>
    <w:rsid w:val="0018343B"/>
    <w:rsid w:val="001835DA"/>
    <w:rsid w:val="00183609"/>
    <w:rsid w:val="0018390A"/>
    <w:rsid w:val="00183A5F"/>
    <w:rsid w:val="00183B2F"/>
    <w:rsid w:val="0018421C"/>
    <w:rsid w:val="001844B1"/>
    <w:rsid w:val="0018466B"/>
    <w:rsid w:val="00184784"/>
    <w:rsid w:val="001847EA"/>
    <w:rsid w:val="00184C8E"/>
    <w:rsid w:val="00184DA2"/>
    <w:rsid w:val="00184E3D"/>
    <w:rsid w:val="00184E93"/>
    <w:rsid w:val="0018546D"/>
    <w:rsid w:val="00185909"/>
    <w:rsid w:val="001862F4"/>
    <w:rsid w:val="00186326"/>
    <w:rsid w:val="00186614"/>
    <w:rsid w:val="0018664B"/>
    <w:rsid w:val="001866EA"/>
    <w:rsid w:val="001867AA"/>
    <w:rsid w:val="00186CB9"/>
    <w:rsid w:val="00186E2E"/>
    <w:rsid w:val="00186FFA"/>
    <w:rsid w:val="00187132"/>
    <w:rsid w:val="00187654"/>
    <w:rsid w:val="001878E8"/>
    <w:rsid w:val="001878F9"/>
    <w:rsid w:val="00187B41"/>
    <w:rsid w:val="00187CEC"/>
    <w:rsid w:val="0019053C"/>
    <w:rsid w:val="001906AA"/>
    <w:rsid w:val="0019092F"/>
    <w:rsid w:val="0019095B"/>
    <w:rsid w:val="00190FB7"/>
    <w:rsid w:val="00190FBB"/>
    <w:rsid w:val="00191253"/>
    <w:rsid w:val="001912BA"/>
    <w:rsid w:val="001912E0"/>
    <w:rsid w:val="00191B96"/>
    <w:rsid w:val="00191D9F"/>
    <w:rsid w:val="00191F8A"/>
    <w:rsid w:val="0019282A"/>
    <w:rsid w:val="00192A1F"/>
    <w:rsid w:val="001934BD"/>
    <w:rsid w:val="00193544"/>
    <w:rsid w:val="00193844"/>
    <w:rsid w:val="00193912"/>
    <w:rsid w:val="00193A16"/>
    <w:rsid w:val="00193AE0"/>
    <w:rsid w:val="00193BD0"/>
    <w:rsid w:val="00193BDF"/>
    <w:rsid w:val="00193C57"/>
    <w:rsid w:val="00193D9C"/>
    <w:rsid w:val="00193DD6"/>
    <w:rsid w:val="00193E9F"/>
    <w:rsid w:val="00193F75"/>
    <w:rsid w:val="001942A9"/>
    <w:rsid w:val="001944C9"/>
    <w:rsid w:val="00194720"/>
    <w:rsid w:val="00194A0A"/>
    <w:rsid w:val="00194C84"/>
    <w:rsid w:val="00194DAB"/>
    <w:rsid w:val="0019504F"/>
    <w:rsid w:val="0019512C"/>
    <w:rsid w:val="001951BA"/>
    <w:rsid w:val="001953D9"/>
    <w:rsid w:val="001955C0"/>
    <w:rsid w:val="00196080"/>
    <w:rsid w:val="001961AB"/>
    <w:rsid w:val="0019654C"/>
    <w:rsid w:val="00196737"/>
    <w:rsid w:val="00196A3E"/>
    <w:rsid w:val="00196D46"/>
    <w:rsid w:val="00196DB1"/>
    <w:rsid w:val="001970B8"/>
    <w:rsid w:val="001970FD"/>
    <w:rsid w:val="00197AEE"/>
    <w:rsid w:val="001A00D1"/>
    <w:rsid w:val="001A0B8E"/>
    <w:rsid w:val="001A0C96"/>
    <w:rsid w:val="001A0CD3"/>
    <w:rsid w:val="001A106F"/>
    <w:rsid w:val="001A1147"/>
    <w:rsid w:val="001A1500"/>
    <w:rsid w:val="001A1E3B"/>
    <w:rsid w:val="001A1FFD"/>
    <w:rsid w:val="001A200A"/>
    <w:rsid w:val="001A20EE"/>
    <w:rsid w:val="001A21CE"/>
    <w:rsid w:val="001A24C3"/>
    <w:rsid w:val="001A2593"/>
    <w:rsid w:val="001A264D"/>
    <w:rsid w:val="001A2670"/>
    <w:rsid w:val="001A2B46"/>
    <w:rsid w:val="001A2CD5"/>
    <w:rsid w:val="001A36CB"/>
    <w:rsid w:val="001A37F2"/>
    <w:rsid w:val="001A3803"/>
    <w:rsid w:val="001A3BB6"/>
    <w:rsid w:val="001A3E38"/>
    <w:rsid w:val="001A3EF5"/>
    <w:rsid w:val="001A4039"/>
    <w:rsid w:val="001A498E"/>
    <w:rsid w:val="001A4B15"/>
    <w:rsid w:val="001A53B3"/>
    <w:rsid w:val="001A54F5"/>
    <w:rsid w:val="001A552D"/>
    <w:rsid w:val="001A5DCD"/>
    <w:rsid w:val="001A5F0E"/>
    <w:rsid w:val="001A60CB"/>
    <w:rsid w:val="001A610B"/>
    <w:rsid w:val="001A6991"/>
    <w:rsid w:val="001A6B18"/>
    <w:rsid w:val="001A6C77"/>
    <w:rsid w:val="001A7047"/>
    <w:rsid w:val="001A75FE"/>
    <w:rsid w:val="001A7751"/>
    <w:rsid w:val="001A77BC"/>
    <w:rsid w:val="001A7806"/>
    <w:rsid w:val="001A7872"/>
    <w:rsid w:val="001A7879"/>
    <w:rsid w:val="001A7A7F"/>
    <w:rsid w:val="001A7D14"/>
    <w:rsid w:val="001A7DDD"/>
    <w:rsid w:val="001B02C1"/>
    <w:rsid w:val="001B0376"/>
    <w:rsid w:val="001B050F"/>
    <w:rsid w:val="001B0614"/>
    <w:rsid w:val="001B0661"/>
    <w:rsid w:val="001B0830"/>
    <w:rsid w:val="001B094B"/>
    <w:rsid w:val="001B0A07"/>
    <w:rsid w:val="001B0D88"/>
    <w:rsid w:val="001B0DC9"/>
    <w:rsid w:val="001B0EA7"/>
    <w:rsid w:val="001B1065"/>
    <w:rsid w:val="001B12F7"/>
    <w:rsid w:val="001B1331"/>
    <w:rsid w:val="001B1708"/>
    <w:rsid w:val="001B17E5"/>
    <w:rsid w:val="001B18ED"/>
    <w:rsid w:val="001B19B5"/>
    <w:rsid w:val="001B19E4"/>
    <w:rsid w:val="001B1C18"/>
    <w:rsid w:val="001B2217"/>
    <w:rsid w:val="001B25DB"/>
    <w:rsid w:val="001B284D"/>
    <w:rsid w:val="001B2A16"/>
    <w:rsid w:val="001B2B0F"/>
    <w:rsid w:val="001B30E4"/>
    <w:rsid w:val="001B3695"/>
    <w:rsid w:val="001B371E"/>
    <w:rsid w:val="001B373D"/>
    <w:rsid w:val="001B3BCF"/>
    <w:rsid w:val="001B3F7C"/>
    <w:rsid w:val="001B40A2"/>
    <w:rsid w:val="001B4584"/>
    <w:rsid w:val="001B45C9"/>
    <w:rsid w:val="001B49F0"/>
    <w:rsid w:val="001B4CA1"/>
    <w:rsid w:val="001B509D"/>
    <w:rsid w:val="001B582B"/>
    <w:rsid w:val="001B58C8"/>
    <w:rsid w:val="001B5B38"/>
    <w:rsid w:val="001B5BAA"/>
    <w:rsid w:val="001B624D"/>
    <w:rsid w:val="001B653C"/>
    <w:rsid w:val="001B6790"/>
    <w:rsid w:val="001B6983"/>
    <w:rsid w:val="001B6A0C"/>
    <w:rsid w:val="001B6B15"/>
    <w:rsid w:val="001B6F81"/>
    <w:rsid w:val="001B70B5"/>
    <w:rsid w:val="001B72AF"/>
    <w:rsid w:val="001B7921"/>
    <w:rsid w:val="001B7B1D"/>
    <w:rsid w:val="001C0193"/>
    <w:rsid w:val="001C07D2"/>
    <w:rsid w:val="001C0B44"/>
    <w:rsid w:val="001C0BDA"/>
    <w:rsid w:val="001C1084"/>
    <w:rsid w:val="001C1B61"/>
    <w:rsid w:val="001C1D0A"/>
    <w:rsid w:val="001C1D0C"/>
    <w:rsid w:val="001C1EB5"/>
    <w:rsid w:val="001C1FEA"/>
    <w:rsid w:val="001C258C"/>
    <w:rsid w:val="001C2A07"/>
    <w:rsid w:val="001C2E11"/>
    <w:rsid w:val="001C3534"/>
    <w:rsid w:val="001C3939"/>
    <w:rsid w:val="001C3984"/>
    <w:rsid w:val="001C3CA0"/>
    <w:rsid w:val="001C3DED"/>
    <w:rsid w:val="001C425D"/>
    <w:rsid w:val="001C4291"/>
    <w:rsid w:val="001C4718"/>
    <w:rsid w:val="001C482B"/>
    <w:rsid w:val="001C4965"/>
    <w:rsid w:val="001C4D77"/>
    <w:rsid w:val="001C5057"/>
    <w:rsid w:val="001C50F7"/>
    <w:rsid w:val="001C5D9F"/>
    <w:rsid w:val="001C5DD6"/>
    <w:rsid w:val="001C5F9D"/>
    <w:rsid w:val="001C66B4"/>
    <w:rsid w:val="001C68EE"/>
    <w:rsid w:val="001C69BC"/>
    <w:rsid w:val="001C6BA0"/>
    <w:rsid w:val="001C6FC3"/>
    <w:rsid w:val="001C708D"/>
    <w:rsid w:val="001C712D"/>
    <w:rsid w:val="001C754A"/>
    <w:rsid w:val="001C78EE"/>
    <w:rsid w:val="001C7941"/>
    <w:rsid w:val="001D00F2"/>
    <w:rsid w:val="001D0231"/>
    <w:rsid w:val="001D0275"/>
    <w:rsid w:val="001D057F"/>
    <w:rsid w:val="001D0C9F"/>
    <w:rsid w:val="001D1295"/>
    <w:rsid w:val="001D14ED"/>
    <w:rsid w:val="001D1527"/>
    <w:rsid w:val="001D1687"/>
    <w:rsid w:val="001D1818"/>
    <w:rsid w:val="001D199B"/>
    <w:rsid w:val="001D1B3C"/>
    <w:rsid w:val="001D1CC0"/>
    <w:rsid w:val="001D1E5E"/>
    <w:rsid w:val="001D203F"/>
    <w:rsid w:val="001D227C"/>
    <w:rsid w:val="001D28E8"/>
    <w:rsid w:val="001D2A37"/>
    <w:rsid w:val="001D2BA8"/>
    <w:rsid w:val="001D3188"/>
    <w:rsid w:val="001D3259"/>
    <w:rsid w:val="001D3282"/>
    <w:rsid w:val="001D3633"/>
    <w:rsid w:val="001D3843"/>
    <w:rsid w:val="001D3864"/>
    <w:rsid w:val="001D417A"/>
    <w:rsid w:val="001D43DD"/>
    <w:rsid w:val="001D4557"/>
    <w:rsid w:val="001D4924"/>
    <w:rsid w:val="001D5169"/>
    <w:rsid w:val="001D53E3"/>
    <w:rsid w:val="001D5770"/>
    <w:rsid w:val="001D5A96"/>
    <w:rsid w:val="001D5B1D"/>
    <w:rsid w:val="001D6050"/>
    <w:rsid w:val="001D63C2"/>
    <w:rsid w:val="001D6648"/>
    <w:rsid w:val="001D6766"/>
    <w:rsid w:val="001D690C"/>
    <w:rsid w:val="001D6971"/>
    <w:rsid w:val="001D6A16"/>
    <w:rsid w:val="001D6ACC"/>
    <w:rsid w:val="001D6C45"/>
    <w:rsid w:val="001D70C4"/>
    <w:rsid w:val="001D7CBD"/>
    <w:rsid w:val="001D7F7D"/>
    <w:rsid w:val="001E019A"/>
    <w:rsid w:val="001E03CB"/>
    <w:rsid w:val="001E0451"/>
    <w:rsid w:val="001E04AA"/>
    <w:rsid w:val="001E064A"/>
    <w:rsid w:val="001E07B1"/>
    <w:rsid w:val="001E08A7"/>
    <w:rsid w:val="001E0AF7"/>
    <w:rsid w:val="001E140A"/>
    <w:rsid w:val="001E1A6A"/>
    <w:rsid w:val="001E1BF4"/>
    <w:rsid w:val="001E1C0B"/>
    <w:rsid w:val="001E1D82"/>
    <w:rsid w:val="001E255E"/>
    <w:rsid w:val="001E269D"/>
    <w:rsid w:val="001E28B2"/>
    <w:rsid w:val="001E2A18"/>
    <w:rsid w:val="001E2BB3"/>
    <w:rsid w:val="001E2DE9"/>
    <w:rsid w:val="001E2F3E"/>
    <w:rsid w:val="001E3181"/>
    <w:rsid w:val="001E31C5"/>
    <w:rsid w:val="001E39E6"/>
    <w:rsid w:val="001E3C84"/>
    <w:rsid w:val="001E3CFF"/>
    <w:rsid w:val="001E4106"/>
    <w:rsid w:val="001E4112"/>
    <w:rsid w:val="001E48A0"/>
    <w:rsid w:val="001E4BA6"/>
    <w:rsid w:val="001E4C01"/>
    <w:rsid w:val="001E4E22"/>
    <w:rsid w:val="001E55C3"/>
    <w:rsid w:val="001E561D"/>
    <w:rsid w:val="001E6063"/>
    <w:rsid w:val="001E6299"/>
    <w:rsid w:val="001E6734"/>
    <w:rsid w:val="001E6835"/>
    <w:rsid w:val="001E6AAB"/>
    <w:rsid w:val="001E6EAD"/>
    <w:rsid w:val="001E6F22"/>
    <w:rsid w:val="001E7026"/>
    <w:rsid w:val="001E7035"/>
    <w:rsid w:val="001E7853"/>
    <w:rsid w:val="001E787D"/>
    <w:rsid w:val="001E7C10"/>
    <w:rsid w:val="001E7CAF"/>
    <w:rsid w:val="001E7DB2"/>
    <w:rsid w:val="001F0034"/>
    <w:rsid w:val="001F00B7"/>
    <w:rsid w:val="001F016A"/>
    <w:rsid w:val="001F026B"/>
    <w:rsid w:val="001F03E4"/>
    <w:rsid w:val="001F054C"/>
    <w:rsid w:val="001F06E2"/>
    <w:rsid w:val="001F0836"/>
    <w:rsid w:val="001F0874"/>
    <w:rsid w:val="001F0C22"/>
    <w:rsid w:val="001F0F35"/>
    <w:rsid w:val="001F10BA"/>
    <w:rsid w:val="001F11B1"/>
    <w:rsid w:val="001F13D1"/>
    <w:rsid w:val="001F1500"/>
    <w:rsid w:val="001F15B6"/>
    <w:rsid w:val="001F1812"/>
    <w:rsid w:val="001F1CE7"/>
    <w:rsid w:val="001F1F1B"/>
    <w:rsid w:val="001F2320"/>
    <w:rsid w:val="001F2363"/>
    <w:rsid w:val="001F2570"/>
    <w:rsid w:val="001F2838"/>
    <w:rsid w:val="001F2A4F"/>
    <w:rsid w:val="001F2AA6"/>
    <w:rsid w:val="001F2AC0"/>
    <w:rsid w:val="001F2BE9"/>
    <w:rsid w:val="001F2F8C"/>
    <w:rsid w:val="001F318B"/>
    <w:rsid w:val="001F3201"/>
    <w:rsid w:val="001F3731"/>
    <w:rsid w:val="001F37FB"/>
    <w:rsid w:val="001F386C"/>
    <w:rsid w:val="001F3CC1"/>
    <w:rsid w:val="001F408B"/>
    <w:rsid w:val="001F4243"/>
    <w:rsid w:val="001F48D3"/>
    <w:rsid w:val="001F55F2"/>
    <w:rsid w:val="001F57FB"/>
    <w:rsid w:val="001F5940"/>
    <w:rsid w:val="001F5C3A"/>
    <w:rsid w:val="001F6154"/>
    <w:rsid w:val="001F62CD"/>
    <w:rsid w:val="001F678B"/>
    <w:rsid w:val="001F70BC"/>
    <w:rsid w:val="001F7210"/>
    <w:rsid w:val="001F783B"/>
    <w:rsid w:val="001F791C"/>
    <w:rsid w:val="001F7C34"/>
    <w:rsid w:val="001F7FE4"/>
    <w:rsid w:val="0020005F"/>
    <w:rsid w:val="002009F9"/>
    <w:rsid w:val="0020159A"/>
    <w:rsid w:val="0020165D"/>
    <w:rsid w:val="00201877"/>
    <w:rsid w:val="00201B0B"/>
    <w:rsid w:val="00201B8B"/>
    <w:rsid w:val="00201C3F"/>
    <w:rsid w:val="00201D47"/>
    <w:rsid w:val="00201FEE"/>
    <w:rsid w:val="0020204C"/>
    <w:rsid w:val="0020225A"/>
    <w:rsid w:val="00202563"/>
    <w:rsid w:val="00202865"/>
    <w:rsid w:val="002028CD"/>
    <w:rsid w:val="00203BEA"/>
    <w:rsid w:val="00203C85"/>
    <w:rsid w:val="00203D16"/>
    <w:rsid w:val="002041AC"/>
    <w:rsid w:val="00204794"/>
    <w:rsid w:val="002047D9"/>
    <w:rsid w:val="0020510F"/>
    <w:rsid w:val="00206124"/>
    <w:rsid w:val="0020635E"/>
    <w:rsid w:val="002066DF"/>
    <w:rsid w:val="00206AD7"/>
    <w:rsid w:val="00206CED"/>
    <w:rsid w:val="00207008"/>
    <w:rsid w:val="002074D5"/>
    <w:rsid w:val="00207695"/>
    <w:rsid w:val="002079A8"/>
    <w:rsid w:val="002079C4"/>
    <w:rsid w:val="00207CC6"/>
    <w:rsid w:val="00207D7A"/>
    <w:rsid w:val="0021030B"/>
    <w:rsid w:val="0021042D"/>
    <w:rsid w:val="00210DCA"/>
    <w:rsid w:val="00210E61"/>
    <w:rsid w:val="00210ED6"/>
    <w:rsid w:val="00210ED7"/>
    <w:rsid w:val="00210F85"/>
    <w:rsid w:val="00210FC3"/>
    <w:rsid w:val="00211096"/>
    <w:rsid w:val="002115E5"/>
    <w:rsid w:val="002116BF"/>
    <w:rsid w:val="00211A34"/>
    <w:rsid w:val="00211F97"/>
    <w:rsid w:val="002121D5"/>
    <w:rsid w:val="002124F5"/>
    <w:rsid w:val="00212557"/>
    <w:rsid w:val="00212824"/>
    <w:rsid w:val="002131FA"/>
    <w:rsid w:val="00213372"/>
    <w:rsid w:val="002134E0"/>
    <w:rsid w:val="00213FF1"/>
    <w:rsid w:val="002141AF"/>
    <w:rsid w:val="002142E7"/>
    <w:rsid w:val="00214350"/>
    <w:rsid w:val="0021454C"/>
    <w:rsid w:val="00214911"/>
    <w:rsid w:val="00214ABB"/>
    <w:rsid w:val="00214D9F"/>
    <w:rsid w:val="00214FE3"/>
    <w:rsid w:val="002152C0"/>
    <w:rsid w:val="00215346"/>
    <w:rsid w:val="002153FF"/>
    <w:rsid w:val="00215464"/>
    <w:rsid w:val="002155A8"/>
    <w:rsid w:val="0021573E"/>
    <w:rsid w:val="002159A3"/>
    <w:rsid w:val="00215C6F"/>
    <w:rsid w:val="00215E10"/>
    <w:rsid w:val="00215EA4"/>
    <w:rsid w:val="002161A8"/>
    <w:rsid w:val="00216232"/>
    <w:rsid w:val="00216501"/>
    <w:rsid w:val="0021668D"/>
    <w:rsid w:val="00216EB1"/>
    <w:rsid w:val="00216F25"/>
    <w:rsid w:val="00217094"/>
    <w:rsid w:val="00217317"/>
    <w:rsid w:val="002173E7"/>
    <w:rsid w:val="002175E1"/>
    <w:rsid w:val="00217B60"/>
    <w:rsid w:val="00217DEE"/>
    <w:rsid w:val="0022003A"/>
    <w:rsid w:val="00220389"/>
    <w:rsid w:val="0022039E"/>
    <w:rsid w:val="0022090D"/>
    <w:rsid w:val="0022093D"/>
    <w:rsid w:val="00221486"/>
    <w:rsid w:val="002215C1"/>
    <w:rsid w:val="00221A7E"/>
    <w:rsid w:val="00221D37"/>
    <w:rsid w:val="00221ED0"/>
    <w:rsid w:val="002222F6"/>
    <w:rsid w:val="00222354"/>
    <w:rsid w:val="00222371"/>
    <w:rsid w:val="00222374"/>
    <w:rsid w:val="002225C3"/>
    <w:rsid w:val="0022288D"/>
    <w:rsid w:val="00222A85"/>
    <w:rsid w:val="00222C61"/>
    <w:rsid w:val="0022310A"/>
    <w:rsid w:val="002232E5"/>
    <w:rsid w:val="00223345"/>
    <w:rsid w:val="0022335F"/>
    <w:rsid w:val="00223381"/>
    <w:rsid w:val="0022355B"/>
    <w:rsid w:val="002235D7"/>
    <w:rsid w:val="002235F4"/>
    <w:rsid w:val="00223F6E"/>
    <w:rsid w:val="00224170"/>
    <w:rsid w:val="002247C5"/>
    <w:rsid w:val="002249C9"/>
    <w:rsid w:val="002249F4"/>
    <w:rsid w:val="00224AB0"/>
    <w:rsid w:val="00225203"/>
    <w:rsid w:val="00225A2D"/>
    <w:rsid w:val="00225FF1"/>
    <w:rsid w:val="002263C2"/>
    <w:rsid w:val="002265B9"/>
    <w:rsid w:val="0022686B"/>
    <w:rsid w:val="002269A7"/>
    <w:rsid w:val="00227091"/>
    <w:rsid w:val="0022737A"/>
    <w:rsid w:val="00227668"/>
    <w:rsid w:val="002276CE"/>
    <w:rsid w:val="002277C9"/>
    <w:rsid w:val="0022788E"/>
    <w:rsid w:val="00227C76"/>
    <w:rsid w:val="00227C8E"/>
    <w:rsid w:val="00227CF4"/>
    <w:rsid w:val="00230340"/>
    <w:rsid w:val="00230412"/>
    <w:rsid w:val="00230633"/>
    <w:rsid w:val="002306A3"/>
    <w:rsid w:val="0023080E"/>
    <w:rsid w:val="00230B69"/>
    <w:rsid w:val="00230C13"/>
    <w:rsid w:val="00230EAC"/>
    <w:rsid w:val="00230EB6"/>
    <w:rsid w:val="00230EF1"/>
    <w:rsid w:val="00230F9C"/>
    <w:rsid w:val="0023152A"/>
    <w:rsid w:val="002317A1"/>
    <w:rsid w:val="00232093"/>
    <w:rsid w:val="00232691"/>
    <w:rsid w:val="002327AA"/>
    <w:rsid w:val="0023290B"/>
    <w:rsid w:val="00232A3D"/>
    <w:rsid w:val="00232CBE"/>
    <w:rsid w:val="00232F5A"/>
    <w:rsid w:val="00232FBE"/>
    <w:rsid w:val="00233001"/>
    <w:rsid w:val="002335AE"/>
    <w:rsid w:val="00233BD8"/>
    <w:rsid w:val="00233ECB"/>
    <w:rsid w:val="0023417E"/>
    <w:rsid w:val="00234515"/>
    <w:rsid w:val="0023471E"/>
    <w:rsid w:val="002347D7"/>
    <w:rsid w:val="002348D4"/>
    <w:rsid w:val="00234924"/>
    <w:rsid w:val="00234A4A"/>
    <w:rsid w:val="00234B42"/>
    <w:rsid w:val="00234E92"/>
    <w:rsid w:val="002350FA"/>
    <w:rsid w:val="00235313"/>
    <w:rsid w:val="002353AC"/>
    <w:rsid w:val="002353D5"/>
    <w:rsid w:val="0023570C"/>
    <w:rsid w:val="00235881"/>
    <w:rsid w:val="00235B16"/>
    <w:rsid w:val="00235BC9"/>
    <w:rsid w:val="00235E2E"/>
    <w:rsid w:val="002365E7"/>
    <w:rsid w:val="00236ABC"/>
    <w:rsid w:val="00236C55"/>
    <w:rsid w:val="00236D0E"/>
    <w:rsid w:val="00236DC2"/>
    <w:rsid w:val="00236FF3"/>
    <w:rsid w:val="0023743A"/>
    <w:rsid w:val="00237756"/>
    <w:rsid w:val="002379E8"/>
    <w:rsid w:val="00237A25"/>
    <w:rsid w:val="00237A2E"/>
    <w:rsid w:val="00237BF1"/>
    <w:rsid w:val="00240502"/>
    <w:rsid w:val="002409B1"/>
    <w:rsid w:val="00240A07"/>
    <w:rsid w:val="00240BFD"/>
    <w:rsid w:val="00240CE4"/>
    <w:rsid w:val="00240D50"/>
    <w:rsid w:val="00240F08"/>
    <w:rsid w:val="00241038"/>
    <w:rsid w:val="002410CA"/>
    <w:rsid w:val="002411B9"/>
    <w:rsid w:val="002416C9"/>
    <w:rsid w:val="00241927"/>
    <w:rsid w:val="00241B18"/>
    <w:rsid w:val="00241BF2"/>
    <w:rsid w:val="0024280D"/>
    <w:rsid w:val="00242B9C"/>
    <w:rsid w:val="00242E6F"/>
    <w:rsid w:val="00242E84"/>
    <w:rsid w:val="002431F9"/>
    <w:rsid w:val="002432A7"/>
    <w:rsid w:val="002432D3"/>
    <w:rsid w:val="00243419"/>
    <w:rsid w:val="002436F2"/>
    <w:rsid w:val="002439F8"/>
    <w:rsid w:val="00243ABC"/>
    <w:rsid w:val="00243CD4"/>
    <w:rsid w:val="00243D39"/>
    <w:rsid w:val="00243DAE"/>
    <w:rsid w:val="00243F79"/>
    <w:rsid w:val="0024462C"/>
    <w:rsid w:val="00244E13"/>
    <w:rsid w:val="00244F58"/>
    <w:rsid w:val="00244FAA"/>
    <w:rsid w:val="0024501F"/>
    <w:rsid w:val="0024522E"/>
    <w:rsid w:val="002455A7"/>
    <w:rsid w:val="002457C0"/>
    <w:rsid w:val="00245ADE"/>
    <w:rsid w:val="00245CF8"/>
    <w:rsid w:val="00245F43"/>
    <w:rsid w:val="002464BC"/>
    <w:rsid w:val="00246521"/>
    <w:rsid w:val="0024664E"/>
    <w:rsid w:val="002469DD"/>
    <w:rsid w:val="00246F0E"/>
    <w:rsid w:val="0024755D"/>
    <w:rsid w:val="0024760A"/>
    <w:rsid w:val="002477D4"/>
    <w:rsid w:val="00247B4F"/>
    <w:rsid w:val="00247E5F"/>
    <w:rsid w:val="00247FCC"/>
    <w:rsid w:val="002501E8"/>
    <w:rsid w:val="0025023E"/>
    <w:rsid w:val="00250515"/>
    <w:rsid w:val="0025057E"/>
    <w:rsid w:val="00250594"/>
    <w:rsid w:val="00250934"/>
    <w:rsid w:val="00250C97"/>
    <w:rsid w:val="00250EB1"/>
    <w:rsid w:val="002510C8"/>
    <w:rsid w:val="002510D3"/>
    <w:rsid w:val="00251240"/>
    <w:rsid w:val="00251407"/>
    <w:rsid w:val="0025179C"/>
    <w:rsid w:val="0025185B"/>
    <w:rsid w:val="00251AE8"/>
    <w:rsid w:val="00251C3E"/>
    <w:rsid w:val="00251DF1"/>
    <w:rsid w:val="00251E35"/>
    <w:rsid w:val="00252113"/>
    <w:rsid w:val="00252260"/>
    <w:rsid w:val="002522DD"/>
    <w:rsid w:val="002524AF"/>
    <w:rsid w:val="00252F36"/>
    <w:rsid w:val="00252F53"/>
    <w:rsid w:val="00252F86"/>
    <w:rsid w:val="00253083"/>
    <w:rsid w:val="0025315C"/>
    <w:rsid w:val="0025316A"/>
    <w:rsid w:val="002531B8"/>
    <w:rsid w:val="00253336"/>
    <w:rsid w:val="002533A6"/>
    <w:rsid w:val="00253472"/>
    <w:rsid w:val="002536DD"/>
    <w:rsid w:val="00253C70"/>
    <w:rsid w:val="00253F1B"/>
    <w:rsid w:val="002546EE"/>
    <w:rsid w:val="0025471A"/>
    <w:rsid w:val="0025473D"/>
    <w:rsid w:val="00254949"/>
    <w:rsid w:val="00254978"/>
    <w:rsid w:val="00254E16"/>
    <w:rsid w:val="00254E48"/>
    <w:rsid w:val="0025523E"/>
    <w:rsid w:val="00255273"/>
    <w:rsid w:val="0025542D"/>
    <w:rsid w:val="00255655"/>
    <w:rsid w:val="00255695"/>
    <w:rsid w:val="00255AA0"/>
    <w:rsid w:val="00255ABB"/>
    <w:rsid w:val="00255BBE"/>
    <w:rsid w:val="00255C79"/>
    <w:rsid w:val="00255E5C"/>
    <w:rsid w:val="00256069"/>
    <w:rsid w:val="00256107"/>
    <w:rsid w:val="002562F0"/>
    <w:rsid w:val="0025678C"/>
    <w:rsid w:val="00256DCB"/>
    <w:rsid w:val="00256E77"/>
    <w:rsid w:val="002576B0"/>
    <w:rsid w:val="002579C0"/>
    <w:rsid w:val="00257E83"/>
    <w:rsid w:val="002600A3"/>
    <w:rsid w:val="00260E8E"/>
    <w:rsid w:val="002612A7"/>
    <w:rsid w:val="002612BC"/>
    <w:rsid w:val="00261386"/>
    <w:rsid w:val="002614D1"/>
    <w:rsid w:val="00261861"/>
    <w:rsid w:val="0026193B"/>
    <w:rsid w:val="00261B21"/>
    <w:rsid w:val="00261F5E"/>
    <w:rsid w:val="00261F5F"/>
    <w:rsid w:val="0026204D"/>
    <w:rsid w:val="002620C8"/>
    <w:rsid w:val="00262A26"/>
    <w:rsid w:val="00262DF1"/>
    <w:rsid w:val="0026312A"/>
    <w:rsid w:val="002631D6"/>
    <w:rsid w:val="002633E4"/>
    <w:rsid w:val="002633F8"/>
    <w:rsid w:val="0026358B"/>
    <w:rsid w:val="002636F7"/>
    <w:rsid w:val="0026388F"/>
    <w:rsid w:val="00263ACE"/>
    <w:rsid w:val="00263E4C"/>
    <w:rsid w:val="002644C8"/>
    <w:rsid w:val="002644E6"/>
    <w:rsid w:val="00264795"/>
    <w:rsid w:val="00264805"/>
    <w:rsid w:val="00264A7B"/>
    <w:rsid w:val="00264D55"/>
    <w:rsid w:val="002650E5"/>
    <w:rsid w:val="00265340"/>
    <w:rsid w:val="002653EE"/>
    <w:rsid w:val="00265515"/>
    <w:rsid w:val="002655E2"/>
    <w:rsid w:val="00265D4F"/>
    <w:rsid w:val="00265FCD"/>
    <w:rsid w:val="002662DE"/>
    <w:rsid w:val="0026640E"/>
    <w:rsid w:val="002667DC"/>
    <w:rsid w:val="00266A32"/>
    <w:rsid w:val="00267576"/>
    <w:rsid w:val="00267A6E"/>
    <w:rsid w:val="00267ECC"/>
    <w:rsid w:val="00270114"/>
    <w:rsid w:val="00270633"/>
    <w:rsid w:val="002706FE"/>
    <w:rsid w:val="002706FF"/>
    <w:rsid w:val="00270DA6"/>
    <w:rsid w:val="00270E02"/>
    <w:rsid w:val="00270E83"/>
    <w:rsid w:val="00270F55"/>
    <w:rsid w:val="002710ED"/>
    <w:rsid w:val="0027136B"/>
    <w:rsid w:val="00271496"/>
    <w:rsid w:val="002715DB"/>
    <w:rsid w:val="00271681"/>
    <w:rsid w:val="00271C2A"/>
    <w:rsid w:val="00271EA1"/>
    <w:rsid w:val="00272343"/>
    <w:rsid w:val="002724E7"/>
    <w:rsid w:val="0027259F"/>
    <w:rsid w:val="00272833"/>
    <w:rsid w:val="00272873"/>
    <w:rsid w:val="00272D24"/>
    <w:rsid w:val="00272FC3"/>
    <w:rsid w:val="0027312C"/>
    <w:rsid w:val="002732A5"/>
    <w:rsid w:val="0027345A"/>
    <w:rsid w:val="002734FC"/>
    <w:rsid w:val="002737ED"/>
    <w:rsid w:val="00273A0B"/>
    <w:rsid w:val="00273E53"/>
    <w:rsid w:val="00273EFE"/>
    <w:rsid w:val="0027431A"/>
    <w:rsid w:val="002743B0"/>
    <w:rsid w:val="002745B0"/>
    <w:rsid w:val="002746D9"/>
    <w:rsid w:val="00274794"/>
    <w:rsid w:val="002749F1"/>
    <w:rsid w:val="00275061"/>
    <w:rsid w:val="002751DA"/>
    <w:rsid w:val="0027522F"/>
    <w:rsid w:val="00275561"/>
    <w:rsid w:val="00275918"/>
    <w:rsid w:val="00275B09"/>
    <w:rsid w:val="00275DF1"/>
    <w:rsid w:val="00275F56"/>
    <w:rsid w:val="00275F82"/>
    <w:rsid w:val="002760AB"/>
    <w:rsid w:val="002760E5"/>
    <w:rsid w:val="002761EE"/>
    <w:rsid w:val="0027663B"/>
    <w:rsid w:val="00276647"/>
    <w:rsid w:val="00276649"/>
    <w:rsid w:val="00277026"/>
    <w:rsid w:val="00277DEB"/>
    <w:rsid w:val="00280090"/>
    <w:rsid w:val="0028025A"/>
    <w:rsid w:val="00280561"/>
    <w:rsid w:val="002805F6"/>
    <w:rsid w:val="00280635"/>
    <w:rsid w:val="002809FA"/>
    <w:rsid w:val="00280A93"/>
    <w:rsid w:val="00280ECE"/>
    <w:rsid w:val="00280EFE"/>
    <w:rsid w:val="0028111A"/>
    <w:rsid w:val="00281204"/>
    <w:rsid w:val="00281225"/>
    <w:rsid w:val="0028152B"/>
    <w:rsid w:val="002815B7"/>
    <w:rsid w:val="0028171B"/>
    <w:rsid w:val="002818ED"/>
    <w:rsid w:val="00281CD5"/>
    <w:rsid w:val="00281EEA"/>
    <w:rsid w:val="00281EF6"/>
    <w:rsid w:val="0028216C"/>
    <w:rsid w:val="00282B95"/>
    <w:rsid w:val="00282C47"/>
    <w:rsid w:val="00282F97"/>
    <w:rsid w:val="00283AF6"/>
    <w:rsid w:val="00284448"/>
    <w:rsid w:val="0028490E"/>
    <w:rsid w:val="00284DA1"/>
    <w:rsid w:val="002858E3"/>
    <w:rsid w:val="00285DE8"/>
    <w:rsid w:val="0028611B"/>
    <w:rsid w:val="00286488"/>
    <w:rsid w:val="002867A4"/>
    <w:rsid w:val="00286861"/>
    <w:rsid w:val="00286BA8"/>
    <w:rsid w:val="00286C6C"/>
    <w:rsid w:val="00286DA6"/>
    <w:rsid w:val="00286F17"/>
    <w:rsid w:val="002874B5"/>
    <w:rsid w:val="0028766D"/>
    <w:rsid w:val="00287785"/>
    <w:rsid w:val="002877C3"/>
    <w:rsid w:val="00287813"/>
    <w:rsid w:val="00287B46"/>
    <w:rsid w:val="00287D7E"/>
    <w:rsid w:val="00290FCE"/>
    <w:rsid w:val="0029133E"/>
    <w:rsid w:val="0029162A"/>
    <w:rsid w:val="00291AF4"/>
    <w:rsid w:val="00291BCC"/>
    <w:rsid w:val="0029214B"/>
    <w:rsid w:val="002921BD"/>
    <w:rsid w:val="002922C6"/>
    <w:rsid w:val="0029248B"/>
    <w:rsid w:val="00292571"/>
    <w:rsid w:val="002925EE"/>
    <w:rsid w:val="00292787"/>
    <w:rsid w:val="00292A7A"/>
    <w:rsid w:val="00292AE0"/>
    <w:rsid w:val="00292D5B"/>
    <w:rsid w:val="00292D6B"/>
    <w:rsid w:val="00292F17"/>
    <w:rsid w:val="0029323F"/>
    <w:rsid w:val="00293436"/>
    <w:rsid w:val="002934E0"/>
    <w:rsid w:val="002934EB"/>
    <w:rsid w:val="00293692"/>
    <w:rsid w:val="00293828"/>
    <w:rsid w:val="002940DA"/>
    <w:rsid w:val="002941AB"/>
    <w:rsid w:val="00294355"/>
    <w:rsid w:val="00294650"/>
    <w:rsid w:val="00294697"/>
    <w:rsid w:val="0029472F"/>
    <w:rsid w:val="00294749"/>
    <w:rsid w:val="00294A47"/>
    <w:rsid w:val="00294D51"/>
    <w:rsid w:val="00294EF0"/>
    <w:rsid w:val="00295735"/>
    <w:rsid w:val="00295F78"/>
    <w:rsid w:val="0029617F"/>
    <w:rsid w:val="0029619C"/>
    <w:rsid w:val="002967B4"/>
    <w:rsid w:val="00296881"/>
    <w:rsid w:val="00296899"/>
    <w:rsid w:val="00296CDE"/>
    <w:rsid w:val="002975D0"/>
    <w:rsid w:val="002976DD"/>
    <w:rsid w:val="002978CB"/>
    <w:rsid w:val="00297946"/>
    <w:rsid w:val="0029797D"/>
    <w:rsid w:val="002A01BB"/>
    <w:rsid w:val="002A022B"/>
    <w:rsid w:val="002A0292"/>
    <w:rsid w:val="002A02D7"/>
    <w:rsid w:val="002A0583"/>
    <w:rsid w:val="002A05D7"/>
    <w:rsid w:val="002A0C4D"/>
    <w:rsid w:val="002A0C7C"/>
    <w:rsid w:val="002A0EE2"/>
    <w:rsid w:val="002A150E"/>
    <w:rsid w:val="002A15CB"/>
    <w:rsid w:val="002A19A8"/>
    <w:rsid w:val="002A2004"/>
    <w:rsid w:val="002A2104"/>
    <w:rsid w:val="002A211D"/>
    <w:rsid w:val="002A22F9"/>
    <w:rsid w:val="002A23C7"/>
    <w:rsid w:val="002A25EE"/>
    <w:rsid w:val="002A2FA8"/>
    <w:rsid w:val="002A3789"/>
    <w:rsid w:val="002A3825"/>
    <w:rsid w:val="002A3A1A"/>
    <w:rsid w:val="002A3B36"/>
    <w:rsid w:val="002A42E0"/>
    <w:rsid w:val="002A47BC"/>
    <w:rsid w:val="002A4991"/>
    <w:rsid w:val="002A4A77"/>
    <w:rsid w:val="002A4C25"/>
    <w:rsid w:val="002A54AC"/>
    <w:rsid w:val="002A5808"/>
    <w:rsid w:val="002A5812"/>
    <w:rsid w:val="002A584D"/>
    <w:rsid w:val="002A5A76"/>
    <w:rsid w:val="002A5C38"/>
    <w:rsid w:val="002A5F28"/>
    <w:rsid w:val="002A605E"/>
    <w:rsid w:val="002A6281"/>
    <w:rsid w:val="002A6401"/>
    <w:rsid w:val="002A66DE"/>
    <w:rsid w:val="002A690C"/>
    <w:rsid w:val="002A6AB7"/>
    <w:rsid w:val="002A6CBB"/>
    <w:rsid w:val="002A6FCC"/>
    <w:rsid w:val="002A725C"/>
    <w:rsid w:val="002A7360"/>
    <w:rsid w:val="002A746B"/>
    <w:rsid w:val="002A7795"/>
    <w:rsid w:val="002B036A"/>
    <w:rsid w:val="002B0998"/>
    <w:rsid w:val="002B0EFA"/>
    <w:rsid w:val="002B18AA"/>
    <w:rsid w:val="002B1EE8"/>
    <w:rsid w:val="002B1F7C"/>
    <w:rsid w:val="002B26D1"/>
    <w:rsid w:val="002B28F7"/>
    <w:rsid w:val="002B293F"/>
    <w:rsid w:val="002B2B23"/>
    <w:rsid w:val="002B2BC9"/>
    <w:rsid w:val="002B2F6E"/>
    <w:rsid w:val="002B323E"/>
    <w:rsid w:val="002B3286"/>
    <w:rsid w:val="002B3416"/>
    <w:rsid w:val="002B3603"/>
    <w:rsid w:val="002B3E67"/>
    <w:rsid w:val="002B4530"/>
    <w:rsid w:val="002B454B"/>
    <w:rsid w:val="002B4834"/>
    <w:rsid w:val="002B48D9"/>
    <w:rsid w:val="002B51FD"/>
    <w:rsid w:val="002B529A"/>
    <w:rsid w:val="002B5921"/>
    <w:rsid w:val="002B5B48"/>
    <w:rsid w:val="002B5C35"/>
    <w:rsid w:val="002B5C9A"/>
    <w:rsid w:val="002B5CB7"/>
    <w:rsid w:val="002B63E4"/>
    <w:rsid w:val="002B6418"/>
    <w:rsid w:val="002B65B8"/>
    <w:rsid w:val="002B6753"/>
    <w:rsid w:val="002B6BD1"/>
    <w:rsid w:val="002B6CD8"/>
    <w:rsid w:val="002B70BB"/>
    <w:rsid w:val="002B7373"/>
    <w:rsid w:val="002B7562"/>
    <w:rsid w:val="002B7EC2"/>
    <w:rsid w:val="002B7EFC"/>
    <w:rsid w:val="002C0351"/>
    <w:rsid w:val="002C062B"/>
    <w:rsid w:val="002C085C"/>
    <w:rsid w:val="002C0A56"/>
    <w:rsid w:val="002C0AF9"/>
    <w:rsid w:val="002C0D02"/>
    <w:rsid w:val="002C13C6"/>
    <w:rsid w:val="002C15F5"/>
    <w:rsid w:val="002C1FCB"/>
    <w:rsid w:val="002C2287"/>
    <w:rsid w:val="002C24B8"/>
    <w:rsid w:val="002C2A01"/>
    <w:rsid w:val="002C2ECA"/>
    <w:rsid w:val="002C33E6"/>
    <w:rsid w:val="002C3444"/>
    <w:rsid w:val="002C3596"/>
    <w:rsid w:val="002C37CB"/>
    <w:rsid w:val="002C37D6"/>
    <w:rsid w:val="002C3A7E"/>
    <w:rsid w:val="002C4695"/>
    <w:rsid w:val="002C472E"/>
    <w:rsid w:val="002C4A44"/>
    <w:rsid w:val="002C4D95"/>
    <w:rsid w:val="002C5286"/>
    <w:rsid w:val="002C52BC"/>
    <w:rsid w:val="002C530B"/>
    <w:rsid w:val="002C54FE"/>
    <w:rsid w:val="002C55D6"/>
    <w:rsid w:val="002C567D"/>
    <w:rsid w:val="002C56B4"/>
    <w:rsid w:val="002C574F"/>
    <w:rsid w:val="002C57E4"/>
    <w:rsid w:val="002C5942"/>
    <w:rsid w:val="002C5A5D"/>
    <w:rsid w:val="002C5D38"/>
    <w:rsid w:val="002C5E8D"/>
    <w:rsid w:val="002C629F"/>
    <w:rsid w:val="002C66E8"/>
    <w:rsid w:val="002C67AC"/>
    <w:rsid w:val="002C6D4A"/>
    <w:rsid w:val="002C708D"/>
    <w:rsid w:val="002C752A"/>
    <w:rsid w:val="002C764F"/>
    <w:rsid w:val="002C76E0"/>
    <w:rsid w:val="002C7968"/>
    <w:rsid w:val="002D0113"/>
    <w:rsid w:val="002D072C"/>
    <w:rsid w:val="002D074C"/>
    <w:rsid w:val="002D079B"/>
    <w:rsid w:val="002D07EB"/>
    <w:rsid w:val="002D0C46"/>
    <w:rsid w:val="002D0D8C"/>
    <w:rsid w:val="002D16CA"/>
    <w:rsid w:val="002D16CF"/>
    <w:rsid w:val="002D17F6"/>
    <w:rsid w:val="002D1AAC"/>
    <w:rsid w:val="002D1E47"/>
    <w:rsid w:val="002D200C"/>
    <w:rsid w:val="002D2013"/>
    <w:rsid w:val="002D2501"/>
    <w:rsid w:val="002D2966"/>
    <w:rsid w:val="002D2B55"/>
    <w:rsid w:val="002D2C77"/>
    <w:rsid w:val="002D2E72"/>
    <w:rsid w:val="002D2F5C"/>
    <w:rsid w:val="002D2FBB"/>
    <w:rsid w:val="002D3154"/>
    <w:rsid w:val="002D34BF"/>
    <w:rsid w:val="002D3A68"/>
    <w:rsid w:val="002D3E3C"/>
    <w:rsid w:val="002D3E85"/>
    <w:rsid w:val="002D40BB"/>
    <w:rsid w:val="002D441F"/>
    <w:rsid w:val="002D4473"/>
    <w:rsid w:val="002D45A5"/>
    <w:rsid w:val="002D45CD"/>
    <w:rsid w:val="002D4849"/>
    <w:rsid w:val="002D4A7A"/>
    <w:rsid w:val="002D4CC5"/>
    <w:rsid w:val="002D4D86"/>
    <w:rsid w:val="002D4F0C"/>
    <w:rsid w:val="002D4F23"/>
    <w:rsid w:val="002D54DF"/>
    <w:rsid w:val="002D5705"/>
    <w:rsid w:val="002D59E7"/>
    <w:rsid w:val="002D5AC6"/>
    <w:rsid w:val="002D5AFF"/>
    <w:rsid w:val="002D5CD3"/>
    <w:rsid w:val="002D5D40"/>
    <w:rsid w:val="002D5F2A"/>
    <w:rsid w:val="002D631E"/>
    <w:rsid w:val="002D63F5"/>
    <w:rsid w:val="002D6616"/>
    <w:rsid w:val="002D66B6"/>
    <w:rsid w:val="002D696D"/>
    <w:rsid w:val="002D6A9B"/>
    <w:rsid w:val="002D6AA4"/>
    <w:rsid w:val="002D6CB0"/>
    <w:rsid w:val="002D7291"/>
    <w:rsid w:val="002D741F"/>
    <w:rsid w:val="002D7492"/>
    <w:rsid w:val="002D74B7"/>
    <w:rsid w:val="002D759A"/>
    <w:rsid w:val="002D763E"/>
    <w:rsid w:val="002D7751"/>
    <w:rsid w:val="002D7AB2"/>
    <w:rsid w:val="002D7C86"/>
    <w:rsid w:val="002E00C6"/>
    <w:rsid w:val="002E0129"/>
    <w:rsid w:val="002E0220"/>
    <w:rsid w:val="002E07A4"/>
    <w:rsid w:val="002E0A00"/>
    <w:rsid w:val="002E1205"/>
    <w:rsid w:val="002E12F2"/>
    <w:rsid w:val="002E1731"/>
    <w:rsid w:val="002E190D"/>
    <w:rsid w:val="002E1CD2"/>
    <w:rsid w:val="002E219D"/>
    <w:rsid w:val="002E224D"/>
    <w:rsid w:val="002E2382"/>
    <w:rsid w:val="002E2802"/>
    <w:rsid w:val="002E35ED"/>
    <w:rsid w:val="002E374F"/>
    <w:rsid w:val="002E414A"/>
    <w:rsid w:val="002E4343"/>
    <w:rsid w:val="002E4572"/>
    <w:rsid w:val="002E478D"/>
    <w:rsid w:val="002E47E1"/>
    <w:rsid w:val="002E4836"/>
    <w:rsid w:val="002E4A5F"/>
    <w:rsid w:val="002E4AF5"/>
    <w:rsid w:val="002E4B65"/>
    <w:rsid w:val="002E4C1C"/>
    <w:rsid w:val="002E51AD"/>
    <w:rsid w:val="002E534D"/>
    <w:rsid w:val="002E588D"/>
    <w:rsid w:val="002E5BE2"/>
    <w:rsid w:val="002E5CA6"/>
    <w:rsid w:val="002E5DB0"/>
    <w:rsid w:val="002E5DD7"/>
    <w:rsid w:val="002E615D"/>
    <w:rsid w:val="002E67DF"/>
    <w:rsid w:val="002E69C3"/>
    <w:rsid w:val="002E6A6E"/>
    <w:rsid w:val="002E6C81"/>
    <w:rsid w:val="002E6D36"/>
    <w:rsid w:val="002E76D5"/>
    <w:rsid w:val="002E79B4"/>
    <w:rsid w:val="002E7AF9"/>
    <w:rsid w:val="002E7EAA"/>
    <w:rsid w:val="002F0301"/>
    <w:rsid w:val="002F0310"/>
    <w:rsid w:val="002F0993"/>
    <w:rsid w:val="002F0D2A"/>
    <w:rsid w:val="002F1249"/>
    <w:rsid w:val="002F1295"/>
    <w:rsid w:val="002F139A"/>
    <w:rsid w:val="002F141E"/>
    <w:rsid w:val="002F15D8"/>
    <w:rsid w:val="002F1862"/>
    <w:rsid w:val="002F1912"/>
    <w:rsid w:val="002F1BF6"/>
    <w:rsid w:val="002F1C10"/>
    <w:rsid w:val="002F1D89"/>
    <w:rsid w:val="002F21D0"/>
    <w:rsid w:val="002F2511"/>
    <w:rsid w:val="002F256A"/>
    <w:rsid w:val="002F2A93"/>
    <w:rsid w:val="002F2D7A"/>
    <w:rsid w:val="002F2E15"/>
    <w:rsid w:val="002F31BF"/>
    <w:rsid w:val="002F32E5"/>
    <w:rsid w:val="002F3711"/>
    <w:rsid w:val="002F3BDC"/>
    <w:rsid w:val="002F3CD3"/>
    <w:rsid w:val="002F3DCF"/>
    <w:rsid w:val="002F3F93"/>
    <w:rsid w:val="002F3FE8"/>
    <w:rsid w:val="002F4359"/>
    <w:rsid w:val="002F463F"/>
    <w:rsid w:val="002F4B05"/>
    <w:rsid w:val="002F4EB7"/>
    <w:rsid w:val="002F4F04"/>
    <w:rsid w:val="002F5321"/>
    <w:rsid w:val="002F55C3"/>
    <w:rsid w:val="002F561E"/>
    <w:rsid w:val="002F5622"/>
    <w:rsid w:val="002F567C"/>
    <w:rsid w:val="002F5724"/>
    <w:rsid w:val="002F5784"/>
    <w:rsid w:val="002F5989"/>
    <w:rsid w:val="002F5C14"/>
    <w:rsid w:val="002F5D29"/>
    <w:rsid w:val="002F5E40"/>
    <w:rsid w:val="002F6316"/>
    <w:rsid w:val="002F64BA"/>
    <w:rsid w:val="002F680E"/>
    <w:rsid w:val="002F68D1"/>
    <w:rsid w:val="002F6D5E"/>
    <w:rsid w:val="002F6EF7"/>
    <w:rsid w:val="002F6FC2"/>
    <w:rsid w:val="002F708A"/>
    <w:rsid w:val="002F709B"/>
    <w:rsid w:val="002F71D5"/>
    <w:rsid w:val="002F75F8"/>
    <w:rsid w:val="002F76C9"/>
    <w:rsid w:val="002F7924"/>
    <w:rsid w:val="002F7E3A"/>
    <w:rsid w:val="002F7FBE"/>
    <w:rsid w:val="00300258"/>
    <w:rsid w:val="00300275"/>
    <w:rsid w:val="00300AEE"/>
    <w:rsid w:val="00300B34"/>
    <w:rsid w:val="003013DB"/>
    <w:rsid w:val="0030140F"/>
    <w:rsid w:val="00301903"/>
    <w:rsid w:val="00301AAA"/>
    <w:rsid w:val="00301C1E"/>
    <w:rsid w:val="00301C2E"/>
    <w:rsid w:val="0030213E"/>
    <w:rsid w:val="00302403"/>
    <w:rsid w:val="0030257B"/>
    <w:rsid w:val="0030273B"/>
    <w:rsid w:val="00302B3C"/>
    <w:rsid w:val="00302B89"/>
    <w:rsid w:val="00302C18"/>
    <w:rsid w:val="00302EE5"/>
    <w:rsid w:val="0030302E"/>
    <w:rsid w:val="00303108"/>
    <w:rsid w:val="0030312A"/>
    <w:rsid w:val="0030349E"/>
    <w:rsid w:val="003034F4"/>
    <w:rsid w:val="003035B8"/>
    <w:rsid w:val="00303722"/>
    <w:rsid w:val="003038CD"/>
    <w:rsid w:val="00303A81"/>
    <w:rsid w:val="00303D9D"/>
    <w:rsid w:val="00303DC3"/>
    <w:rsid w:val="0030407E"/>
    <w:rsid w:val="003042A7"/>
    <w:rsid w:val="003042F7"/>
    <w:rsid w:val="00304435"/>
    <w:rsid w:val="003044CB"/>
    <w:rsid w:val="00304AF4"/>
    <w:rsid w:val="00304F52"/>
    <w:rsid w:val="003051EB"/>
    <w:rsid w:val="00305712"/>
    <w:rsid w:val="0030590C"/>
    <w:rsid w:val="0030645E"/>
    <w:rsid w:val="00306829"/>
    <w:rsid w:val="0030684D"/>
    <w:rsid w:val="00306AD3"/>
    <w:rsid w:val="00306BE8"/>
    <w:rsid w:val="00306D85"/>
    <w:rsid w:val="00306E97"/>
    <w:rsid w:val="0030727C"/>
    <w:rsid w:val="0030728A"/>
    <w:rsid w:val="00307394"/>
    <w:rsid w:val="003073BD"/>
    <w:rsid w:val="003073E0"/>
    <w:rsid w:val="00307504"/>
    <w:rsid w:val="00307A16"/>
    <w:rsid w:val="00307DDD"/>
    <w:rsid w:val="00307F07"/>
    <w:rsid w:val="00310138"/>
    <w:rsid w:val="00310883"/>
    <w:rsid w:val="00310E9C"/>
    <w:rsid w:val="00310FB0"/>
    <w:rsid w:val="0031131D"/>
    <w:rsid w:val="00311357"/>
    <w:rsid w:val="00311787"/>
    <w:rsid w:val="00311BA2"/>
    <w:rsid w:val="00312660"/>
    <w:rsid w:val="00312932"/>
    <w:rsid w:val="0031296D"/>
    <w:rsid w:val="00312ACB"/>
    <w:rsid w:val="00312AE5"/>
    <w:rsid w:val="00312E50"/>
    <w:rsid w:val="00313399"/>
    <w:rsid w:val="003133EA"/>
    <w:rsid w:val="00313496"/>
    <w:rsid w:val="00313778"/>
    <w:rsid w:val="00313999"/>
    <w:rsid w:val="00313A22"/>
    <w:rsid w:val="003140E2"/>
    <w:rsid w:val="00314136"/>
    <w:rsid w:val="0031422C"/>
    <w:rsid w:val="0031428C"/>
    <w:rsid w:val="003148E0"/>
    <w:rsid w:val="00314CF4"/>
    <w:rsid w:val="003154FD"/>
    <w:rsid w:val="003158B4"/>
    <w:rsid w:val="00315A87"/>
    <w:rsid w:val="00315C16"/>
    <w:rsid w:val="00315C29"/>
    <w:rsid w:val="00316331"/>
    <w:rsid w:val="00316881"/>
    <w:rsid w:val="003168EC"/>
    <w:rsid w:val="00316A4C"/>
    <w:rsid w:val="00316B83"/>
    <w:rsid w:val="00316C65"/>
    <w:rsid w:val="00316DE2"/>
    <w:rsid w:val="00317132"/>
    <w:rsid w:val="0031715A"/>
    <w:rsid w:val="00317331"/>
    <w:rsid w:val="003174F9"/>
    <w:rsid w:val="003176C6"/>
    <w:rsid w:val="003176F3"/>
    <w:rsid w:val="0031771E"/>
    <w:rsid w:val="00317896"/>
    <w:rsid w:val="00317D67"/>
    <w:rsid w:val="00320658"/>
    <w:rsid w:val="0032068B"/>
    <w:rsid w:val="00320918"/>
    <w:rsid w:val="003209C1"/>
    <w:rsid w:val="003209F4"/>
    <w:rsid w:val="00321054"/>
    <w:rsid w:val="0032106A"/>
    <w:rsid w:val="003214C8"/>
    <w:rsid w:val="003219BC"/>
    <w:rsid w:val="003219E3"/>
    <w:rsid w:val="00322036"/>
    <w:rsid w:val="003221AE"/>
    <w:rsid w:val="003225BD"/>
    <w:rsid w:val="0032261D"/>
    <w:rsid w:val="00322A09"/>
    <w:rsid w:val="00322A13"/>
    <w:rsid w:val="00322B52"/>
    <w:rsid w:val="00322B65"/>
    <w:rsid w:val="00322C85"/>
    <w:rsid w:val="00323113"/>
    <w:rsid w:val="0032315B"/>
    <w:rsid w:val="00323163"/>
    <w:rsid w:val="0032345D"/>
    <w:rsid w:val="00323A44"/>
    <w:rsid w:val="0032412A"/>
    <w:rsid w:val="00324153"/>
    <w:rsid w:val="00324259"/>
    <w:rsid w:val="0032478C"/>
    <w:rsid w:val="0032491E"/>
    <w:rsid w:val="00324E75"/>
    <w:rsid w:val="00325121"/>
    <w:rsid w:val="00325155"/>
    <w:rsid w:val="00325445"/>
    <w:rsid w:val="0032572B"/>
    <w:rsid w:val="00325B2E"/>
    <w:rsid w:val="00326072"/>
    <w:rsid w:val="003260EB"/>
    <w:rsid w:val="003262FD"/>
    <w:rsid w:val="0032635C"/>
    <w:rsid w:val="0032638F"/>
    <w:rsid w:val="003267C0"/>
    <w:rsid w:val="00326A48"/>
    <w:rsid w:val="00326A78"/>
    <w:rsid w:val="00326C93"/>
    <w:rsid w:val="00326CDF"/>
    <w:rsid w:val="00326D90"/>
    <w:rsid w:val="00326DD8"/>
    <w:rsid w:val="003275F5"/>
    <w:rsid w:val="00327DA3"/>
    <w:rsid w:val="00327FAE"/>
    <w:rsid w:val="00330156"/>
    <w:rsid w:val="003306D6"/>
    <w:rsid w:val="003309A1"/>
    <w:rsid w:val="00331839"/>
    <w:rsid w:val="00331A9B"/>
    <w:rsid w:val="00331AFE"/>
    <w:rsid w:val="00331D0B"/>
    <w:rsid w:val="00332081"/>
    <w:rsid w:val="0033222D"/>
    <w:rsid w:val="003324D4"/>
    <w:rsid w:val="00332556"/>
    <w:rsid w:val="00332946"/>
    <w:rsid w:val="00332A7B"/>
    <w:rsid w:val="00332B2D"/>
    <w:rsid w:val="00332BD2"/>
    <w:rsid w:val="00332D7C"/>
    <w:rsid w:val="0033331B"/>
    <w:rsid w:val="00333854"/>
    <w:rsid w:val="003338B9"/>
    <w:rsid w:val="003339A8"/>
    <w:rsid w:val="0033409A"/>
    <w:rsid w:val="003341BB"/>
    <w:rsid w:val="00334207"/>
    <w:rsid w:val="00334232"/>
    <w:rsid w:val="0033444D"/>
    <w:rsid w:val="0033489C"/>
    <w:rsid w:val="003349D8"/>
    <w:rsid w:val="003353D7"/>
    <w:rsid w:val="0033559B"/>
    <w:rsid w:val="003357F4"/>
    <w:rsid w:val="00335B20"/>
    <w:rsid w:val="00335CB9"/>
    <w:rsid w:val="00335E9D"/>
    <w:rsid w:val="00335F11"/>
    <w:rsid w:val="00336234"/>
    <w:rsid w:val="00336594"/>
    <w:rsid w:val="003365A5"/>
    <w:rsid w:val="0033681A"/>
    <w:rsid w:val="003369CC"/>
    <w:rsid w:val="00336AEE"/>
    <w:rsid w:val="0033708B"/>
    <w:rsid w:val="0033737E"/>
    <w:rsid w:val="00337814"/>
    <w:rsid w:val="00337935"/>
    <w:rsid w:val="00337A05"/>
    <w:rsid w:val="00337A3C"/>
    <w:rsid w:val="00337AA7"/>
    <w:rsid w:val="00337AB9"/>
    <w:rsid w:val="00337ADC"/>
    <w:rsid w:val="003402B9"/>
    <w:rsid w:val="003409F9"/>
    <w:rsid w:val="003413AE"/>
    <w:rsid w:val="00341C56"/>
    <w:rsid w:val="00341CEA"/>
    <w:rsid w:val="00342010"/>
    <w:rsid w:val="003421C7"/>
    <w:rsid w:val="00342592"/>
    <w:rsid w:val="00342960"/>
    <w:rsid w:val="00342B19"/>
    <w:rsid w:val="00343216"/>
    <w:rsid w:val="00343224"/>
    <w:rsid w:val="0034325F"/>
    <w:rsid w:val="00343863"/>
    <w:rsid w:val="003439E3"/>
    <w:rsid w:val="00343B45"/>
    <w:rsid w:val="00343BDE"/>
    <w:rsid w:val="00343C04"/>
    <w:rsid w:val="00343C8C"/>
    <w:rsid w:val="00343ED3"/>
    <w:rsid w:val="0034439F"/>
    <w:rsid w:val="0034553D"/>
    <w:rsid w:val="003456EE"/>
    <w:rsid w:val="0034577C"/>
    <w:rsid w:val="00346103"/>
    <w:rsid w:val="003462B6"/>
    <w:rsid w:val="00346848"/>
    <w:rsid w:val="00346994"/>
    <w:rsid w:val="00346ADF"/>
    <w:rsid w:val="00346C27"/>
    <w:rsid w:val="00346CC8"/>
    <w:rsid w:val="00346FD6"/>
    <w:rsid w:val="00346FF9"/>
    <w:rsid w:val="00347083"/>
    <w:rsid w:val="00347114"/>
    <w:rsid w:val="00347495"/>
    <w:rsid w:val="00347841"/>
    <w:rsid w:val="00347D68"/>
    <w:rsid w:val="00347DF1"/>
    <w:rsid w:val="00347E1C"/>
    <w:rsid w:val="00347E48"/>
    <w:rsid w:val="003504DE"/>
    <w:rsid w:val="0035056F"/>
    <w:rsid w:val="0035057F"/>
    <w:rsid w:val="003505E8"/>
    <w:rsid w:val="00350980"/>
    <w:rsid w:val="00350C5B"/>
    <w:rsid w:val="00350F01"/>
    <w:rsid w:val="003513F3"/>
    <w:rsid w:val="00351419"/>
    <w:rsid w:val="003516DD"/>
    <w:rsid w:val="003516E5"/>
    <w:rsid w:val="0035171F"/>
    <w:rsid w:val="003517A6"/>
    <w:rsid w:val="00351BE2"/>
    <w:rsid w:val="00351C76"/>
    <w:rsid w:val="00351D13"/>
    <w:rsid w:val="00351EB4"/>
    <w:rsid w:val="00352092"/>
    <w:rsid w:val="00352514"/>
    <w:rsid w:val="003526C4"/>
    <w:rsid w:val="00352753"/>
    <w:rsid w:val="00352B21"/>
    <w:rsid w:val="00352CB8"/>
    <w:rsid w:val="00352F50"/>
    <w:rsid w:val="003531FC"/>
    <w:rsid w:val="00353548"/>
    <w:rsid w:val="003535FD"/>
    <w:rsid w:val="0035387D"/>
    <w:rsid w:val="0035393B"/>
    <w:rsid w:val="00353F30"/>
    <w:rsid w:val="0035400E"/>
    <w:rsid w:val="003542A4"/>
    <w:rsid w:val="003543EF"/>
    <w:rsid w:val="0035440F"/>
    <w:rsid w:val="00354559"/>
    <w:rsid w:val="00354B84"/>
    <w:rsid w:val="00354FFB"/>
    <w:rsid w:val="0035516F"/>
    <w:rsid w:val="00355351"/>
    <w:rsid w:val="00355663"/>
    <w:rsid w:val="003559B8"/>
    <w:rsid w:val="00355AC4"/>
    <w:rsid w:val="003562CB"/>
    <w:rsid w:val="003564A8"/>
    <w:rsid w:val="00356623"/>
    <w:rsid w:val="00356BD7"/>
    <w:rsid w:val="00356DD0"/>
    <w:rsid w:val="00356EFA"/>
    <w:rsid w:val="0035718E"/>
    <w:rsid w:val="00357477"/>
    <w:rsid w:val="00357626"/>
    <w:rsid w:val="003577A0"/>
    <w:rsid w:val="00357C14"/>
    <w:rsid w:val="00360199"/>
    <w:rsid w:val="003609DB"/>
    <w:rsid w:val="00360BA9"/>
    <w:rsid w:val="00360DA8"/>
    <w:rsid w:val="00361328"/>
    <w:rsid w:val="00361556"/>
    <w:rsid w:val="00361991"/>
    <w:rsid w:val="00361EA8"/>
    <w:rsid w:val="003621A9"/>
    <w:rsid w:val="00362225"/>
    <w:rsid w:val="003622EA"/>
    <w:rsid w:val="00362716"/>
    <w:rsid w:val="00362772"/>
    <w:rsid w:val="003627D4"/>
    <w:rsid w:val="00362AAC"/>
    <w:rsid w:val="00362B84"/>
    <w:rsid w:val="00363645"/>
    <w:rsid w:val="003637A4"/>
    <w:rsid w:val="00363B6F"/>
    <w:rsid w:val="00363BB9"/>
    <w:rsid w:val="00363F1B"/>
    <w:rsid w:val="003643AF"/>
    <w:rsid w:val="00364848"/>
    <w:rsid w:val="0036499A"/>
    <w:rsid w:val="003649C1"/>
    <w:rsid w:val="00364C9F"/>
    <w:rsid w:val="00364CE3"/>
    <w:rsid w:val="00364DA6"/>
    <w:rsid w:val="00365205"/>
    <w:rsid w:val="003654D8"/>
    <w:rsid w:val="0036555E"/>
    <w:rsid w:val="00365B6C"/>
    <w:rsid w:val="00365E26"/>
    <w:rsid w:val="00365FA3"/>
    <w:rsid w:val="00366542"/>
    <w:rsid w:val="00366545"/>
    <w:rsid w:val="0036681E"/>
    <w:rsid w:val="00366A36"/>
    <w:rsid w:val="00366E16"/>
    <w:rsid w:val="00367075"/>
    <w:rsid w:val="00367297"/>
    <w:rsid w:val="00367857"/>
    <w:rsid w:val="00367DE3"/>
    <w:rsid w:val="00367FA0"/>
    <w:rsid w:val="00367FD0"/>
    <w:rsid w:val="003706A5"/>
    <w:rsid w:val="003706B1"/>
    <w:rsid w:val="00370754"/>
    <w:rsid w:val="003707B8"/>
    <w:rsid w:val="00370E15"/>
    <w:rsid w:val="00371283"/>
    <w:rsid w:val="00371772"/>
    <w:rsid w:val="0037195D"/>
    <w:rsid w:val="00371995"/>
    <w:rsid w:val="00371DC0"/>
    <w:rsid w:val="0037244C"/>
    <w:rsid w:val="003725B8"/>
    <w:rsid w:val="003726D8"/>
    <w:rsid w:val="00372FAE"/>
    <w:rsid w:val="00373032"/>
    <w:rsid w:val="00373541"/>
    <w:rsid w:val="0037391E"/>
    <w:rsid w:val="00373D3A"/>
    <w:rsid w:val="00374045"/>
    <w:rsid w:val="00374395"/>
    <w:rsid w:val="0037477A"/>
    <w:rsid w:val="00374884"/>
    <w:rsid w:val="00374987"/>
    <w:rsid w:val="00374B9D"/>
    <w:rsid w:val="00374CB2"/>
    <w:rsid w:val="00374DB8"/>
    <w:rsid w:val="00375596"/>
    <w:rsid w:val="003759D9"/>
    <w:rsid w:val="003759EC"/>
    <w:rsid w:val="00375BCE"/>
    <w:rsid w:val="00375BE5"/>
    <w:rsid w:val="00376170"/>
    <w:rsid w:val="00376608"/>
    <w:rsid w:val="0037675F"/>
    <w:rsid w:val="00376E07"/>
    <w:rsid w:val="00376FCB"/>
    <w:rsid w:val="003770A1"/>
    <w:rsid w:val="003772D8"/>
    <w:rsid w:val="0037746F"/>
    <w:rsid w:val="003777AC"/>
    <w:rsid w:val="00377963"/>
    <w:rsid w:val="00377A1D"/>
    <w:rsid w:val="00377AD2"/>
    <w:rsid w:val="00377CF6"/>
    <w:rsid w:val="00377DFB"/>
    <w:rsid w:val="00380078"/>
    <w:rsid w:val="003802B0"/>
    <w:rsid w:val="003803FB"/>
    <w:rsid w:val="0038056C"/>
    <w:rsid w:val="00380BB2"/>
    <w:rsid w:val="00380BCA"/>
    <w:rsid w:val="00380FD1"/>
    <w:rsid w:val="003812E8"/>
    <w:rsid w:val="00381382"/>
    <w:rsid w:val="003816C2"/>
    <w:rsid w:val="00382225"/>
    <w:rsid w:val="003823C5"/>
    <w:rsid w:val="003827FF"/>
    <w:rsid w:val="00382C09"/>
    <w:rsid w:val="00382E99"/>
    <w:rsid w:val="00382EDA"/>
    <w:rsid w:val="00382EDC"/>
    <w:rsid w:val="0038302E"/>
    <w:rsid w:val="00383673"/>
    <w:rsid w:val="00383772"/>
    <w:rsid w:val="00383992"/>
    <w:rsid w:val="0038414D"/>
    <w:rsid w:val="00384348"/>
    <w:rsid w:val="003848E4"/>
    <w:rsid w:val="0038497F"/>
    <w:rsid w:val="00384D88"/>
    <w:rsid w:val="0038542B"/>
    <w:rsid w:val="003856F3"/>
    <w:rsid w:val="00385BFD"/>
    <w:rsid w:val="003865B1"/>
    <w:rsid w:val="0038665C"/>
    <w:rsid w:val="00386BC2"/>
    <w:rsid w:val="00386D91"/>
    <w:rsid w:val="00386FA8"/>
    <w:rsid w:val="0038707F"/>
    <w:rsid w:val="003870ED"/>
    <w:rsid w:val="003873C4"/>
    <w:rsid w:val="0038767A"/>
    <w:rsid w:val="00387704"/>
    <w:rsid w:val="0039000E"/>
    <w:rsid w:val="00390245"/>
    <w:rsid w:val="00390575"/>
    <w:rsid w:val="00390BA5"/>
    <w:rsid w:val="00390BFB"/>
    <w:rsid w:val="00390C59"/>
    <w:rsid w:val="00390C76"/>
    <w:rsid w:val="0039110F"/>
    <w:rsid w:val="003912A2"/>
    <w:rsid w:val="0039145F"/>
    <w:rsid w:val="00391654"/>
    <w:rsid w:val="00391BF8"/>
    <w:rsid w:val="00391C83"/>
    <w:rsid w:val="00391C8F"/>
    <w:rsid w:val="00391E0B"/>
    <w:rsid w:val="00392485"/>
    <w:rsid w:val="0039288D"/>
    <w:rsid w:val="00392987"/>
    <w:rsid w:val="00392994"/>
    <w:rsid w:val="00393029"/>
    <w:rsid w:val="003930C5"/>
    <w:rsid w:val="0039327E"/>
    <w:rsid w:val="00393366"/>
    <w:rsid w:val="003934D3"/>
    <w:rsid w:val="00393A87"/>
    <w:rsid w:val="00393B91"/>
    <w:rsid w:val="00393C73"/>
    <w:rsid w:val="00394666"/>
    <w:rsid w:val="00394873"/>
    <w:rsid w:val="0039490F"/>
    <w:rsid w:val="00394AEB"/>
    <w:rsid w:val="00394E99"/>
    <w:rsid w:val="00394F0F"/>
    <w:rsid w:val="00395378"/>
    <w:rsid w:val="00395598"/>
    <w:rsid w:val="00395947"/>
    <w:rsid w:val="00395B85"/>
    <w:rsid w:val="00395D41"/>
    <w:rsid w:val="00396716"/>
    <w:rsid w:val="003967C1"/>
    <w:rsid w:val="0039687A"/>
    <w:rsid w:val="00396BE9"/>
    <w:rsid w:val="00396E1E"/>
    <w:rsid w:val="00396EED"/>
    <w:rsid w:val="003973C0"/>
    <w:rsid w:val="00397AF5"/>
    <w:rsid w:val="00397EB6"/>
    <w:rsid w:val="003A027D"/>
    <w:rsid w:val="003A0459"/>
    <w:rsid w:val="003A0673"/>
    <w:rsid w:val="003A0A4B"/>
    <w:rsid w:val="003A0CE3"/>
    <w:rsid w:val="003A0FBA"/>
    <w:rsid w:val="003A106A"/>
    <w:rsid w:val="003A10F2"/>
    <w:rsid w:val="003A11BB"/>
    <w:rsid w:val="003A14A1"/>
    <w:rsid w:val="003A17D9"/>
    <w:rsid w:val="003A1DE8"/>
    <w:rsid w:val="003A1F1E"/>
    <w:rsid w:val="003A214F"/>
    <w:rsid w:val="003A26B7"/>
    <w:rsid w:val="003A2784"/>
    <w:rsid w:val="003A27BC"/>
    <w:rsid w:val="003A2BE0"/>
    <w:rsid w:val="003A3143"/>
    <w:rsid w:val="003A3234"/>
    <w:rsid w:val="003A345D"/>
    <w:rsid w:val="003A37FF"/>
    <w:rsid w:val="003A38A6"/>
    <w:rsid w:val="003A3ADA"/>
    <w:rsid w:val="003A3CF0"/>
    <w:rsid w:val="003A3D0F"/>
    <w:rsid w:val="003A3D5A"/>
    <w:rsid w:val="003A4007"/>
    <w:rsid w:val="003A4124"/>
    <w:rsid w:val="003A4775"/>
    <w:rsid w:val="003A48ED"/>
    <w:rsid w:val="003A4A17"/>
    <w:rsid w:val="003A4AE2"/>
    <w:rsid w:val="003A4C5C"/>
    <w:rsid w:val="003A4D4C"/>
    <w:rsid w:val="003A4EDF"/>
    <w:rsid w:val="003A4F2E"/>
    <w:rsid w:val="003A4FC9"/>
    <w:rsid w:val="003A5194"/>
    <w:rsid w:val="003A533B"/>
    <w:rsid w:val="003A5493"/>
    <w:rsid w:val="003A55E1"/>
    <w:rsid w:val="003A5969"/>
    <w:rsid w:val="003A59C0"/>
    <w:rsid w:val="003A5A35"/>
    <w:rsid w:val="003A5CBC"/>
    <w:rsid w:val="003A607A"/>
    <w:rsid w:val="003A60B1"/>
    <w:rsid w:val="003A6223"/>
    <w:rsid w:val="003A64C4"/>
    <w:rsid w:val="003A6A2D"/>
    <w:rsid w:val="003A6AEF"/>
    <w:rsid w:val="003A6CD3"/>
    <w:rsid w:val="003A6D7C"/>
    <w:rsid w:val="003A6E8C"/>
    <w:rsid w:val="003A6F04"/>
    <w:rsid w:val="003A79A1"/>
    <w:rsid w:val="003A7BBE"/>
    <w:rsid w:val="003A7E05"/>
    <w:rsid w:val="003A7E84"/>
    <w:rsid w:val="003B0118"/>
    <w:rsid w:val="003B0210"/>
    <w:rsid w:val="003B03B9"/>
    <w:rsid w:val="003B0446"/>
    <w:rsid w:val="003B04F8"/>
    <w:rsid w:val="003B05D9"/>
    <w:rsid w:val="003B062B"/>
    <w:rsid w:val="003B064B"/>
    <w:rsid w:val="003B0BE1"/>
    <w:rsid w:val="003B0D74"/>
    <w:rsid w:val="003B0FD4"/>
    <w:rsid w:val="003B10DD"/>
    <w:rsid w:val="003B1547"/>
    <w:rsid w:val="003B16D2"/>
    <w:rsid w:val="003B226B"/>
    <w:rsid w:val="003B2445"/>
    <w:rsid w:val="003B2CCA"/>
    <w:rsid w:val="003B31BD"/>
    <w:rsid w:val="003B3A81"/>
    <w:rsid w:val="003B3CE6"/>
    <w:rsid w:val="003B3D6F"/>
    <w:rsid w:val="003B4C14"/>
    <w:rsid w:val="003B54EE"/>
    <w:rsid w:val="003B561B"/>
    <w:rsid w:val="003B5B74"/>
    <w:rsid w:val="003B5E02"/>
    <w:rsid w:val="003B6439"/>
    <w:rsid w:val="003B6450"/>
    <w:rsid w:val="003B68AB"/>
    <w:rsid w:val="003B6945"/>
    <w:rsid w:val="003B6BB3"/>
    <w:rsid w:val="003B757D"/>
    <w:rsid w:val="003B7887"/>
    <w:rsid w:val="003C0078"/>
    <w:rsid w:val="003C00D0"/>
    <w:rsid w:val="003C023B"/>
    <w:rsid w:val="003C0952"/>
    <w:rsid w:val="003C0BF3"/>
    <w:rsid w:val="003C101A"/>
    <w:rsid w:val="003C1119"/>
    <w:rsid w:val="003C1235"/>
    <w:rsid w:val="003C13BA"/>
    <w:rsid w:val="003C15F6"/>
    <w:rsid w:val="003C1BFC"/>
    <w:rsid w:val="003C1DB0"/>
    <w:rsid w:val="003C1E4A"/>
    <w:rsid w:val="003C24DB"/>
    <w:rsid w:val="003C2565"/>
    <w:rsid w:val="003C2918"/>
    <w:rsid w:val="003C29C3"/>
    <w:rsid w:val="003C2DC7"/>
    <w:rsid w:val="003C2F69"/>
    <w:rsid w:val="003C3478"/>
    <w:rsid w:val="003C34E0"/>
    <w:rsid w:val="003C36CA"/>
    <w:rsid w:val="003C398C"/>
    <w:rsid w:val="003C3B4B"/>
    <w:rsid w:val="003C3FC2"/>
    <w:rsid w:val="003C428F"/>
    <w:rsid w:val="003C4568"/>
    <w:rsid w:val="003C4979"/>
    <w:rsid w:val="003C4A15"/>
    <w:rsid w:val="003C4B7A"/>
    <w:rsid w:val="003C4CBD"/>
    <w:rsid w:val="003C4F2E"/>
    <w:rsid w:val="003C5037"/>
    <w:rsid w:val="003C50C9"/>
    <w:rsid w:val="003C5221"/>
    <w:rsid w:val="003C52C5"/>
    <w:rsid w:val="003C54D2"/>
    <w:rsid w:val="003C5898"/>
    <w:rsid w:val="003C62C2"/>
    <w:rsid w:val="003C63F3"/>
    <w:rsid w:val="003C67B2"/>
    <w:rsid w:val="003C6AD5"/>
    <w:rsid w:val="003C6D90"/>
    <w:rsid w:val="003C7182"/>
    <w:rsid w:val="003C7257"/>
    <w:rsid w:val="003C742D"/>
    <w:rsid w:val="003C76B4"/>
    <w:rsid w:val="003C7768"/>
    <w:rsid w:val="003C7901"/>
    <w:rsid w:val="003C79DF"/>
    <w:rsid w:val="003C7EBB"/>
    <w:rsid w:val="003D0159"/>
    <w:rsid w:val="003D0303"/>
    <w:rsid w:val="003D0559"/>
    <w:rsid w:val="003D07B5"/>
    <w:rsid w:val="003D07FD"/>
    <w:rsid w:val="003D08F2"/>
    <w:rsid w:val="003D0AB5"/>
    <w:rsid w:val="003D0B54"/>
    <w:rsid w:val="003D0F7F"/>
    <w:rsid w:val="003D112B"/>
    <w:rsid w:val="003D1492"/>
    <w:rsid w:val="003D1778"/>
    <w:rsid w:val="003D18D1"/>
    <w:rsid w:val="003D1ADD"/>
    <w:rsid w:val="003D20E8"/>
    <w:rsid w:val="003D2394"/>
    <w:rsid w:val="003D26A1"/>
    <w:rsid w:val="003D2704"/>
    <w:rsid w:val="003D271D"/>
    <w:rsid w:val="003D285B"/>
    <w:rsid w:val="003D2D90"/>
    <w:rsid w:val="003D2F44"/>
    <w:rsid w:val="003D3594"/>
    <w:rsid w:val="003D3A10"/>
    <w:rsid w:val="003D3A1A"/>
    <w:rsid w:val="003D3D75"/>
    <w:rsid w:val="003D3DD0"/>
    <w:rsid w:val="003D425A"/>
    <w:rsid w:val="003D43A0"/>
    <w:rsid w:val="003D43CC"/>
    <w:rsid w:val="003D4584"/>
    <w:rsid w:val="003D5118"/>
    <w:rsid w:val="003D5121"/>
    <w:rsid w:val="003D55DA"/>
    <w:rsid w:val="003D5728"/>
    <w:rsid w:val="003D5E7F"/>
    <w:rsid w:val="003D60C4"/>
    <w:rsid w:val="003D61AE"/>
    <w:rsid w:val="003D6336"/>
    <w:rsid w:val="003D6341"/>
    <w:rsid w:val="003D6696"/>
    <w:rsid w:val="003D6883"/>
    <w:rsid w:val="003D699B"/>
    <w:rsid w:val="003D6BF7"/>
    <w:rsid w:val="003D6C73"/>
    <w:rsid w:val="003D7121"/>
    <w:rsid w:val="003D7192"/>
    <w:rsid w:val="003D72A4"/>
    <w:rsid w:val="003D73B1"/>
    <w:rsid w:val="003D79C6"/>
    <w:rsid w:val="003D79CF"/>
    <w:rsid w:val="003D7BFF"/>
    <w:rsid w:val="003D7C40"/>
    <w:rsid w:val="003D7D87"/>
    <w:rsid w:val="003E00C9"/>
    <w:rsid w:val="003E031C"/>
    <w:rsid w:val="003E0792"/>
    <w:rsid w:val="003E0DC1"/>
    <w:rsid w:val="003E0F82"/>
    <w:rsid w:val="003E1100"/>
    <w:rsid w:val="003E1105"/>
    <w:rsid w:val="003E1660"/>
    <w:rsid w:val="003E1823"/>
    <w:rsid w:val="003E22B9"/>
    <w:rsid w:val="003E26D7"/>
    <w:rsid w:val="003E2C56"/>
    <w:rsid w:val="003E2E11"/>
    <w:rsid w:val="003E3034"/>
    <w:rsid w:val="003E31F5"/>
    <w:rsid w:val="003E3441"/>
    <w:rsid w:val="003E3458"/>
    <w:rsid w:val="003E388D"/>
    <w:rsid w:val="003E3AFF"/>
    <w:rsid w:val="003E3C29"/>
    <w:rsid w:val="003E3D98"/>
    <w:rsid w:val="003E40FC"/>
    <w:rsid w:val="003E425A"/>
    <w:rsid w:val="003E4940"/>
    <w:rsid w:val="003E5338"/>
    <w:rsid w:val="003E54D7"/>
    <w:rsid w:val="003E6069"/>
    <w:rsid w:val="003E62D8"/>
    <w:rsid w:val="003E66D0"/>
    <w:rsid w:val="003E6BDA"/>
    <w:rsid w:val="003E6D0B"/>
    <w:rsid w:val="003E6D72"/>
    <w:rsid w:val="003E6EC5"/>
    <w:rsid w:val="003E6F23"/>
    <w:rsid w:val="003E72CD"/>
    <w:rsid w:val="003E72E9"/>
    <w:rsid w:val="003E74F9"/>
    <w:rsid w:val="003E75DC"/>
    <w:rsid w:val="003E7620"/>
    <w:rsid w:val="003E7723"/>
    <w:rsid w:val="003E7A1F"/>
    <w:rsid w:val="003E7DE5"/>
    <w:rsid w:val="003F0265"/>
    <w:rsid w:val="003F02EB"/>
    <w:rsid w:val="003F096F"/>
    <w:rsid w:val="003F0B53"/>
    <w:rsid w:val="003F0BC4"/>
    <w:rsid w:val="003F0D7F"/>
    <w:rsid w:val="003F126C"/>
    <w:rsid w:val="003F12AD"/>
    <w:rsid w:val="003F1324"/>
    <w:rsid w:val="003F13FB"/>
    <w:rsid w:val="003F1527"/>
    <w:rsid w:val="003F1AB4"/>
    <w:rsid w:val="003F1B52"/>
    <w:rsid w:val="003F1E8C"/>
    <w:rsid w:val="003F1ECB"/>
    <w:rsid w:val="003F2564"/>
    <w:rsid w:val="003F26A4"/>
    <w:rsid w:val="003F2966"/>
    <w:rsid w:val="003F297F"/>
    <w:rsid w:val="003F2A7E"/>
    <w:rsid w:val="003F3075"/>
    <w:rsid w:val="003F335E"/>
    <w:rsid w:val="003F3649"/>
    <w:rsid w:val="003F3863"/>
    <w:rsid w:val="003F3C82"/>
    <w:rsid w:val="003F40FC"/>
    <w:rsid w:val="003F4311"/>
    <w:rsid w:val="003F4449"/>
    <w:rsid w:val="003F452A"/>
    <w:rsid w:val="003F48A0"/>
    <w:rsid w:val="003F50C9"/>
    <w:rsid w:val="003F5FAD"/>
    <w:rsid w:val="003F6001"/>
    <w:rsid w:val="003F607A"/>
    <w:rsid w:val="003F6434"/>
    <w:rsid w:val="003F66B4"/>
    <w:rsid w:val="003F679F"/>
    <w:rsid w:val="003F6A69"/>
    <w:rsid w:val="003F6E9F"/>
    <w:rsid w:val="003F6FFD"/>
    <w:rsid w:val="003F7054"/>
    <w:rsid w:val="003F70A7"/>
    <w:rsid w:val="003F772A"/>
    <w:rsid w:val="003F7E43"/>
    <w:rsid w:val="00400574"/>
    <w:rsid w:val="004008BC"/>
    <w:rsid w:val="00400E39"/>
    <w:rsid w:val="00400EB1"/>
    <w:rsid w:val="0040129C"/>
    <w:rsid w:val="00401B3C"/>
    <w:rsid w:val="00401B52"/>
    <w:rsid w:val="00401BCF"/>
    <w:rsid w:val="00401EF1"/>
    <w:rsid w:val="0040210F"/>
    <w:rsid w:val="0040217B"/>
    <w:rsid w:val="0040237E"/>
    <w:rsid w:val="004023B2"/>
    <w:rsid w:val="00402625"/>
    <w:rsid w:val="0040289A"/>
    <w:rsid w:val="00402930"/>
    <w:rsid w:val="00402EE8"/>
    <w:rsid w:val="004038FE"/>
    <w:rsid w:val="00403B2C"/>
    <w:rsid w:val="00403B41"/>
    <w:rsid w:val="00403FF7"/>
    <w:rsid w:val="00404681"/>
    <w:rsid w:val="0040475D"/>
    <w:rsid w:val="00404A61"/>
    <w:rsid w:val="00404B62"/>
    <w:rsid w:val="00405274"/>
    <w:rsid w:val="00405393"/>
    <w:rsid w:val="00405596"/>
    <w:rsid w:val="004055AC"/>
    <w:rsid w:val="004057D1"/>
    <w:rsid w:val="00405A4F"/>
    <w:rsid w:val="00405C7C"/>
    <w:rsid w:val="0040601F"/>
    <w:rsid w:val="004063F5"/>
    <w:rsid w:val="004065FC"/>
    <w:rsid w:val="0040679A"/>
    <w:rsid w:val="00406931"/>
    <w:rsid w:val="00406968"/>
    <w:rsid w:val="004069FB"/>
    <w:rsid w:val="00406DCF"/>
    <w:rsid w:val="00406F49"/>
    <w:rsid w:val="004079FD"/>
    <w:rsid w:val="00407C28"/>
    <w:rsid w:val="00407FA4"/>
    <w:rsid w:val="00407FA9"/>
    <w:rsid w:val="00407FCF"/>
    <w:rsid w:val="0041010E"/>
    <w:rsid w:val="0041056B"/>
    <w:rsid w:val="00410607"/>
    <w:rsid w:val="00410781"/>
    <w:rsid w:val="00410F99"/>
    <w:rsid w:val="00411012"/>
    <w:rsid w:val="0041101D"/>
    <w:rsid w:val="004112A1"/>
    <w:rsid w:val="004117B3"/>
    <w:rsid w:val="004119C8"/>
    <w:rsid w:val="00411AC0"/>
    <w:rsid w:val="00411E4A"/>
    <w:rsid w:val="004121EC"/>
    <w:rsid w:val="004122FF"/>
    <w:rsid w:val="00412347"/>
    <w:rsid w:val="004124F4"/>
    <w:rsid w:val="004128B7"/>
    <w:rsid w:val="00412978"/>
    <w:rsid w:val="00412984"/>
    <w:rsid w:val="00412A9A"/>
    <w:rsid w:val="00413231"/>
    <w:rsid w:val="004132FA"/>
    <w:rsid w:val="00413451"/>
    <w:rsid w:val="0041355D"/>
    <w:rsid w:val="00413956"/>
    <w:rsid w:val="004139A3"/>
    <w:rsid w:val="00413DD0"/>
    <w:rsid w:val="0041416C"/>
    <w:rsid w:val="004141FF"/>
    <w:rsid w:val="00414E3E"/>
    <w:rsid w:val="00414E5C"/>
    <w:rsid w:val="004150D5"/>
    <w:rsid w:val="00415105"/>
    <w:rsid w:val="00415710"/>
    <w:rsid w:val="004157C8"/>
    <w:rsid w:val="00415925"/>
    <w:rsid w:val="00415961"/>
    <w:rsid w:val="00415C1E"/>
    <w:rsid w:val="0041603B"/>
    <w:rsid w:val="004160AA"/>
    <w:rsid w:val="0041614E"/>
    <w:rsid w:val="004161C7"/>
    <w:rsid w:val="0041630D"/>
    <w:rsid w:val="00416943"/>
    <w:rsid w:val="00416AF9"/>
    <w:rsid w:val="0041728D"/>
    <w:rsid w:val="00417458"/>
    <w:rsid w:val="004174C5"/>
    <w:rsid w:val="004179BD"/>
    <w:rsid w:val="00417B22"/>
    <w:rsid w:val="00417BF6"/>
    <w:rsid w:val="00417D81"/>
    <w:rsid w:val="00417FB6"/>
    <w:rsid w:val="00420348"/>
    <w:rsid w:val="00420680"/>
    <w:rsid w:val="004206DE"/>
    <w:rsid w:val="00420D59"/>
    <w:rsid w:val="00421253"/>
    <w:rsid w:val="004213D0"/>
    <w:rsid w:val="00421833"/>
    <w:rsid w:val="00421B5E"/>
    <w:rsid w:val="00421DC3"/>
    <w:rsid w:val="00422691"/>
    <w:rsid w:val="004226C7"/>
    <w:rsid w:val="00422B83"/>
    <w:rsid w:val="00422E11"/>
    <w:rsid w:val="0042327E"/>
    <w:rsid w:val="00423691"/>
    <w:rsid w:val="00423816"/>
    <w:rsid w:val="0042386D"/>
    <w:rsid w:val="00423A05"/>
    <w:rsid w:val="00423A4B"/>
    <w:rsid w:val="00423D14"/>
    <w:rsid w:val="00423E95"/>
    <w:rsid w:val="00423FC4"/>
    <w:rsid w:val="004243C5"/>
    <w:rsid w:val="0042448A"/>
    <w:rsid w:val="004245D6"/>
    <w:rsid w:val="00424A7F"/>
    <w:rsid w:val="00424C82"/>
    <w:rsid w:val="00424F8A"/>
    <w:rsid w:val="0042530B"/>
    <w:rsid w:val="004253FD"/>
    <w:rsid w:val="00425584"/>
    <w:rsid w:val="00425669"/>
    <w:rsid w:val="0042567C"/>
    <w:rsid w:val="00425CB0"/>
    <w:rsid w:val="00425FEB"/>
    <w:rsid w:val="00426202"/>
    <w:rsid w:val="00426342"/>
    <w:rsid w:val="0042648C"/>
    <w:rsid w:val="004264C6"/>
    <w:rsid w:val="0042678D"/>
    <w:rsid w:val="00426813"/>
    <w:rsid w:val="00426965"/>
    <w:rsid w:val="00426BE5"/>
    <w:rsid w:val="00426C8C"/>
    <w:rsid w:val="00426D1A"/>
    <w:rsid w:val="00426DDE"/>
    <w:rsid w:val="00426F4F"/>
    <w:rsid w:val="00426F56"/>
    <w:rsid w:val="004272AD"/>
    <w:rsid w:val="004276F9"/>
    <w:rsid w:val="004277F7"/>
    <w:rsid w:val="004279A7"/>
    <w:rsid w:val="00427C2F"/>
    <w:rsid w:val="00427F90"/>
    <w:rsid w:val="004301D4"/>
    <w:rsid w:val="00430681"/>
    <w:rsid w:val="004307A9"/>
    <w:rsid w:val="00430B26"/>
    <w:rsid w:val="00430DEE"/>
    <w:rsid w:val="00431295"/>
    <w:rsid w:val="004318D7"/>
    <w:rsid w:val="00431C3A"/>
    <w:rsid w:val="00431CA9"/>
    <w:rsid w:val="00431F4B"/>
    <w:rsid w:val="0043213C"/>
    <w:rsid w:val="0043236F"/>
    <w:rsid w:val="00432451"/>
    <w:rsid w:val="004324A7"/>
    <w:rsid w:val="00432B0B"/>
    <w:rsid w:val="00432B60"/>
    <w:rsid w:val="00432DF1"/>
    <w:rsid w:val="00433130"/>
    <w:rsid w:val="004331F4"/>
    <w:rsid w:val="00433237"/>
    <w:rsid w:val="004332E8"/>
    <w:rsid w:val="00433483"/>
    <w:rsid w:val="004334B2"/>
    <w:rsid w:val="00433630"/>
    <w:rsid w:val="00433AB4"/>
    <w:rsid w:val="00433BA9"/>
    <w:rsid w:val="00433FF0"/>
    <w:rsid w:val="004344CE"/>
    <w:rsid w:val="00434537"/>
    <w:rsid w:val="00434705"/>
    <w:rsid w:val="004348D7"/>
    <w:rsid w:val="00434983"/>
    <w:rsid w:val="00434CB9"/>
    <w:rsid w:val="00434D2F"/>
    <w:rsid w:val="00434E1C"/>
    <w:rsid w:val="00435592"/>
    <w:rsid w:val="004359ED"/>
    <w:rsid w:val="00435AA2"/>
    <w:rsid w:val="00436303"/>
    <w:rsid w:val="0043652C"/>
    <w:rsid w:val="0043659E"/>
    <w:rsid w:val="004368AD"/>
    <w:rsid w:val="00436AAE"/>
    <w:rsid w:val="00436E00"/>
    <w:rsid w:val="00436E34"/>
    <w:rsid w:val="00436E3F"/>
    <w:rsid w:val="00436F23"/>
    <w:rsid w:val="004374FF"/>
    <w:rsid w:val="004379A8"/>
    <w:rsid w:val="00437A5D"/>
    <w:rsid w:val="00437B0A"/>
    <w:rsid w:val="00437B17"/>
    <w:rsid w:val="00437C03"/>
    <w:rsid w:val="00437E0A"/>
    <w:rsid w:val="00437E30"/>
    <w:rsid w:val="00437ED2"/>
    <w:rsid w:val="00440074"/>
    <w:rsid w:val="004401D0"/>
    <w:rsid w:val="004402E1"/>
    <w:rsid w:val="00440A89"/>
    <w:rsid w:val="00440BD9"/>
    <w:rsid w:val="00440CFE"/>
    <w:rsid w:val="00440D6E"/>
    <w:rsid w:val="00440E4A"/>
    <w:rsid w:val="00440E9B"/>
    <w:rsid w:val="00440F22"/>
    <w:rsid w:val="004411E8"/>
    <w:rsid w:val="00441FB8"/>
    <w:rsid w:val="004421AB"/>
    <w:rsid w:val="004421E4"/>
    <w:rsid w:val="004423E0"/>
    <w:rsid w:val="00442676"/>
    <w:rsid w:val="00442E86"/>
    <w:rsid w:val="00442ED7"/>
    <w:rsid w:val="00443087"/>
    <w:rsid w:val="004430CB"/>
    <w:rsid w:val="00443121"/>
    <w:rsid w:val="004432D5"/>
    <w:rsid w:val="00443418"/>
    <w:rsid w:val="00443814"/>
    <w:rsid w:val="00443AAC"/>
    <w:rsid w:val="00443D88"/>
    <w:rsid w:val="00443E27"/>
    <w:rsid w:val="00444049"/>
    <w:rsid w:val="004441AC"/>
    <w:rsid w:val="0044425A"/>
    <w:rsid w:val="00444A57"/>
    <w:rsid w:val="00445332"/>
    <w:rsid w:val="00445419"/>
    <w:rsid w:val="004457AE"/>
    <w:rsid w:val="00445993"/>
    <w:rsid w:val="004460F9"/>
    <w:rsid w:val="004467FE"/>
    <w:rsid w:val="00446A51"/>
    <w:rsid w:val="00446F46"/>
    <w:rsid w:val="00447482"/>
    <w:rsid w:val="00447807"/>
    <w:rsid w:val="00447D6D"/>
    <w:rsid w:val="00450188"/>
    <w:rsid w:val="00450732"/>
    <w:rsid w:val="00450C5B"/>
    <w:rsid w:val="00450F34"/>
    <w:rsid w:val="004510E3"/>
    <w:rsid w:val="004518E5"/>
    <w:rsid w:val="00451CC4"/>
    <w:rsid w:val="00451F1B"/>
    <w:rsid w:val="0045200F"/>
    <w:rsid w:val="0045212B"/>
    <w:rsid w:val="0045246C"/>
    <w:rsid w:val="004527C4"/>
    <w:rsid w:val="0045299B"/>
    <w:rsid w:val="00452AD6"/>
    <w:rsid w:val="00452B5B"/>
    <w:rsid w:val="004530E1"/>
    <w:rsid w:val="004533E4"/>
    <w:rsid w:val="0045353D"/>
    <w:rsid w:val="004536E9"/>
    <w:rsid w:val="004538D6"/>
    <w:rsid w:val="00453AF4"/>
    <w:rsid w:val="00453D74"/>
    <w:rsid w:val="00453F3B"/>
    <w:rsid w:val="00454569"/>
    <w:rsid w:val="0045456E"/>
    <w:rsid w:val="004549D2"/>
    <w:rsid w:val="00454D2C"/>
    <w:rsid w:val="00454DC7"/>
    <w:rsid w:val="00454E44"/>
    <w:rsid w:val="00455EE9"/>
    <w:rsid w:val="00455FDE"/>
    <w:rsid w:val="0045619A"/>
    <w:rsid w:val="00456264"/>
    <w:rsid w:val="004564B1"/>
    <w:rsid w:val="004565A0"/>
    <w:rsid w:val="00456699"/>
    <w:rsid w:val="004568DC"/>
    <w:rsid w:val="00456AF2"/>
    <w:rsid w:val="00456DCE"/>
    <w:rsid w:val="0045700B"/>
    <w:rsid w:val="0045744A"/>
    <w:rsid w:val="004576EF"/>
    <w:rsid w:val="00457857"/>
    <w:rsid w:val="00457ACE"/>
    <w:rsid w:val="004604C8"/>
    <w:rsid w:val="004606C6"/>
    <w:rsid w:val="0046083B"/>
    <w:rsid w:val="00460B20"/>
    <w:rsid w:val="00461034"/>
    <w:rsid w:val="004615F6"/>
    <w:rsid w:val="0046169A"/>
    <w:rsid w:val="00461745"/>
    <w:rsid w:val="00461961"/>
    <w:rsid w:val="00461A59"/>
    <w:rsid w:val="00461BB6"/>
    <w:rsid w:val="00461EA1"/>
    <w:rsid w:val="0046208E"/>
    <w:rsid w:val="004621EC"/>
    <w:rsid w:val="00462700"/>
    <w:rsid w:val="00462A26"/>
    <w:rsid w:val="004633BE"/>
    <w:rsid w:val="00463405"/>
    <w:rsid w:val="004639A5"/>
    <w:rsid w:val="00463C25"/>
    <w:rsid w:val="00463FD5"/>
    <w:rsid w:val="004644FD"/>
    <w:rsid w:val="0046468D"/>
    <w:rsid w:val="00464697"/>
    <w:rsid w:val="00464A74"/>
    <w:rsid w:val="004654AB"/>
    <w:rsid w:val="004658CE"/>
    <w:rsid w:val="004658F5"/>
    <w:rsid w:val="004658F6"/>
    <w:rsid w:val="00465B28"/>
    <w:rsid w:val="00465C8C"/>
    <w:rsid w:val="00466087"/>
    <w:rsid w:val="004662DE"/>
    <w:rsid w:val="00466627"/>
    <w:rsid w:val="004669DF"/>
    <w:rsid w:val="00466A10"/>
    <w:rsid w:val="00466A46"/>
    <w:rsid w:val="00466D9F"/>
    <w:rsid w:val="00466E3D"/>
    <w:rsid w:val="00466FB6"/>
    <w:rsid w:val="00467A4A"/>
    <w:rsid w:val="00470744"/>
    <w:rsid w:val="00470C17"/>
    <w:rsid w:val="00470D82"/>
    <w:rsid w:val="00470DFA"/>
    <w:rsid w:val="00471333"/>
    <w:rsid w:val="004713A2"/>
    <w:rsid w:val="0047175E"/>
    <w:rsid w:val="00471765"/>
    <w:rsid w:val="00471BCB"/>
    <w:rsid w:val="00471E80"/>
    <w:rsid w:val="0047202B"/>
    <w:rsid w:val="004721ED"/>
    <w:rsid w:val="0047241F"/>
    <w:rsid w:val="00472532"/>
    <w:rsid w:val="00472F55"/>
    <w:rsid w:val="00472F5D"/>
    <w:rsid w:val="00472F6F"/>
    <w:rsid w:val="00473031"/>
    <w:rsid w:val="004730EC"/>
    <w:rsid w:val="00473793"/>
    <w:rsid w:val="0047379A"/>
    <w:rsid w:val="00474073"/>
    <w:rsid w:val="00474098"/>
    <w:rsid w:val="0047413C"/>
    <w:rsid w:val="00474147"/>
    <w:rsid w:val="0047444B"/>
    <w:rsid w:val="004747E8"/>
    <w:rsid w:val="004748A5"/>
    <w:rsid w:val="00474900"/>
    <w:rsid w:val="00474D95"/>
    <w:rsid w:val="00475CE7"/>
    <w:rsid w:val="00475F0F"/>
    <w:rsid w:val="004760DF"/>
    <w:rsid w:val="0047618C"/>
    <w:rsid w:val="00476578"/>
    <w:rsid w:val="00476D16"/>
    <w:rsid w:val="00476D78"/>
    <w:rsid w:val="0047702B"/>
    <w:rsid w:val="00477399"/>
    <w:rsid w:val="004774F2"/>
    <w:rsid w:val="0047770F"/>
    <w:rsid w:val="00477BD8"/>
    <w:rsid w:val="00480603"/>
    <w:rsid w:val="0048071D"/>
    <w:rsid w:val="00480A23"/>
    <w:rsid w:val="00480A4B"/>
    <w:rsid w:val="00480C42"/>
    <w:rsid w:val="00481334"/>
    <w:rsid w:val="0048156D"/>
    <w:rsid w:val="004823F6"/>
    <w:rsid w:val="0048250C"/>
    <w:rsid w:val="004825BC"/>
    <w:rsid w:val="00482665"/>
    <w:rsid w:val="00482A0C"/>
    <w:rsid w:val="00482B66"/>
    <w:rsid w:val="0048310F"/>
    <w:rsid w:val="0048312C"/>
    <w:rsid w:val="00483210"/>
    <w:rsid w:val="004832A4"/>
    <w:rsid w:val="0048338E"/>
    <w:rsid w:val="00483BD5"/>
    <w:rsid w:val="00483D17"/>
    <w:rsid w:val="004844E6"/>
    <w:rsid w:val="004848C1"/>
    <w:rsid w:val="004848C2"/>
    <w:rsid w:val="00485095"/>
    <w:rsid w:val="00485436"/>
    <w:rsid w:val="00485501"/>
    <w:rsid w:val="004857B3"/>
    <w:rsid w:val="004857FC"/>
    <w:rsid w:val="004857FF"/>
    <w:rsid w:val="00485894"/>
    <w:rsid w:val="00486193"/>
    <w:rsid w:val="0048660C"/>
    <w:rsid w:val="00486755"/>
    <w:rsid w:val="00486CF0"/>
    <w:rsid w:val="004872F9"/>
    <w:rsid w:val="00487673"/>
    <w:rsid w:val="004878E0"/>
    <w:rsid w:val="0048793C"/>
    <w:rsid w:val="00490AEB"/>
    <w:rsid w:val="004910EA"/>
    <w:rsid w:val="00491109"/>
    <w:rsid w:val="0049124B"/>
    <w:rsid w:val="004914F9"/>
    <w:rsid w:val="00491B77"/>
    <w:rsid w:val="00491FCD"/>
    <w:rsid w:val="0049217C"/>
    <w:rsid w:val="00492325"/>
    <w:rsid w:val="0049257B"/>
    <w:rsid w:val="004927EF"/>
    <w:rsid w:val="00492ADF"/>
    <w:rsid w:val="00492B9B"/>
    <w:rsid w:val="00492FDD"/>
    <w:rsid w:val="00493051"/>
    <w:rsid w:val="0049329D"/>
    <w:rsid w:val="0049344A"/>
    <w:rsid w:val="004937A9"/>
    <w:rsid w:val="00493874"/>
    <w:rsid w:val="0049389D"/>
    <w:rsid w:val="00493C42"/>
    <w:rsid w:val="00493EDB"/>
    <w:rsid w:val="00494057"/>
    <w:rsid w:val="0049438A"/>
    <w:rsid w:val="00494887"/>
    <w:rsid w:val="00494BE7"/>
    <w:rsid w:val="00495199"/>
    <w:rsid w:val="00495296"/>
    <w:rsid w:val="004954FF"/>
    <w:rsid w:val="0049564A"/>
    <w:rsid w:val="004956B0"/>
    <w:rsid w:val="004956D8"/>
    <w:rsid w:val="004957B0"/>
    <w:rsid w:val="00495A19"/>
    <w:rsid w:val="00495ED4"/>
    <w:rsid w:val="00495F62"/>
    <w:rsid w:val="0049600A"/>
    <w:rsid w:val="00496473"/>
    <w:rsid w:val="004965B7"/>
    <w:rsid w:val="004965D6"/>
    <w:rsid w:val="00496618"/>
    <w:rsid w:val="0049699D"/>
    <w:rsid w:val="00496F73"/>
    <w:rsid w:val="00496FD4"/>
    <w:rsid w:val="004971A6"/>
    <w:rsid w:val="004976E1"/>
    <w:rsid w:val="00497B92"/>
    <w:rsid w:val="00497D24"/>
    <w:rsid w:val="00497EFB"/>
    <w:rsid w:val="004A00B1"/>
    <w:rsid w:val="004A00D0"/>
    <w:rsid w:val="004A0202"/>
    <w:rsid w:val="004A04F4"/>
    <w:rsid w:val="004A06EB"/>
    <w:rsid w:val="004A0DCA"/>
    <w:rsid w:val="004A0FBA"/>
    <w:rsid w:val="004A15E6"/>
    <w:rsid w:val="004A1861"/>
    <w:rsid w:val="004A1B38"/>
    <w:rsid w:val="004A20D4"/>
    <w:rsid w:val="004A2600"/>
    <w:rsid w:val="004A2762"/>
    <w:rsid w:val="004A2849"/>
    <w:rsid w:val="004A297F"/>
    <w:rsid w:val="004A2BB1"/>
    <w:rsid w:val="004A3195"/>
    <w:rsid w:val="004A32E9"/>
    <w:rsid w:val="004A360A"/>
    <w:rsid w:val="004A39C9"/>
    <w:rsid w:val="004A3EA3"/>
    <w:rsid w:val="004A3EA6"/>
    <w:rsid w:val="004A472F"/>
    <w:rsid w:val="004A481C"/>
    <w:rsid w:val="004A48AC"/>
    <w:rsid w:val="004A52F6"/>
    <w:rsid w:val="004A53D2"/>
    <w:rsid w:val="004A5D71"/>
    <w:rsid w:val="004A5DD1"/>
    <w:rsid w:val="004A5F2F"/>
    <w:rsid w:val="004A60EC"/>
    <w:rsid w:val="004A629A"/>
    <w:rsid w:val="004A6765"/>
    <w:rsid w:val="004A6851"/>
    <w:rsid w:val="004A6A96"/>
    <w:rsid w:val="004A7586"/>
    <w:rsid w:val="004A778C"/>
    <w:rsid w:val="004A783A"/>
    <w:rsid w:val="004A78D4"/>
    <w:rsid w:val="004A7A3F"/>
    <w:rsid w:val="004A7A56"/>
    <w:rsid w:val="004A7C56"/>
    <w:rsid w:val="004B02E3"/>
    <w:rsid w:val="004B0566"/>
    <w:rsid w:val="004B0798"/>
    <w:rsid w:val="004B087B"/>
    <w:rsid w:val="004B0882"/>
    <w:rsid w:val="004B09E7"/>
    <w:rsid w:val="004B0B6E"/>
    <w:rsid w:val="004B0F69"/>
    <w:rsid w:val="004B1105"/>
    <w:rsid w:val="004B1247"/>
    <w:rsid w:val="004B1335"/>
    <w:rsid w:val="004B19D1"/>
    <w:rsid w:val="004B24CA"/>
    <w:rsid w:val="004B28BC"/>
    <w:rsid w:val="004B2953"/>
    <w:rsid w:val="004B2B80"/>
    <w:rsid w:val="004B2C40"/>
    <w:rsid w:val="004B2C72"/>
    <w:rsid w:val="004B2E8A"/>
    <w:rsid w:val="004B2F24"/>
    <w:rsid w:val="004B2FAD"/>
    <w:rsid w:val="004B30C0"/>
    <w:rsid w:val="004B32CC"/>
    <w:rsid w:val="004B355E"/>
    <w:rsid w:val="004B382B"/>
    <w:rsid w:val="004B39E5"/>
    <w:rsid w:val="004B3A07"/>
    <w:rsid w:val="004B3F02"/>
    <w:rsid w:val="004B3F1B"/>
    <w:rsid w:val="004B4243"/>
    <w:rsid w:val="004B4307"/>
    <w:rsid w:val="004B43E1"/>
    <w:rsid w:val="004B4482"/>
    <w:rsid w:val="004B44CD"/>
    <w:rsid w:val="004B46EA"/>
    <w:rsid w:val="004B481D"/>
    <w:rsid w:val="004B483B"/>
    <w:rsid w:val="004B4913"/>
    <w:rsid w:val="004B4922"/>
    <w:rsid w:val="004B4943"/>
    <w:rsid w:val="004B4B52"/>
    <w:rsid w:val="004B4FA8"/>
    <w:rsid w:val="004B54EC"/>
    <w:rsid w:val="004B56B4"/>
    <w:rsid w:val="004B5981"/>
    <w:rsid w:val="004B5AAA"/>
    <w:rsid w:val="004B61FA"/>
    <w:rsid w:val="004B6341"/>
    <w:rsid w:val="004B68AE"/>
    <w:rsid w:val="004B699C"/>
    <w:rsid w:val="004B6AF8"/>
    <w:rsid w:val="004B732A"/>
    <w:rsid w:val="004B764C"/>
    <w:rsid w:val="004B7682"/>
    <w:rsid w:val="004B7698"/>
    <w:rsid w:val="004B7700"/>
    <w:rsid w:val="004B7804"/>
    <w:rsid w:val="004B798E"/>
    <w:rsid w:val="004B7CF8"/>
    <w:rsid w:val="004B7E69"/>
    <w:rsid w:val="004B7EF4"/>
    <w:rsid w:val="004C0068"/>
    <w:rsid w:val="004C0488"/>
    <w:rsid w:val="004C0645"/>
    <w:rsid w:val="004C0683"/>
    <w:rsid w:val="004C0CB2"/>
    <w:rsid w:val="004C103B"/>
    <w:rsid w:val="004C12AC"/>
    <w:rsid w:val="004C12E8"/>
    <w:rsid w:val="004C1784"/>
    <w:rsid w:val="004C1BBC"/>
    <w:rsid w:val="004C1C88"/>
    <w:rsid w:val="004C1FE1"/>
    <w:rsid w:val="004C24A5"/>
    <w:rsid w:val="004C279D"/>
    <w:rsid w:val="004C2850"/>
    <w:rsid w:val="004C294A"/>
    <w:rsid w:val="004C2B12"/>
    <w:rsid w:val="004C30D7"/>
    <w:rsid w:val="004C34DD"/>
    <w:rsid w:val="004C3602"/>
    <w:rsid w:val="004C396F"/>
    <w:rsid w:val="004C3A90"/>
    <w:rsid w:val="004C4898"/>
    <w:rsid w:val="004C49F6"/>
    <w:rsid w:val="004C4A86"/>
    <w:rsid w:val="004C4B8A"/>
    <w:rsid w:val="004C4EC3"/>
    <w:rsid w:val="004C55C6"/>
    <w:rsid w:val="004C5D12"/>
    <w:rsid w:val="004C5D35"/>
    <w:rsid w:val="004C5D5D"/>
    <w:rsid w:val="004C6117"/>
    <w:rsid w:val="004C617C"/>
    <w:rsid w:val="004C6999"/>
    <w:rsid w:val="004C720B"/>
    <w:rsid w:val="004C758C"/>
    <w:rsid w:val="004C7653"/>
    <w:rsid w:val="004C7BB3"/>
    <w:rsid w:val="004D0A9E"/>
    <w:rsid w:val="004D0D0B"/>
    <w:rsid w:val="004D0DC1"/>
    <w:rsid w:val="004D0F00"/>
    <w:rsid w:val="004D179A"/>
    <w:rsid w:val="004D184F"/>
    <w:rsid w:val="004D1C01"/>
    <w:rsid w:val="004D1DC2"/>
    <w:rsid w:val="004D2685"/>
    <w:rsid w:val="004D26A8"/>
    <w:rsid w:val="004D27B6"/>
    <w:rsid w:val="004D299B"/>
    <w:rsid w:val="004D2A43"/>
    <w:rsid w:val="004D2AAB"/>
    <w:rsid w:val="004D2CF6"/>
    <w:rsid w:val="004D2D85"/>
    <w:rsid w:val="004D2FCF"/>
    <w:rsid w:val="004D3366"/>
    <w:rsid w:val="004D34B8"/>
    <w:rsid w:val="004D3569"/>
    <w:rsid w:val="004D3673"/>
    <w:rsid w:val="004D3A4F"/>
    <w:rsid w:val="004D3E83"/>
    <w:rsid w:val="004D42ED"/>
    <w:rsid w:val="004D479A"/>
    <w:rsid w:val="004D496F"/>
    <w:rsid w:val="004D4A8A"/>
    <w:rsid w:val="004D4D72"/>
    <w:rsid w:val="004D522A"/>
    <w:rsid w:val="004D53DA"/>
    <w:rsid w:val="004D5495"/>
    <w:rsid w:val="004D5760"/>
    <w:rsid w:val="004D5AD9"/>
    <w:rsid w:val="004D5C95"/>
    <w:rsid w:val="004D62E8"/>
    <w:rsid w:val="004D63F0"/>
    <w:rsid w:val="004D6477"/>
    <w:rsid w:val="004D69A9"/>
    <w:rsid w:val="004D6B34"/>
    <w:rsid w:val="004D6BBA"/>
    <w:rsid w:val="004D6CE7"/>
    <w:rsid w:val="004D6E1F"/>
    <w:rsid w:val="004D702C"/>
    <w:rsid w:val="004D71BE"/>
    <w:rsid w:val="004D7383"/>
    <w:rsid w:val="004D7796"/>
    <w:rsid w:val="004D77B5"/>
    <w:rsid w:val="004D797A"/>
    <w:rsid w:val="004D7BD9"/>
    <w:rsid w:val="004D7C03"/>
    <w:rsid w:val="004D7F38"/>
    <w:rsid w:val="004D7F7A"/>
    <w:rsid w:val="004E00EA"/>
    <w:rsid w:val="004E013A"/>
    <w:rsid w:val="004E01A8"/>
    <w:rsid w:val="004E0402"/>
    <w:rsid w:val="004E04F1"/>
    <w:rsid w:val="004E0822"/>
    <w:rsid w:val="004E0BD2"/>
    <w:rsid w:val="004E0DC0"/>
    <w:rsid w:val="004E1514"/>
    <w:rsid w:val="004E152C"/>
    <w:rsid w:val="004E1777"/>
    <w:rsid w:val="004E1DB2"/>
    <w:rsid w:val="004E1E8C"/>
    <w:rsid w:val="004E1F51"/>
    <w:rsid w:val="004E211A"/>
    <w:rsid w:val="004E2132"/>
    <w:rsid w:val="004E2265"/>
    <w:rsid w:val="004E23BA"/>
    <w:rsid w:val="004E2546"/>
    <w:rsid w:val="004E2732"/>
    <w:rsid w:val="004E2CE5"/>
    <w:rsid w:val="004E2D0C"/>
    <w:rsid w:val="004E2EDF"/>
    <w:rsid w:val="004E31AF"/>
    <w:rsid w:val="004E36C3"/>
    <w:rsid w:val="004E3856"/>
    <w:rsid w:val="004E4094"/>
    <w:rsid w:val="004E40EF"/>
    <w:rsid w:val="004E4127"/>
    <w:rsid w:val="004E41AB"/>
    <w:rsid w:val="004E44FC"/>
    <w:rsid w:val="004E45B7"/>
    <w:rsid w:val="004E45BD"/>
    <w:rsid w:val="004E4833"/>
    <w:rsid w:val="004E48D7"/>
    <w:rsid w:val="004E4A0C"/>
    <w:rsid w:val="004E4DA4"/>
    <w:rsid w:val="004E5E31"/>
    <w:rsid w:val="004E5F6A"/>
    <w:rsid w:val="004E5FB7"/>
    <w:rsid w:val="004E640A"/>
    <w:rsid w:val="004E64A0"/>
    <w:rsid w:val="004E6718"/>
    <w:rsid w:val="004E680B"/>
    <w:rsid w:val="004E6959"/>
    <w:rsid w:val="004E6BB2"/>
    <w:rsid w:val="004E6D28"/>
    <w:rsid w:val="004E7023"/>
    <w:rsid w:val="004E7284"/>
    <w:rsid w:val="004E7356"/>
    <w:rsid w:val="004E74A1"/>
    <w:rsid w:val="004E7A6B"/>
    <w:rsid w:val="004E7B6E"/>
    <w:rsid w:val="004E7C02"/>
    <w:rsid w:val="004E7C73"/>
    <w:rsid w:val="004F01F7"/>
    <w:rsid w:val="004F0268"/>
    <w:rsid w:val="004F0365"/>
    <w:rsid w:val="004F05E4"/>
    <w:rsid w:val="004F0E5E"/>
    <w:rsid w:val="004F0F64"/>
    <w:rsid w:val="004F10CB"/>
    <w:rsid w:val="004F1326"/>
    <w:rsid w:val="004F1687"/>
    <w:rsid w:val="004F195E"/>
    <w:rsid w:val="004F19BE"/>
    <w:rsid w:val="004F1C9E"/>
    <w:rsid w:val="004F274B"/>
    <w:rsid w:val="004F2898"/>
    <w:rsid w:val="004F2A3C"/>
    <w:rsid w:val="004F2B21"/>
    <w:rsid w:val="004F2B55"/>
    <w:rsid w:val="004F3079"/>
    <w:rsid w:val="004F3302"/>
    <w:rsid w:val="004F3364"/>
    <w:rsid w:val="004F337B"/>
    <w:rsid w:val="004F3737"/>
    <w:rsid w:val="004F3D47"/>
    <w:rsid w:val="004F46ED"/>
    <w:rsid w:val="004F4F0B"/>
    <w:rsid w:val="004F4F3F"/>
    <w:rsid w:val="004F4F62"/>
    <w:rsid w:val="004F514A"/>
    <w:rsid w:val="004F51ED"/>
    <w:rsid w:val="004F5811"/>
    <w:rsid w:val="004F59A7"/>
    <w:rsid w:val="004F5BFA"/>
    <w:rsid w:val="004F6127"/>
    <w:rsid w:val="004F61B4"/>
    <w:rsid w:val="004F6383"/>
    <w:rsid w:val="004F6637"/>
    <w:rsid w:val="004F66C4"/>
    <w:rsid w:val="004F6C9A"/>
    <w:rsid w:val="004F742B"/>
    <w:rsid w:val="004F7628"/>
    <w:rsid w:val="004F783D"/>
    <w:rsid w:val="004F78E7"/>
    <w:rsid w:val="004F79BB"/>
    <w:rsid w:val="004F7D01"/>
    <w:rsid w:val="004F7F45"/>
    <w:rsid w:val="00500212"/>
    <w:rsid w:val="005005F6"/>
    <w:rsid w:val="0050081F"/>
    <w:rsid w:val="00500A9D"/>
    <w:rsid w:val="00500CB7"/>
    <w:rsid w:val="00500CFD"/>
    <w:rsid w:val="00500EF5"/>
    <w:rsid w:val="00501037"/>
    <w:rsid w:val="00501077"/>
    <w:rsid w:val="005010C5"/>
    <w:rsid w:val="00501118"/>
    <w:rsid w:val="0050123D"/>
    <w:rsid w:val="0050123E"/>
    <w:rsid w:val="005012D0"/>
    <w:rsid w:val="0050137C"/>
    <w:rsid w:val="005016AC"/>
    <w:rsid w:val="0050174B"/>
    <w:rsid w:val="005017AC"/>
    <w:rsid w:val="00501DBC"/>
    <w:rsid w:val="00501FBA"/>
    <w:rsid w:val="00502017"/>
    <w:rsid w:val="00502042"/>
    <w:rsid w:val="00502460"/>
    <w:rsid w:val="005025C5"/>
    <w:rsid w:val="00502B99"/>
    <w:rsid w:val="0050305C"/>
    <w:rsid w:val="005033FE"/>
    <w:rsid w:val="00503567"/>
    <w:rsid w:val="0050374C"/>
    <w:rsid w:val="00503859"/>
    <w:rsid w:val="005038AE"/>
    <w:rsid w:val="00503CCD"/>
    <w:rsid w:val="00503D4D"/>
    <w:rsid w:val="0050446F"/>
    <w:rsid w:val="00504666"/>
    <w:rsid w:val="00504A0C"/>
    <w:rsid w:val="00504F1F"/>
    <w:rsid w:val="00504FDB"/>
    <w:rsid w:val="005052C7"/>
    <w:rsid w:val="0050548E"/>
    <w:rsid w:val="0050553D"/>
    <w:rsid w:val="00505701"/>
    <w:rsid w:val="00505A56"/>
    <w:rsid w:val="00505CBB"/>
    <w:rsid w:val="00506028"/>
    <w:rsid w:val="00506200"/>
    <w:rsid w:val="00506301"/>
    <w:rsid w:val="00506355"/>
    <w:rsid w:val="0050637F"/>
    <w:rsid w:val="0050642F"/>
    <w:rsid w:val="005064C4"/>
    <w:rsid w:val="00506647"/>
    <w:rsid w:val="00506695"/>
    <w:rsid w:val="00506C2A"/>
    <w:rsid w:val="00506CEA"/>
    <w:rsid w:val="00506E5E"/>
    <w:rsid w:val="00506E75"/>
    <w:rsid w:val="00507066"/>
    <w:rsid w:val="005070D1"/>
    <w:rsid w:val="0050780B"/>
    <w:rsid w:val="00507F24"/>
    <w:rsid w:val="00510451"/>
    <w:rsid w:val="00510AE2"/>
    <w:rsid w:val="00510FF5"/>
    <w:rsid w:val="00511024"/>
    <w:rsid w:val="005110B4"/>
    <w:rsid w:val="005110BB"/>
    <w:rsid w:val="0051135E"/>
    <w:rsid w:val="005119DF"/>
    <w:rsid w:val="00511F2E"/>
    <w:rsid w:val="00512478"/>
    <w:rsid w:val="0051250E"/>
    <w:rsid w:val="005126A4"/>
    <w:rsid w:val="0051292B"/>
    <w:rsid w:val="00512E06"/>
    <w:rsid w:val="00512E1F"/>
    <w:rsid w:val="005130E8"/>
    <w:rsid w:val="0051355A"/>
    <w:rsid w:val="00513574"/>
    <w:rsid w:val="00513778"/>
    <w:rsid w:val="00513840"/>
    <w:rsid w:val="00513CDE"/>
    <w:rsid w:val="00513F16"/>
    <w:rsid w:val="00514187"/>
    <w:rsid w:val="005142CE"/>
    <w:rsid w:val="0051437E"/>
    <w:rsid w:val="005146CE"/>
    <w:rsid w:val="00514860"/>
    <w:rsid w:val="00514B71"/>
    <w:rsid w:val="005150B5"/>
    <w:rsid w:val="005156A0"/>
    <w:rsid w:val="00515803"/>
    <w:rsid w:val="0051591F"/>
    <w:rsid w:val="00515A40"/>
    <w:rsid w:val="00515F6C"/>
    <w:rsid w:val="005160AC"/>
    <w:rsid w:val="00516275"/>
    <w:rsid w:val="00516444"/>
    <w:rsid w:val="005167E0"/>
    <w:rsid w:val="00516A03"/>
    <w:rsid w:val="00516A91"/>
    <w:rsid w:val="00516DF8"/>
    <w:rsid w:val="00516EC0"/>
    <w:rsid w:val="00516F9D"/>
    <w:rsid w:val="005170D9"/>
    <w:rsid w:val="00517F42"/>
    <w:rsid w:val="005203B2"/>
    <w:rsid w:val="00520868"/>
    <w:rsid w:val="00520EE6"/>
    <w:rsid w:val="005212F7"/>
    <w:rsid w:val="005214C5"/>
    <w:rsid w:val="00521BE5"/>
    <w:rsid w:val="00521FCC"/>
    <w:rsid w:val="00522349"/>
    <w:rsid w:val="005223FE"/>
    <w:rsid w:val="0052247B"/>
    <w:rsid w:val="005226B8"/>
    <w:rsid w:val="00522835"/>
    <w:rsid w:val="00522BBA"/>
    <w:rsid w:val="00522E2B"/>
    <w:rsid w:val="00523168"/>
    <w:rsid w:val="0052319A"/>
    <w:rsid w:val="005238AB"/>
    <w:rsid w:val="00523C1E"/>
    <w:rsid w:val="00523D86"/>
    <w:rsid w:val="00524346"/>
    <w:rsid w:val="00524416"/>
    <w:rsid w:val="00524758"/>
    <w:rsid w:val="00524C4F"/>
    <w:rsid w:val="00525136"/>
    <w:rsid w:val="005251AA"/>
    <w:rsid w:val="005252BE"/>
    <w:rsid w:val="00525396"/>
    <w:rsid w:val="00525505"/>
    <w:rsid w:val="005257CD"/>
    <w:rsid w:val="00525971"/>
    <w:rsid w:val="00525B96"/>
    <w:rsid w:val="00525EB9"/>
    <w:rsid w:val="00526326"/>
    <w:rsid w:val="00526523"/>
    <w:rsid w:val="0052652F"/>
    <w:rsid w:val="005265DC"/>
    <w:rsid w:val="005269FB"/>
    <w:rsid w:val="00526AF4"/>
    <w:rsid w:val="00526B45"/>
    <w:rsid w:val="00526D12"/>
    <w:rsid w:val="00526D22"/>
    <w:rsid w:val="0052718C"/>
    <w:rsid w:val="005276A4"/>
    <w:rsid w:val="00527854"/>
    <w:rsid w:val="00527901"/>
    <w:rsid w:val="00527B1D"/>
    <w:rsid w:val="00527B7E"/>
    <w:rsid w:val="00527D24"/>
    <w:rsid w:val="00530781"/>
    <w:rsid w:val="0053089B"/>
    <w:rsid w:val="005309DE"/>
    <w:rsid w:val="00530F72"/>
    <w:rsid w:val="005310A1"/>
    <w:rsid w:val="005312ED"/>
    <w:rsid w:val="00531432"/>
    <w:rsid w:val="00531629"/>
    <w:rsid w:val="0053189D"/>
    <w:rsid w:val="00532500"/>
    <w:rsid w:val="00532733"/>
    <w:rsid w:val="0053279C"/>
    <w:rsid w:val="00532A23"/>
    <w:rsid w:val="00532F59"/>
    <w:rsid w:val="00532FCB"/>
    <w:rsid w:val="00533179"/>
    <w:rsid w:val="00533290"/>
    <w:rsid w:val="005339ED"/>
    <w:rsid w:val="00533CCB"/>
    <w:rsid w:val="00533F37"/>
    <w:rsid w:val="00534263"/>
    <w:rsid w:val="005343D9"/>
    <w:rsid w:val="005346EA"/>
    <w:rsid w:val="0053476C"/>
    <w:rsid w:val="00534DFC"/>
    <w:rsid w:val="00534EF4"/>
    <w:rsid w:val="00535282"/>
    <w:rsid w:val="005352FB"/>
    <w:rsid w:val="00535A74"/>
    <w:rsid w:val="00535A8A"/>
    <w:rsid w:val="00535AF3"/>
    <w:rsid w:val="00535F37"/>
    <w:rsid w:val="005361A4"/>
    <w:rsid w:val="00536219"/>
    <w:rsid w:val="005364EA"/>
    <w:rsid w:val="00536584"/>
    <w:rsid w:val="00536B61"/>
    <w:rsid w:val="0053723A"/>
    <w:rsid w:val="005372DE"/>
    <w:rsid w:val="00537653"/>
    <w:rsid w:val="0053772D"/>
    <w:rsid w:val="005379D9"/>
    <w:rsid w:val="00537F67"/>
    <w:rsid w:val="00540171"/>
    <w:rsid w:val="00540587"/>
    <w:rsid w:val="005405A4"/>
    <w:rsid w:val="005408EA"/>
    <w:rsid w:val="00540B53"/>
    <w:rsid w:val="005411EF"/>
    <w:rsid w:val="005412F9"/>
    <w:rsid w:val="0054148E"/>
    <w:rsid w:val="0054193D"/>
    <w:rsid w:val="00541C3B"/>
    <w:rsid w:val="00541DFE"/>
    <w:rsid w:val="00542130"/>
    <w:rsid w:val="0054230F"/>
    <w:rsid w:val="005429CA"/>
    <w:rsid w:val="00542A88"/>
    <w:rsid w:val="00542C41"/>
    <w:rsid w:val="00542CC0"/>
    <w:rsid w:val="00542CD3"/>
    <w:rsid w:val="0054325C"/>
    <w:rsid w:val="00543365"/>
    <w:rsid w:val="005433E1"/>
    <w:rsid w:val="005436CE"/>
    <w:rsid w:val="005438AE"/>
    <w:rsid w:val="005443D7"/>
    <w:rsid w:val="005443E8"/>
    <w:rsid w:val="005446DA"/>
    <w:rsid w:val="005449F7"/>
    <w:rsid w:val="00544E5D"/>
    <w:rsid w:val="00545168"/>
    <w:rsid w:val="00545478"/>
    <w:rsid w:val="005458B8"/>
    <w:rsid w:val="00545C64"/>
    <w:rsid w:val="00545D88"/>
    <w:rsid w:val="00545D9A"/>
    <w:rsid w:val="00545F7E"/>
    <w:rsid w:val="00546228"/>
    <w:rsid w:val="00546236"/>
    <w:rsid w:val="005466BB"/>
    <w:rsid w:val="00546DF9"/>
    <w:rsid w:val="00546EE9"/>
    <w:rsid w:val="00547323"/>
    <w:rsid w:val="00547499"/>
    <w:rsid w:val="0054792A"/>
    <w:rsid w:val="00547C3F"/>
    <w:rsid w:val="00547E9E"/>
    <w:rsid w:val="00547F72"/>
    <w:rsid w:val="00550358"/>
    <w:rsid w:val="005503D3"/>
    <w:rsid w:val="00550AFA"/>
    <w:rsid w:val="00550EC2"/>
    <w:rsid w:val="00550EDB"/>
    <w:rsid w:val="00551267"/>
    <w:rsid w:val="00551637"/>
    <w:rsid w:val="00551843"/>
    <w:rsid w:val="00551870"/>
    <w:rsid w:val="005523BC"/>
    <w:rsid w:val="005526FB"/>
    <w:rsid w:val="00552EC9"/>
    <w:rsid w:val="00552ED2"/>
    <w:rsid w:val="0055316B"/>
    <w:rsid w:val="005532A9"/>
    <w:rsid w:val="00553968"/>
    <w:rsid w:val="00553A90"/>
    <w:rsid w:val="00553C07"/>
    <w:rsid w:val="00553CFA"/>
    <w:rsid w:val="00553EF5"/>
    <w:rsid w:val="00553F94"/>
    <w:rsid w:val="00554152"/>
    <w:rsid w:val="00554281"/>
    <w:rsid w:val="00554394"/>
    <w:rsid w:val="005545E0"/>
    <w:rsid w:val="0055471F"/>
    <w:rsid w:val="0055480F"/>
    <w:rsid w:val="0055499D"/>
    <w:rsid w:val="00554F7C"/>
    <w:rsid w:val="005551E1"/>
    <w:rsid w:val="00555760"/>
    <w:rsid w:val="00555EAA"/>
    <w:rsid w:val="00556093"/>
    <w:rsid w:val="00556289"/>
    <w:rsid w:val="005563CC"/>
    <w:rsid w:val="00556B1D"/>
    <w:rsid w:val="00556E7D"/>
    <w:rsid w:val="00557999"/>
    <w:rsid w:val="00557D56"/>
    <w:rsid w:val="0056008C"/>
    <w:rsid w:val="0056030D"/>
    <w:rsid w:val="00560521"/>
    <w:rsid w:val="00561337"/>
    <w:rsid w:val="005615F2"/>
    <w:rsid w:val="005618B3"/>
    <w:rsid w:val="00561B5A"/>
    <w:rsid w:val="00561C70"/>
    <w:rsid w:val="00561ECF"/>
    <w:rsid w:val="0056245D"/>
    <w:rsid w:val="00562550"/>
    <w:rsid w:val="00562576"/>
    <w:rsid w:val="005628B5"/>
    <w:rsid w:val="00562939"/>
    <w:rsid w:val="005629A9"/>
    <w:rsid w:val="00563735"/>
    <w:rsid w:val="00563C51"/>
    <w:rsid w:val="00563C9A"/>
    <w:rsid w:val="00563CCB"/>
    <w:rsid w:val="00563D58"/>
    <w:rsid w:val="00563F37"/>
    <w:rsid w:val="00564325"/>
    <w:rsid w:val="00564347"/>
    <w:rsid w:val="005647AD"/>
    <w:rsid w:val="00564867"/>
    <w:rsid w:val="00564944"/>
    <w:rsid w:val="0056504F"/>
    <w:rsid w:val="0056523A"/>
    <w:rsid w:val="0056551B"/>
    <w:rsid w:val="0056561A"/>
    <w:rsid w:val="005657A7"/>
    <w:rsid w:val="00565836"/>
    <w:rsid w:val="00565925"/>
    <w:rsid w:val="00565AD3"/>
    <w:rsid w:val="00565C55"/>
    <w:rsid w:val="00566324"/>
    <w:rsid w:val="00566532"/>
    <w:rsid w:val="00566572"/>
    <w:rsid w:val="005665C5"/>
    <w:rsid w:val="005668B9"/>
    <w:rsid w:val="00566AFC"/>
    <w:rsid w:val="00566B2F"/>
    <w:rsid w:val="00566CC4"/>
    <w:rsid w:val="00566F45"/>
    <w:rsid w:val="0056732E"/>
    <w:rsid w:val="005673F8"/>
    <w:rsid w:val="00567F22"/>
    <w:rsid w:val="005701F2"/>
    <w:rsid w:val="005704D5"/>
    <w:rsid w:val="00570899"/>
    <w:rsid w:val="00570C82"/>
    <w:rsid w:val="00570C90"/>
    <w:rsid w:val="00571157"/>
    <w:rsid w:val="00571465"/>
    <w:rsid w:val="00571639"/>
    <w:rsid w:val="00571D04"/>
    <w:rsid w:val="00572123"/>
    <w:rsid w:val="0057249B"/>
    <w:rsid w:val="0057269F"/>
    <w:rsid w:val="00572A82"/>
    <w:rsid w:val="00572B3E"/>
    <w:rsid w:val="00572C0D"/>
    <w:rsid w:val="00572C2F"/>
    <w:rsid w:val="00572D30"/>
    <w:rsid w:val="00573170"/>
    <w:rsid w:val="005731E1"/>
    <w:rsid w:val="0057323B"/>
    <w:rsid w:val="00573293"/>
    <w:rsid w:val="005736C0"/>
    <w:rsid w:val="00573CCF"/>
    <w:rsid w:val="00573F60"/>
    <w:rsid w:val="0057462F"/>
    <w:rsid w:val="0057481F"/>
    <w:rsid w:val="00574C1C"/>
    <w:rsid w:val="00574F75"/>
    <w:rsid w:val="00574FFF"/>
    <w:rsid w:val="005752F1"/>
    <w:rsid w:val="0057586C"/>
    <w:rsid w:val="0057598A"/>
    <w:rsid w:val="00575AE5"/>
    <w:rsid w:val="00575C58"/>
    <w:rsid w:val="00575F66"/>
    <w:rsid w:val="005761A8"/>
    <w:rsid w:val="0057627A"/>
    <w:rsid w:val="005762CC"/>
    <w:rsid w:val="005772EA"/>
    <w:rsid w:val="0057758B"/>
    <w:rsid w:val="00577765"/>
    <w:rsid w:val="0057796E"/>
    <w:rsid w:val="0058059E"/>
    <w:rsid w:val="00580AA9"/>
    <w:rsid w:val="00580DDF"/>
    <w:rsid w:val="00580E55"/>
    <w:rsid w:val="00580F3C"/>
    <w:rsid w:val="005813D9"/>
    <w:rsid w:val="00581675"/>
    <w:rsid w:val="00581C09"/>
    <w:rsid w:val="00581C9D"/>
    <w:rsid w:val="00581E07"/>
    <w:rsid w:val="00581FF8"/>
    <w:rsid w:val="00582250"/>
    <w:rsid w:val="00582612"/>
    <w:rsid w:val="00582842"/>
    <w:rsid w:val="00582D36"/>
    <w:rsid w:val="00583032"/>
    <w:rsid w:val="005834F7"/>
    <w:rsid w:val="005838D2"/>
    <w:rsid w:val="00583970"/>
    <w:rsid w:val="00583E8B"/>
    <w:rsid w:val="00583ECA"/>
    <w:rsid w:val="00583F32"/>
    <w:rsid w:val="00583F9C"/>
    <w:rsid w:val="00584673"/>
    <w:rsid w:val="0058527A"/>
    <w:rsid w:val="005854CE"/>
    <w:rsid w:val="0058551F"/>
    <w:rsid w:val="005856CD"/>
    <w:rsid w:val="0058587D"/>
    <w:rsid w:val="00585B7D"/>
    <w:rsid w:val="00585C45"/>
    <w:rsid w:val="00585C48"/>
    <w:rsid w:val="00585E3F"/>
    <w:rsid w:val="005862F8"/>
    <w:rsid w:val="00586746"/>
    <w:rsid w:val="00586EA3"/>
    <w:rsid w:val="00587156"/>
    <w:rsid w:val="00587263"/>
    <w:rsid w:val="00587961"/>
    <w:rsid w:val="00587C7D"/>
    <w:rsid w:val="00590065"/>
    <w:rsid w:val="00590070"/>
    <w:rsid w:val="00590401"/>
    <w:rsid w:val="005904DE"/>
    <w:rsid w:val="005906E0"/>
    <w:rsid w:val="0059070E"/>
    <w:rsid w:val="00590883"/>
    <w:rsid w:val="00590B60"/>
    <w:rsid w:val="00590D11"/>
    <w:rsid w:val="00590E5A"/>
    <w:rsid w:val="00591214"/>
    <w:rsid w:val="005913BB"/>
    <w:rsid w:val="005914A1"/>
    <w:rsid w:val="00591B2E"/>
    <w:rsid w:val="00591CBC"/>
    <w:rsid w:val="005921D4"/>
    <w:rsid w:val="00592273"/>
    <w:rsid w:val="0059254C"/>
    <w:rsid w:val="005926B3"/>
    <w:rsid w:val="00592AE3"/>
    <w:rsid w:val="00592F27"/>
    <w:rsid w:val="005932D5"/>
    <w:rsid w:val="00593390"/>
    <w:rsid w:val="005933F9"/>
    <w:rsid w:val="005938D6"/>
    <w:rsid w:val="00593C7F"/>
    <w:rsid w:val="00593D5E"/>
    <w:rsid w:val="00593F63"/>
    <w:rsid w:val="005944FF"/>
    <w:rsid w:val="00594BF3"/>
    <w:rsid w:val="00594C1D"/>
    <w:rsid w:val="005950D5"/>
    <w:rsid w:val="005951F1"/>
    <w:rsid w:val="00595252"/>
    <w:rsid w:val="00595576"/>
    <w:rsid w:val="005959C8"/>
    <w:rsid w:val="00595C1C"/>
    <w:rsid w:val="00595DF0"/>
    <w:rsid w:val="00595ECE"/>
    <w:rsid w:val="005962D4"/>
    <w:rsid w:val="0059636F"/>
    <w:rsid w:val="005963E2"/>
    <w:rsid w:val="005965FB"/>
    <w:rsid w:val="00596966"/>
    <w:rsid w:val="00596C3F"/>
    <w:rsid w:val="00596C87"/>
    <w:rsid w:val="00597144"/>
    <w:rsid w:val="0059779E"/>
    <w:rsid w:val="00597844"/>
    <w:rsid w:val="0059793C"/>
    <w:rsid w:val="00597A95"/>
    <w:rsid w:val="00597C11"/>
    <w:rsid w:val="00597CB4"/>
    <w:rsid w:val="00597E98"/>
    <w:rsid w:val="00597EDA"/>
    <w:rsid w:val="005A02B7"/>
    <w:rsid w:val="005A0543"/>
    <w:rsid w:val="005A05FE"/>
    <w:rsid w:val="005A0883"/>
    <w:rsid w:val="005A10E9"/>
    <w:rsid w:val="005A132C"/>
    <w:rsid w:val="005A1CCF"/>
    <w:rsid w:val="005A2147"/>
    <w:rsid w:val="005A2388"/>
    <w:rsid w:val="005A23EE"/>
    <w:rsid w:val="005A2661"/>
    <w:rsid w:val="005A26AA"/>
    <w:rsid w:val="005A2882"/>
    <w:rsid w:val="005A2A0C"/>
    <w:rsid w:val="005A2C20"/>
    <w:rsid w:val="005A30F2"/>
    <w:rsid w:val="005A3232"/>
    <w:rsid w:val="005A373D"/>
    <w:rsid w:val="005A3964"/>
    <w:rsid w:val="005A3AFB"/>
    <w:rsid w:val="005A3CA4"/>
    <w:rsid w:val="005A3D98"/>
    <w:rsid w:val="005A444B"/>
    <w:rsid w:val="005A459D"/>
    <w:rsid w:val="005A46A0"/>
    <w:rsid w:val="005A46E4"/>
    <w:rsid w:val="005A4876"/>
    <w:rsid w:val="005A4931"/>
    <w:rsid w:val="005A4EA4"/>
    <w:rsid w:val="005A50BE"/>
    <w:rsid w:val="005A5164"/>
    <w:rsid w:val="005A528F"/>
    <w:rsid w:val="005A54A8"/>
    <w:rsid w:val="005A5522"/>
    <w:rsid w:val="005A57FC"/>
    <w:rsid w:val="005A597D"/>
    <w:rsid w:val="005A59D1"/>
    <w:rsid w:val="005A5A81"/>
    <w:rsid w:val="005A5D27"/>
    <w:rsid w:val="005A5EB6"/>
    <w:rsid w:val="005A5F57"/>
    <w:rsid w:val="005A5FAA"/>
    <w:rsid w:val="005A650E"/>
    <w:rsid w:val="005A6565"/>
    <w:rsid w:val="005A6788"/>
    <w:rsid w:val="005A6815"/>
    <w:rsid w:val="005A68C8"/>
    <w:rsid w:val="005A6B2D"/>
    <w:rsid w:val="005A6E61"/>
    <w:rsid w:val="005A7702"/>
    <w:rsid w:val="005A7BA7"/>
    <w:rsid w:val="005A7CD1"/>
    <w:rsid w:val="005A7FAC"/>
    <w:rsid w:val="005B047E"/>
    <w:rsid w:val="005B05A8"/>
    <w:rsid w:val="005B05F9"/>
    <w:rsid w:val="005B0695"/>
    <w:rsid w:val="005B0B09"/>
    <w:rsid w:val="005B0B2D"/>
    <w:rsid w:val="005B0B40"/>
    <w:rsid w:val="005B0BFE"/>
    <w:rsid w:val="005B0CB8"/>
    <w:rsid w:val="005B0F75"/>
    <w:rsid w:val="005B1125"/>
    <w:rsid w:val="005B14AB"/>
    <w:rsid w:val="005B170C"/>
    <w:rsid w:val="005B17CE"/>
    <w:rsid w:val="005B2029"/>
    <w:rsid w:val="005B22DC"/>
    <w:rsid w:val="005B22DF"/>
    <w:rsid w:val="005B2386"/>
    <w:rsid w:val="005B23E0"/>
    <w:rsid w:val="005B2529"/>
    <w:rsid w:val="005B2957"/>
    <w:rsid w:val="005B2F99"/>
    <w:rsid w:val="005B3523"/>
    <w:rsid w:val="005B358B"/>
    <w:rsid w:val="005B3606"/>
    <w:rsid w:val="005B370B"/>
    <w:rsid w:val="005B38D2"/>
    <w:rsid w:val="005B3A7B"/>
    <w:rsid w:val="005B3C39"/>
    <w:rsid w:val="005B3CF6"/>
    <w:rsid w:val="005B3E23"/>
    <w:rsid w:val="005B3F81"/>
    <w:rsid w:val="005B4057"/>
    <w:rsid w:val="005B438A"/>
    <w:rsid w:val="005B43A1"/>
    <w:rsid w:val="005B4A15"/>
    <w:rsid w:val="005B4B40"/>
    <w:rsid w:val="005B4C42"/>
    <w:rsid w:val="005B4CF3"/>
    <w:rsid w:val="005B51FA"/>
    <w:rsid w:val="005B527F"/>
    <w:rsid w:val="005B5304"/>
    <w:rsid w:val="005B5394"/>
    <w:rsid w:val="005B55B5"/>
    <w:rsid w:val="005B58C0"/>
    <w:rsid w:val="005B5F2F"/>
    <w:rsid w:val="005B5FEC"/>
    <w:rsid w:val="005B6114"/>
    <w:rsid w:val="005B634C"/>
    <w:rsid w:val="005B66DB"/>
    <w:rsid w:val="005B6C0E"/>
    <w:rsid w:val="005B7688"/>
    <w:rsid w:val="005B7C1E"/>
    <w:rsid w:val="005B7D4F"/>
    <w:rsid w:val="005B7D80"/>
    <w:rsid w:val="005C0444"/>
    <w:rsid w:val="005C058C"/>
    <w:rsid w:val="005C0931"/>
    <w:rsid w:val="005C0B10"/>
    <w:rsid w:val="005C0C12"/>
    <w:rsid w:val="005C0C58"/>
    <w:rsid w:val="005C0E40"/>
    <w:rsid w:val="005C0E99"/>
    <w:rsid w:val="005C101F"/>
    <w:rsid w:val="005C10A7"/>
    <w:rsid w:val="005C16F7"/>
    <w:rsid w:val="005C1858"/>
    <w:rsid w:val="005C188F"/>
    <w:rsid w:val="005C20F9"/>
    <w:rsid w:val="005C25F3"/>
    <w:rsid w:val="005C268D"/>
    <w:rsid w:val="005C2D4E"/>
    <w:rsid w:val="005C2D5A"/>
    <w:rsid w:val="005C2FDF"/>
    <w:rsid w:val="005C3059"/>
    <w:rsid w:val="005C3295"/>
    <w:rsid w:val="005C3365"/>
    <w:rsid w:val="005C35CC"/>
    <w:rsid w:val="005C367A"/>
    <w:rsid w:val="005C36DB"/>
    <w:rsid w:val="005C3774"/>
    <w:rsid w:val="005C3950"/>
    <w:rsid w:val="005C3D93"/>
    <w:rsid w:val="005C4090"/>
    <w:rsid w:val="005C434D"/>
    <w:rsid w:val="005C4680"/>
    <w:rsid w:val="005C472F"/>
    <w:rsid w:val="005C4A2C"/>
    <w:rsid w:val="005C4EDD"/>
    <w:rsid w:val="005C5784"/>
    <w:rsid w:val="005C590F"/>
    <w:rsid w:val="005C5A5A"/>
    <w:rsid w:val="005C5F54"/>
    <w:rsid w:val="005C62A9"/>
    <w:rsid w:val="005C639A"/>
    <w:rsid w:val="005C67FC"/>
    <w:rsid w:val="005C69CB"/>
    <w:rsid w:val="005C6A3A"/>
    <w:rsid w:val="005C6CD3"/>
    <w:rsid w:val="005C7090"/>
    <w:rsid w:val="005C736B"/>
    <w:rsid w:val="005C7619"/>
    <w:rsid w:val="005C7869"/>
    <w:rsid w:val="005C78B9"/>
    <w:rsid w:val="005C7AEA"/>
    <w:rsid w:val="005C7C55"/>
    <w:rsid w:val="005C7DFE"/>
    <w:rsid w:val="005C7EF8"/>
    <w:rsid w:val="005C7F3A"/>
    <w:rsid w:val="005D01CC"/>
    <w:rsid w:val="005D021F"/>
    <w:rsid w:val="005D025A"/>
    <w:rsid w:val="005D04D8"/>
    <w:rsid w:val="005D066F"/>
    <w:rsid w:val="005D0C48"/>
    <w:rsid w:val="005D0E2E"/>
    <w:rsid w:val="005D0E5B"/>
    <w:rsid w:val="005D1055"/>
    <w:rsid w:val="005D1768"/>
    <w:rsid w:val="005D17AC"/>
    <w:rsid w:val="005D17B6"/>
    <w:rsid w:val="005D218E"/>
    <w:rsid w:val="005D2DB9"/>
    <w:rsid w:val="005D2E73"/>
    <w:rsid w:val="005D3019"/>
    <w:rsid w:val="005D3830"/>
    <w:rsid w:val="005D3B61"/>
    <w:rsid w:val="005D3B6F"/>
    <w:rsid w:val="005D3E79"/>
    <w:rsid w:val="005D3F51"/>
    <w:rsid w:val="005D410A"/>
    <w:rsid w:val="005D4236"/>
    <w:rsid w:val="005D4545"/>
    <w:rsid w:val="005D4792"/>
    <w:rsid w:val="005D47F5"/>
    <w:rsid w:val="005D4B82"/>
    <w:rsid w:val="005D4CBB"/>
    <w:rsid w:val="005D4D65"/>
    <w:rsid w:val="005D4ED2"/>
    <w:rsid w:val="005D5073"/>
    <w:rsid w:val="005D5229"/>
    <w:rsid w:val="005D5590"/>
    <w:rsid w:val="005D5644"/>
    <w:rsid w:val="005D5A46"/>
    <w:rsid w:val="005D5B0F"/>
    <w:rsid w:val="005D5EB6"/>
    <w:rsid w:val="005D6018"/>
    <w:rsid w:val="005D62DC"/>
    <w:rsid w:val="005D679C"/>
    <w:rsid w:val="005D6D32"/>
    <w:rsid w:val="005D6F91"/>
    <w:rsid w:val="005D703F"/>
    <w:rsid w:val="005D7343"/>
    <w:rsid w:val="005D781D"/>
    <w:rsid w:val="005D7957"/>
    <w:rsid w:val="005D7C74"/>
    <w:rsid w:val="005E02C5"/>
    <w:rsid w:val="005E0677"/>
    <w:rsid w:val="005E0694"/>
    <w:rsid w:val="005E0875"/>
    <w:rsid w:val="005E0D40"/>
    <w:rsid w:val="005E13BE"/>
    <w:rsid w:val="005E143C"/>
    <w:rsid w:val="005E16AD"/>
    <w:rsid w:val="005E1874"/>
    <w:rsid w:val="005E199C"/>
    <w:rsid w:val="005E1AF6"/>
    <w:rsid w:val="005E1E65"/>
    <w:rsid w:val="005E2833"/>
    <w:rsid w:val="005E28EE"/>
    <w:rsid w:val="005E2A89"/>
    <w:rsid w:val="005E2AB7"/>
    <w:rsid w:val="005E2B9E"/>
    <w:rsid w:val="005E2CE2"/>
    <w:rsid w:val="005E31A3"/>
    <w:rsid w:val="005E31C6"/>
    <w:rsid w:val="005E3441"/>
    <w:rsid w:val="005E35AF"/>
    <w:rsid w:val="005E3B42"/>
    <w:rsid w:val="005E3DBF"/>
    <w:rsid w:val="005E3F38"/>
    <w:rsid w:val="005E41E7"/>
    <w:rsid w:val="005E4214"/>
    <w:rsid w:val="005E447B"/>
    <w:rsid w:val="005E4519"/>
    <w:rsid w:val="005E45AE"/>
    <w:rsid w:val="005E4852"/>
    <w:rsid w:val="005E4A09"/>
    <w:rsid w:val="005E4D3F"/>
    <w:rsid w:val="005E4DE7"/>
    <w:rsid w:val="005E4EF4"/>
    <w:rsid w:val="005E4F2F"/>
    <w:rsid w:val="005E5970"/>
    <w:rsid w:val="005E5B3B"/>
    <w:rsid w:val="005E5BC1"/>
    <w:rsid w:val="005E5D82"/>
    <w:rsid w:val="005E5E01"/>
    <w:rsid w:val="005E605A"/>
    <w:rsid w:val="005E614B"/>
    <w:rsid w:val="005E61BB"/>
    <w:rsid w:val="005E68CA"/>
    <w:rsid w:val="005E69EC"/>
    <w:rsid w:val="005E6ACE"/>
    <w:rsid w:val="005E7380"/>
    <w:rsid w:val="005E76A9"/>
    <w:rsid w:val="005E7CEF"/>
    <w:rsid w:val="005E7CF9"/>
    <w:rsid w:val="005E7EAB"/>
    <w:rsid w:val="005E7EFC"/>
    <w:rsid w:val="005F032C"/>
    <w:rsid w:val="005F0445"/>
    <w:rsid w:val="005F06DF"/>
    <w:rsid w:val="005F087D"/>
    <w:rsid w:val="005F08F4"/>
    <w:rsid w:val="005F0A24"/>
    <w:rsid w:val="005F1371"/>
    <w:rsid w:val="005F14FB"/>
    <w:rsid w:val="005F1530"/>
    <w:rsid w:val="005F15C2"/>
    <w:rsid w:val="005F177A"/>
    <w:rsid w:val="005F1A11"/>
    <w:rsid w:val="005F203D"/>
    <w:rsid w:val="005F2175"/>
    <w:rsid w:val="005F2258"/>
    <w:rsid w:val="005F2A6B"/>
    <w:rsid w:val="005F2B73"/>
    <w:rsid w:val="005F2E2B"/>
    <w:rsid w:val="005F2EDC"/>
    <w:rsid w:val="005F30B6"/>
    <w:rsid w:val="005F317B"/>
    <w:rsid w:val="005F3D72"/>
    <w:rsid w:val="005F3E63"/>
    <w:rsid w:val="005F438B"/>
    <w:rsid w:val="005F453A"/>
    <w:rsid w:val="005F464D"/>
    <w:rsid w:val="005F46FD"/>
    <w:rsid w:val="005F4C00"/>
    <w:rsid w:val="005F4DAC"/>
    <w:rsid w:val="005F4E8F"/>
    <w:rsid w:val="005F5428"/>
    <w:rsid w:val="005F5462"/>
    <w:rsid w:val="005F55E5"/>
    <w:rsid w:val="005F5B81"/>
    <w:rsid w:val="005F5ED1"/>
    <w:rsid w:val="005F60C8"/>
    <w:rsid w:val="005F636A"/>
    <w:rsid w:val="005F6BB4"/>
    <w:rsid w:val="005F6CA0"/>
    <w:rsid w:val="005F6F34"/>
    <w:rsid w:val="005F70DE"/>
    <w:rsid w:val="005F7152"/>
    <w:rsid w:val="005F7232"/>
    <w:rsid w:val="005F7455"/>
    <w:rsid w:val="005F75B5"/>
    <w:rsid w:val="005F75ED"/>
    <w:rsid w:val="005F7972"/>
    <w:rsid w:val="005F7D1F"/>
    <w:rsid w:val="00600011"/>
    <w:rsid w:val="006001A0"/>
    <w:rsid w:val="006006B3"/>
    <w:rsid w:val="00600866"/>
    <w:rsid w:val="00600B61"/>
    <w:rsid w:val="00600CEC"/>
    <w:rsid w:val="00600CF1"/>
    <w:rsid w:val="00600FA3"/>
    <w:rsid w:val="00601417"/>
    <w:rsid w:val="00601764"/>
    <w:rsid w:val="00601903"/>
    <w:rsid w:val="00601C7F"/>
    <w:rsid w:val="00602232"/>
    <w:rsid w:val="006023DA"/>
    <w:rsid w:val="00602503"/>
    <w:rsid w:val="006025C1"/>
    <w:rsid w:val="00602950"/>
    <w:rsid w:val="0060299D"/>
    <w:rsid w:val="00602ACB"/>
    <w:rsid w:val="00602DC6"/>
    <w:rsid w:val="00602E51"/>
    <w:rsid w:val="006033B0"/>
    <w:rsid w:val="006033D4"/>
    <w:rsid w:val="00603640"/>
    <w:rsid w:val="0060380C"/>
    <w:rsid w:val="00603AE9"/>
    <w:rsid w:val="00604302"/>
    <w:rsid w:val="00604518"/>
    <w:rsid w:val="00604543"/>
    <w:rsid w:val="00604FDF"/>
    <w:rsid w:val="006050A0"/>
    <w:rsid w:val="006050EC"/>
    <w:rsid w:val="006051F4"/>
    <w:rsid w:val="00605278"/>
    <w:rsid w:val="006053EA"/>
    <w:rsid w:val="00605A2C"/>
    <w:rsid w:val="00605A4A"/>
    <w:rsid w:val="00605A93"/>
    <w:rsid w:val="00605B15"/>
    <w:rsid w:val="00605E2E"/>
    <w:rsid w:val="00606014"/>
    <w:rsid w:val="00606034"/>
    <w:rsid w:val="00606104"/>
    <w:rsid w:val="00606A19"/>
    <w:rsid w:val="00606B76"/>
    <w:rsid w:val="00606B87"/>
    <w:rsid w:val="00606C23"/>
    <w:rsid w:val="00606FB5"/>
    <w:rsid w:val="006071CE"/>
    <w:rsid w:val="00607469"/>
    <w:rsid w:val="00607541"/>
    <w:rsid w:val="00607554"/>
    <w:rsid w:val="0060794C"/>
    <w:rsid w:val="00607C67"/>
    <w:rsid w:val="00610928"/>
    <w:rsid w:val="00610BFB"/>
    <w:rsid w:val="00610C75"/>
    <w:rsid w:val="00610E6A"/>
    <w:rsid w:val="00610FD0"/>
    <w:rsid w:val="0061142B"/>
    <w:rsid w:val="00611753"/>
    <w:rsid w:val="0061212D"/>
    <w:rsid w:val="0061232A"/>
    <w:rsid w:val="0061234F"/>
    <w:rsid w:val="00612688"/>
    <w:rsid w:val="00612AF4"/>
    <w:rsid w:val="00612B63"/>
    <w:rsid w:val="00612E0A"/>
    <w:rsid w:val="00613502"/>
    <w:rsid w:val="006135C0"/>
    <w:rsid w:val="0061378A"/>
    <w:rsid w:val="00613DCE"/>
    <w:rsid w:val="006140B0"/>
    <w:rsid w:val="006146C5"/>
    <w:rsid w:val="00614770"/>
    <w:rsid w:val="0061477C"/>
    <w:rsid w:val="00614B23"/>
    <w:rsid w:val="00614DB9"/>
    <w:rsid w:val="006150C2"/>
    <w:rsid w:val="0061520D"/>
    <w:rsid w:val="0061523C"/>
    <w:rsid w:val="00615590"/>
    <w:rsid w:val="00615678"/>
    <w:rsid w:val="00615935"/>
    <w:rsid w:val="006160B6"/>
    <w:rsid w:val="0061636C"/>
    <w:rsid w:val="00616572"/>
    <w:rsid w:val="00616726"/>
    <w:rsid w:val="00616F1A"/>
    <w:rsid w:val="006174EB"/>
    <w:rsid w:val="006175B7"/>
    <w:rsid w:val="00617822"/>
    <w:rsid w:val="00617C4D"/>
    <w:rsid w:val="00617FCC"/>
    <w:rsid w:val="00620158"/>
    <w:rsid w:val="0062060D"/>
    <w:rsid w:val="006207B5"/>
    <w:rsid w:val="00620A1E"/>
    <w:rsid w:val="00620B5A"/>
    <w:rsid w:val="00620C54"/>
    <w:rsid w:val="00620CA5"/>
    <w:rsid w:val="00620E72"/>
    <w:rsid w:val="00620F26"/>
    <w:rsid w:val="00621674"/>
    <w:rsid w:val="00621C79"/>
    <w:rsid w:val="00622124"/>
    <w:rsid w:val="006222F9"/>
    <w:rsid w:val="00622439"/>
    <w:rsid w:val="006225E1"/>
    <w:rsid w:val="00622DCA"/>
    <w:rsid w:val="0062371F"/>
    <w:rsid w:val="00623852"/>
    <w:rsid w:val="0062399E"/>
    <w:rsid w:val="00623FAA"/>
    <w:rsid w:val="00623FFB"/>
    <w:rsid w:val="00624581"/>
    <w:rsid w:val="0062463E"/>
    <w:rsid w:val="0062478F"/>
    <w:rsid w:val="006248D4"/>
    <w:rsid w:val="00624CAC"/>
    <w:rsid w:val="00625514"/>
    <w:rsid w:val="006256EA"/>
    <w:rsid w:val="00625A44"/>
    <w:rsid w:val="0062634F"/>
    <w:rsid w:val="00626372"/>
    <w:rsid w:val="0062641E"/>
    <w:rsid w:val="006265D6"/>
    <w:rsid w:val="00626848"/>
    <w:rsid w:val="00626ED5"/>
    <w:rsid w:val="0062707E"/>
    <w:rsid w:val="006276D8"/>
    <w:rsid w:val="00627764"/>
    <w:rsid w:val="006278CB"/>
    <w:rsid w:val="006279FF"/>
    <w:rsid w:val="00627A7F"/>
    <w:rsid w:val="00627B28"/>
    <w:rsid w:val="00627BB6"/>
    <w:rsid w:val="00627CFF"/>
    <w:rsid w:val="006300C0"/>
    <w:rsid w:val="0063035F"/>
    <w:rsid w:val="0063060E"/>
    <w:rsid w:val="0063092E"/>
    <w:rsid w:val="00631311"/>
    <w:rsid w:val="00631547"/>
    <w:rsid w:val="0063190C"/>
    <w:rsid w:val="00631B52"/>
    <w:rsid w:val="006324C2"/>
    <w:rsid w:val="00632E77"/>
    <w:rsid w:val="00632F23"/>
    <w:rsid w:val="006335E7"/>
    <w:rsid w:val="00633F40"/>
    <w:rsid w:val="006341E4"/>
    <w:rsid w:val="00634294"/>
    <w:rsid w:val="006347F7"/>
    <w:rsid w:val="00634948"/>
    <w:rsid w:val="00634BB5"/>
    <w:rsid w:val="00634D00"/>
    <w:rsid w:val="00635191"/>
    <w:rsid w:val="006351EB"/>
    <w:rsid w:val="0063528B"/>
    <w:rsid w:val="006352FC"/>
    <w:rsid w:val="00635461"/>
    <w:rsid w:val="0063579F"/>
    <w:rsid w:val="00635837"/>
    <w:rsid w:val="006368AC"/>
    <w:rsid w:val="00636B60"/>
    <w:rsid w:val="00636F68"/>
    <w:rsid w:val="00637620"/>
    <w:rsid w:val="00637F06"/>
    <w:rsid w:val="00637FD3"/>
    <w:rsid w:val="00640073"/>
    <w:rsid w:val="00640167"/>
    <w:rsid w:val="006401FA"/>
    <w:rsid w:val="0064021A"/>
    <w:rsid w:val="00640251"/>
    <w:rsid w:val="006402BE"/>
    <w:rsid w:val="006403E1"/>
    <w:rsid w:val="00640564"/>
    <w:rsid w:val="00640782"/>
    <w:rsid w:val="006407F0"/>
    <w:rsid w:val="00640A1C"/>
    <w:rsid w:val="00640A42"/>
    <w:rsid w:val="00640A98"/>
    <w:rsid w:val="00640F7F"/>
    <w:rsid w:val="00641166"/>
    <w:rsid w:val="006411D0"/>
    <w:rsid w:val="00641648"/>
    <w:rsid w:val="006418E4"/>
    <w:rsid w:val="00641914"/>
    <w:rsid w:val="006423D5"/>
    <w:rsid w:val="0064259E"/>
    <w:rsid w:val="00642752"/>
    <w:rsid w:val="00642A06"/>
    <w:rsid w:val="00642BC4"/>
    <w:rsid w:val="00642D03"/>
    <w:rsid w:val="00642EB1"/>
    <w:rsid w:val="00643145"/>
    <w:rsid w:val="006435D1"/>
    <w:rsid w:val="00643DAF"/>
    <w:rsid w:val="0064417F"/>
    <w:rsid w:val="006446F1"/>
    <w:rsid w:val="006448C5"/>
    <w:rsid w:val="00644A35"/>
    <w:rsid w:val="00644B11"/>
    <w:rsid w:val="00644BC3"/>
    <w:rsid w:val="006451D7"/>
    <w:rsid w:val="00645348"/>
    <w:rsid w:val="00645786"/>
    <w:rsid w:val="00645849"/>
    <w:rsid w:val="00645A94"/>
    <w:rsid w:val="00645AD6"/>
    <w:rsid w:val="00645AD9"/>
    <w:rsid w:val="00645F32"/>
    <w:rsid w:val="006460BC"/>
    <w:rsid w:val="006464A7"/>
    <w:rsid w:val="00646823"/>
    <w:rsid w:val="00646827"/>
    <w:rsid w:val="00646AF7"/>
    <w:rsid w:val="00646BBC"/>
    <w:rsid w:val="00646F92"/>
    <w:rsid w:val="00646FDD"/>
    <w:rsid w:val="006473C5"/>
    <w:rsid w:val="006478D7"/>
    <w:rsid w:val="00647C1E"/>
    <w:rsid w:val="00647C6F"/>
    <w:rsid w:val="0065011D"/>
    <w:rsid w:val="00650264"/>
    <w:rsid w:val="00650357"/>
    <w:rsid w:val="00650980"/>
    <w:rsid w:val="00650CDB"/>
    <w:rsid w:val="00650DFA"/>
    <w:rsid w:val="00650E9B"/>
    <w:rsid w:val="00650EA5"/>
    <w:rsid w:val="0065109F"/>
    <w:rsid w:val="00651368"/>
    <w:rsid w:val="00651576"/>
    <w:rsid w:val="00651AFF"/>
    <w:rsid w:val="00651BA5"/>
    <w:rsid w:val="00652050"/>
    <w:rsid w:val="0065208D"/>
    <w:rsid w:val="00652116"/>
    <w:rsid w:val="006523EF"/>
    <w:rsid w:val="00652452"/>
    <w:rsid w:val="006528C5"/>
    <w:rsid w:val="00652910"/>
    <w:rsid w:val="00652CDE"/>
    <w:rsid w:val="00652D96"/>
    <w:rsid w:val="00653113"/>
    <w:rsid w:val="006531B8"/>
    <w:rsid w:val="0065329E"/>
    <w:rsid w:val="00653314"/>
    <w:rsid w:val="00653650"/>
    <w:rsid w:val="00653652"/>
    <w:rsid w:val="006538C3"/>
    <w:rsid w:val="00653D35"/>
    <w:rsid w:val="00653DCB"/>
    <w:rsid w:val="00653E0D"/>
    <w:rsid w:val="00653E66"/>
    <w:rsid w:val="00653EB1"/>
    <w:rsid w:val="00653FF6"/>
    <w:rsid w:val="0065497B"/>
    <w:rsid w:val="00654FC0"/>
    <w:rsid w:val="006550FF"/>
    <w:rsid w:val="006551D3"/>
    <w:rsid w:val="006557D2"/>
    <w:rsid w:val="006557F3"/>
    <w:rsid w:val="0065591A"/>
    <w:rsid w:val="00655BF3"/>
    <w:rsid w:val="00655DA1"/>
    <w:rsid w:val="006561D5"/>
    <w:rsid w:val="00656207"/>
    <w:rsid w:val="00656ED5"/>
    <w:rsid w:val="00656F44"/>
    <w:rsid w:val="00656F6A"/>
    <w:rsid w:val="00657105"/>
    <w:rsid w:val="00657193"/>
    <w:rsid w:val="006572ED"/>
    <w:rsid w:val="006573C1"/>
    <w:rsid w:val="006574A1"/>
    <w:rsid w:val="006578DE"/>
    <w:rsid w:val="00657F0E"/>
    <w:rsid w:val="0066028A"/>
    <w:rsid w:val="00660704"/>
    <w:rsid w:val="00660735"/>
    <w:rsid w:val="006609ED"/>
    <w:rsid w:val="00660C0B"/>
    <w:rsid w:val="006612A8"/>
    <w:rsid w:val="0066136E"/>
    <w:rsid w:val="00661847"/>
    <w:rsid w:val="0066192E"/>
    <w:rsid w:val="00661BEE"/>
    <w:rsid w:val="00661C4A"/>
    <w:rsid w:val="00662073"/>
    <w:rsid w:val="006625D0"/>
    <w:rsid w:val="0066277A"/>
    <w:rsid w:val="00662B6B"/>
    <w:rsid w:val="00662C74"/>
    <w:rsid w:val="00663420"/>
    <w:rsid w:val="0066377D"/>
    <w:rsid w:val="00663828"/>
    <w:rsid w:val="00663D9A"/>
    <w:rsid w:val="00663F20"/>
    <w:rsid w:val="00664111"/>
    <w:rsid w:val="00664219"/>
    <w:rsid w:val="00664529"/>
    <w:rsid w:val="00664882"/>
    <w:rsid w:val="00664931"/>
    <w:rsid w:val="00664B26"/>
    <w:rsid w:val="00664B5D"/>
    <w:rsid w:val="00665085"/>
    <w:rsid w:val="00665157"/>
    <w:rsid w:val="006654BC"/>
    <w:rsid w:val="00665866"/>
    <w:rsid w:val="00665955"/>
    <w:rsid w:val="00665F85"/>
    <w:rsid w:val="00665FCC"/>
    <w:rsid w:val="006660C1"/>
    <w:rsid w:val="00666AB1"/>
    <w:rsid w:val="00666CC1"/>
    <w:rsid w:val="00666D7C"/>
    <w:rsid w:val="00666FFF"/>
    <w:rsid w:val="00667008"/>
    <w:rsid w:val="0066721D"/>
    <w:rsid w:val="006674C4"/>
    <w:rsid w:val="0066787F"/>
    <w:rsid w:val="006702EC"/>
    <w:rsid w:val="006703CC"/>
    <w:rsid w:val="00670662"/>
    <w:rsid w:val="00670CDD"/>
    <w:rsid w:val="00670E49"/>
    <w:rsid w:val="0067122F"/>
    <w:rsid w:val="00671299"/>
    <w:rsid w:val="0067199F"/>
    <w:rsid w:val="00671C1B"/>
    <w:rsid w:val="006721EA"/>
    <w:rsid w:val="00672490"/>
    <w:rsid w:val="00672602"/>
    <w:rsid w:val="006729B5"/>
    <w:rsid w:val="00672B59"/>
    <w:rsid w:val="00672BA4"/>
    <w:rsid w:val="00672F17"/>
    <w:rsid w:val="006730A9"/>
    <w:rsid w:val="006730EC"/>
    <w:rsid w:val="00673262"/>
    <w:rsid w:val="006732C1"/>
    <w:rsid w:val="00673343"/>
    <w:rsid w:val="00673751"/>
    <w:rsid w:val="00673A15"/>
    <w:rsid w:val="00673FA7"/>
    <w:rsid w:val="0067422F"/>
    <w:rsid w:val="00674393"/>
    <w:rsid w:val="00674627"/>
    <w:rsid w:val="006747C9"/>
    <w:rsid w:val="00674D54"/>
    <w:rsid w:val="00674DA8"/>
    <w:rsid w:val="00674DE1"/>
    <w:rsid w:val="00674FFA"/>
    <w:rsid w:val="006752DE"/>
    <w:rsid w:val="006753D9"/>
    <w:rsid w:val="00675634"/>
    <w:rsid w:val="00675933"/>
    <w:rsid w:val="006759BA"/>
    <w:rsid w:val="00675A91"/>
    <w:rsid w:val="0067645A"/>
    <w:rsid w:val="00676532"/>
    <w:rsid w:val="006769C6"/>
    <w:rsid w:val="00676A1E"/>
    <w:rsid w:val="00676A55"/>
    <w:rsid w:val="00677153"/>
    <w:rsid w:val="006771F0"/>
    <w:rsid w:val="0068030D"/>
    <w:rsid w:val="00680599"/>
    <w:rsid w:val="0068060F"/>
    <w:rsid w:val="00680858"/>
    <w:rsid w:val="00680B8C"/>
    <w:rsid w:val="00680E23"/>
    <w:rsid w:val="00681148"/>
    <w:rsid w:val="006816A6"/>
    <w:rsid w:val="006816EA"/>
    <w:rsid w:val="006817F8"/>
    <w:rsid w:val="00682067"/>
    <w:rsid w:val="006820DE"/>
    <w:rsid w:val="0068223B"/>
    <w:rsid w:val="0068243E"/>
    <w:rsid w:val="00682539"/>
    <w:rsid w:val="00682AE9"/>
    <w:rsid w:val="00682B69"/>
    <w:rsid w:val="00682E72"/>
    <w:rsid w:val="006830CB"/>
    <w:rsid w:val="00683365"/>
    <w:rsid w:val="00683742"/>
    <w:rsid w:val="006837AC"/>
    <w:rsid w:val="00683F84"/>
    <w:rsid w:val="0068464F"/>
    <w:rsid w:val="006848A5"/>
    <w:rsid w:val="00684A68"/>
    <w:rsid w:val="00684C5D"/>
    <w:rsid w:val="00684D0C"/>
    <w:rsid w:val="00684F20"/>
    <w:rsid w:val="00684FFB"/>
    <w:rsid w:val="006850A4"/>
    <w:rsid w:val="0068518D"/>
    <w:rsid w:val="0068532F"/>
    <w:rsid w:val="006856F9"/>
    <w:rsid w:val="00686656"/>
    <w:rsid w:val="00686727"/>
    <w:rsid w:val="00686A25"/>
    <w:rsid w:val="00686A64"/>
    <w:rsid w:val="00686A71"/>
    <w:rsid w:val="006872B7"/>
    <w:rsid w:val="006874B5"/>
    <w:rsid w:val="00687577"/>
    <w:rsid w:val="0068763C"/>
    <w:rsid w:val="00687A67"/>
    <w:rsid w:val="00687E64"/>
    <w:rsid w:val="0069033F"/>
    <w:rsid w:val="006904B7"/>
    <w:rsid w:val="0069070A"/>
    <w:rsid w:val="00690DBA"/>
    <w:rsid w:val="0069191D"/>
    <w:rsid w:val="00691C83"/>
    <w:rsid w:val="0069205C"/>
    <w:rsid w:val="006922F6"/>
    <w:rsid w:val="0069234B"/>
    <w:rsid w:val="00692A89"/>
    <w:rsid w:val="00692B54"/>
    <w:rsid w:val="00692BF4"/>
    <w:rsid w:val="00692EA5"/>
    <w:rsid w:val="006931F1"/>
    <w:rsid w:val="00693437"/>
    <w:rsid w:val="006938F2"/>
    <w:rsid w:val="00693ECA"/>
    <w:rsid w:val="00694180"/>
    <w:rsid w:val="006946BE"/>
    <w:rsid w:val="00694803"/>
    <w:rsid w:val="0069505F"/>
    <w:rsid w:val="006952F6"/>
    <w:rsid w:val="006953D1"/>
    <w:rsid w:val="0069582E"/>
    <w:rsid w:val="00695D41"/>
    <w:rsid w:val="00695E98"/>
    <w:rsid w:val="00695F9F"/>
    <w:rsid w:val="00696153"/>
    <w:rsid w:val="00696207"/>
    <w:rsid w:val="00696414"/>
    <w:rsid w:val="0069653A"/>
    <w:rsid w:val="00696682"/>
    <w:rsid w:val="006966AF"/>
    <w:rsid w:val="00696852"/>
    <w:rsid w:val="006969D9"/>
    <w:rsid w:val="006969DB"/>
    <w:rsid w:val="00696ACD"/>
    <w:rsid w:val="00696C97"/>
    <w:rsid w:val="00696D16"/>
    <w:rsid w:val="00696E1F"/>
    <w:rsid w:val="00696F5C"/>
    <w:rsid w:val="00697B94"/>
    <w:rsid w:val="00697BB6"/>
    <w:rsid w:val="00697CC5"/>
    <w:rsid w:val="006A03CD"/>
    <w:rsid w:val="006A06A5"/>
    <w:rsid w:val="006A084F"/>
    <w:rsid w:val="006A08B1"/>
    <w:rsid w:val="006A0C9E"/>
    <w:rsid w:val="006A126A"/>
    <w:rsid w:val="006A1616"/>
    <w:rsid w:val="006A1804"/>
    <w:rsid w:val="006A19CC"/>
    <w:rsid w:val="006A1AC3"/>
    <w:rsid w:val="006A235B"/>
    <w:rsid w:val="006A2418"/>
    <w:rsid w:val="006A2711"/>
    <w:rsid w:val="006A27EF"/>
    <w:rsid w:val="006A28B2"/>
    <w:rsid w:val="006A295B"/>
    <w:rsid w:val="006A2DE4"/>
    <w:rsid w:val="006A30FC"/>
    <w:rsid w:val="006A3294"/>
    <w:rsid w:val="006A35E0"/>
    <w:rsid w:val="006A3A42"/>
    <w:rsid w:val="006A3C4C"/>
    <w:rsid w:val="006A3CB7"/>
    <w:rsid w:val="006A3F5B"/>
    <w:rsid w:val="006A3FB8"/>
    <w:rsid w:val="006A4277"/>
    <w:rsid w:val="006A45BF"/>
    <w:rsid w:val="006A4950"/>
    <w:rsid w:val="006A4B52"/>
    <w:rsid w:val="006A4B6E"/>
    <w:rsid w:val="006A4D0E"/>
    <w:rsid w:val="006A4F87"/>
    <w:rsid w:val="006A5054"/>
    <w:rsid w:val="006A5119"/>
    <w:rsid w:val="006A5301"/>
    <w:rsid w:val="006A5AE7"/>
    <w:rsid w:val="006A5DDB"/>
    <w:rsid w:val="006A63CF"/>
    <w:rsid w:val="006A6502"/>
    <w:rsid w:val="006A66B8"/>
    <w:rsid w:val="006A682B"/>
    <w:rsid w:val="006A6BD5"/>
    <w:rsid w:val="006A71BD"/>
    <w:rsid w:val="006A776B"/>
    <w:rsid w:val="006A7842"/>
    <w:rsid w:val="006A796B"/>
    <w:rsid w:val="006A7BC5"/>
    <w:rsid w:val="006A7D95"/>
    <w:rsid w:val="006A7F58"/>
    <w:rsid w:val="006A7FA4"/>
    <w:rsid w:val="006A7FD4"/>
    <w:rsid w:val="006B02BC"/>
    <w:rsid w:val="006B0757"/>
    <w:rsid w:val="006B0A42"/>
    <w:rsid w:val="006B0C01"/>
    <w:rsid w:val="006B0D9F"/>
    <w:rsid w:val="006B0F4D"/>
    <w:rsid w:val="006B11B1"/>
    <w:rsid w:val="006B1357"/>
    <w:rsid w:val="006B152A"/>
    <w:rsid w:val="006B1B6B"/>
    <w:rsid w:val="006B1E25"/>
    <w:rsid w:val="006B1FED"/>
    <w:rsid w:val="006B28EB"/>
    <w:rsid w:val="006B30E4"/>
    <w:rsid w:val="006B3251"/>
    <w:rsid w:val="006B37E6"/>
    <w:rsid w:val="006B3853"/>
    <w:rsid w:val="006B42ED"/>
    <w:rsid w:val="006B4346"/>
    <w:rsid w:val="006B45A5"/>
    <w:rsid w:val="006B482A"/>
    <w:rsid w:val="006B4BC2"/>
    <w:rsid w:val="006B4EC7"/>
    <w:rsid w:val="006B4FE6"/>
    <w:rsid w:val="006B51D3"/>
    <w:rsid w:val="006B51F3"/>
    <w:rsid w:val="006B5771"/>
    <w:rsid w:val="006B5803"/>
    <w:rsid w:val="006B5C1D"/>
    <w:rsid w:val="006B5D41"/>
    <w:rsid w:val="006B62E1"/>
    <w:rsid w:val="006B6378"/>
    <w:rsid w:val="006B642A"/>
    <w:rsid w:val="006B656E"/>
    <w:rsid w:val="006B6738"/>
    <w:rsid w:val="006B693F"/>
    <w:rsid w:val="006B6985"/>
    <w:rsid w:val="006B6A45"/>
    <w:rsid w:val="006B6A9A"/>
    <w:rsid w:val="006B6C66"/>
    <w:rsid w:val="006B7065"/>
    <w:rsid w:val="006B7363"/>
    <w:rsid w:val="006B73C8"/>
    <w:rsid w:val="006B7438"/>
    <w:rsid w:val="006B7650"/>
    <w:rsid w:val="006B7817"/>
    <w:rsid w:val="006B7C3C"/>
    <w:rsid w:val="006B7DB6"/>
    <w:rsid w:val="006C07C2"/>
    <w:rsid w:val="006C0AE7"/>
    <w:rsid w:val="006C14E5"/>
    <w:rsid w:val="006C193C"/>
    <w:rsid w:val="006C1D8C"/>
    <w:rsid w:val="006C1DB3"/>
    <w:rsid w:val="006C1E8D"/>
    <w:rsid w:val="006C23EF"/>
    <w:rsid w:val="006C255B"/>
    <w:rsid w:val="006C2562"/>
    <w:rsid w:val="006C28F7"/>
    <w:rsid w:val="006C2ACE"/>
    <w:rsid w:val="006C2D3F"/>
    <w:rsid w:val="006C3335"/>
    <w:rsid w:val="006C34AA"/>
    <w:rsid w:val="006C35BA"/>
    <w:rsid w:val="006C38B0"/>
    <w:rsid w:val="006C3C83"/>
    <w:rsid w:val="006C3F39"/>
    <w:rsid w:val="006C4A4D"/>
    <w:rsid w:val="006C4C51"/>
    <w:rsid w:val="006C4C6E"/>
    <w:rsid w:val="006C4E44"/>
    <w:rsid w:val="006C4F2C"/>
    <w:rsid w:val="006C4F8C"/>
    <w:rsid w:val="006C50A3"/>
    <w:rsid w:val="006C5142"/>
    <w:rsid w:val="006C537C"/>
    <w:rsid w:val="006C5749"/>
    <w:rsid w:val="006C57BE"/>
    <w:rsid w:val="006C58B0"/>
    <w:rsid w:val="006C59E0"/>
    <w:rsid w:val="006C5A00"/>
    <w:rsid w:val="006C5DC2"/>
    <w:rsid w:val="006C5FAE"/>
    <w:rsid w:val="006C602E"/>
    <w:rsid w:val="006C61A0"/>
    <w:rsid w:val="006C65CE"/>
    <w:rsid w:val="006C66E0"/>
    <w:rsid w:val="006C6744"/>
    <w:rsid w:val="006C6814"/>
    <w:rsid w:val="006C69F5"/>
    <w:rsid w:val="006C6A56"/>
    <w:rsid w:val="006C73F4"/>
    <w:rsid w:val="006C752C"/>
    <w:rsid w:val="006C766D"/>
    <w:rsid w:val="006C778D"/>
    <w:rsid w:val="006C78DE"/>
    <w:rsid w:val="006C7A51"/>
    <w:rsid w:val="006C7DD9"/>
    <w:rsid w:val="006D0295"/>
    <w:rsid w:val="006D0598"/>
    <w:rsid w:val="006D0740"/>
    <w:rsid w:val="006D0755"/>
    <w:rsid w:val="006D075E"/>
    <w:rsid w:val="006D0C73"/>
    <w:rsid w:val="006D1644"/>
    <w:rsid w:val="006D1676"/>
    <w:rsid w:val="006D1713"/>
    <w:rsid w:val="006D19B0"/>
    <w:rsid w:val="006D1A88"/>
    <w:rsid w:val="006D1E72"/>
    <w:rsid w:val="006D28BA"/>
    <w:rsid w:val="006D2B0F"/>
    <w:rsid w:val="006D2B58"/>
    <w:rsid w:val="006D390A"/>
    <w:rsid w:val="006D398C"/>
    <w:rsid w:val="006D41C2"/>
    <w:rsid w:val="006D43BF"/>
    <w:rsid w:val="006D443F"/>
    <w:rsid w:val="006D4C44"/>
    <w:rsid w:val="006D4D55"/>
    <w:rsid w:val="006D4E32"/>
    <w:rsid w:val="006D4F66"/>
    <w:rsid w:val="006D5206"/>
    <w:rsid w:val="006D57A9"/>
    <w:rsid w:val="006D5B52"/>
    <w:rsid w:val="006D5D43"/>
    <w:rsid w:val="006D60FD"/>
    <w:rsid w:val="006D6378"/>
    <w:rsid w:val="006D66C9"/>
    <w:rsid w:val="006D6714"/>
    <w:rsid w:val="006D6972"/>
    <w:rsid w:val="006D6DE1"/>
    <w:rsid w:val="006D715D"/>
    <w:rsid w:val="006D7196"/>
    <w:rsid w:val="006D7370"/>
    <w:rsid w:val="006D737A"/>
    <w:rsid w:val="006D7465"/>
    <w:rsid w:val="006E0090"/>
    <w:rsid w:val="006E00ED"/>
    <w:rsid w:val="006E00FE"/>
    <w:rsid w:val="006E0137"/>
    <w:rsid w:val="006E015C"/>
    <w:rsid w:val="006E0370"/>
    <w:rsid w:val="006E04E4"/>
    <w:rsid w:val="006E062F"/>
    <w:rsid w:val="006E0868"/>
    <w:rsid w:val="006E0C9B"/>
    <w:rsid w:val="006E0E4C"/>
    <w:rsid w:val="006E1113"/>
    <w:rsid w:val="006E123A"/>
    <w:rsid w:val="006E152C"/>
    <w:rsid w:val="006E161F"/>
    <w:rsid w:val="006E1721"/>
    <w:rsid w:val="006E1895"/>
    <w:rsid w:val="006E1F02"/>
    <w:rsid w:val="006E24B6"/>
    <w:rsid w:val="006E2BA8"/>
    <w:rsid w:val="006E2F4A"/>
    <w:rsid w:val="006E3245"/>
    <w:rsid w:val="006E345F"/>
    <w:rsid w:val="006E3473"/>
    <w:rsid w:val="006E3514"/>
    <w:rsid w:val="006E3636"/>
    <w:rsid w:val="006E3D51"/>
    <w:rsid w:val="006E40ED"/>
    <w:rsid w:val="006E4111"/>
    <w:rsid w:val="006E4348"/>
    <w:rsid w:val="006E472E"/>
    <w:rsid w:val="006E4822"/>
    <w:rsid w:val="006E4C41"/>
    <w:rsid w:val="006E4DD7"/>
    <w:rsid w:val="006E4FB7"/>
    <w:rsid w:val="006E5109"/>
    <w:rsid w:val="006E5258"/>
    <w:rsid w:val="006E5643"/>
    <w:rsid w:val="006E589A"/>
    <w:rsid w:val="006E589D"/>
    <w:rsid w:val="006E5AA2"/>
    <w:rsid w:val="006E5E6E"/>
    <w:rsid w:val="006E5EF0"/>
    <w:rsid w:val="006E612E"/>
    <w:rsid w:val="006E662B"/>
    <w:rsid w:val="006E68EE"/>
    <w:rsid w:val="006E6AC1"/>
    <w:rsid w:val="006E6B2A"/>
    <w:rsid w:val="006E6B64"/>
    <w:rsid w:val="006E6CAA"/>
    <w:rsid w:val="006E725C"/>
    <w:rsid w:val="006E7394"/>
    <w:rsid w:val="006E7763"/>
    <w:rsid w:val="006E7E48"/>
    <w:rsid w:val="006F01D4"/>
    <w:rsid w:val="006F024D"/>
    <w:rsid w:val="006F03B1"/>
    <w:rsid w:val="006F0848"/>
    <w:rsid w:val="006F0A8C"/>
    <w:rsid w:val="006F0B5D"/>
    <w:rsid w:val="006F0C05"/>
    <w:rsid w:val="006F156C"/>
    <w:rsid w:val="006F1570"/>
    <w:rsid w:val="006F1EB8"/>
    <w:rsid w:val="006F200D"/>
    <w:rsid w:val="006F20B2"/>
    <w:rsid w:val="006F2291"/>
    <w:rsid w:val="006F23B6"/>
    <w:rsid w:val="006F2632"/>
    <w:rsid w:val="006F2AAA"/>
    <w:rsid w:val="006F2ED8"/>
    <w:rsid w:val="006F3052"/>
    <w:rsid w:val="006F3067"/>
    <w:rsid w:val="006F3725"/>
    <w:rsid w:val="006F3912"/>
    <w:rsid w:val="006F39E1"/>
    <w:rsid w:val="006F3B7E"/>
    <w:rsid w:val="006F3CDB"/>
    <w:rsid w:val="006F3D26"/>
    <w:rsid w:val="006F3EC1"/>
    <w:rsid w:val="006F3ECC"/>
    <w:rsid w:val="006F4796"/>
    <w:rsid w:val="006F47B1"/>
    <w:rsid w:val="006F4843"/>
    <w:rsid w:val="006F4A57"/>
    <w:rsid w:val="006F4A5D"/>
    <w:rsid w:val="006F4B8B"/>
    <w:rsid w:val="006F5273"/>
    <w:rsid w:val="006F5567"/>
    <w:rsid w:val="006F5D8B"/>
    <w:rsid w:val="006F5DC1"/>
    <w:rsid w:val="006F5F44"/>
    <w:rsid w:val="006F5FA1"/>
    <w:rsid w:val="006F64C3"/>
    <w:rsid w:val="006F6711"/>
    <w:rsid w:val="006F67A6"/>
    <w:rsid w:val="006F68F3"/>
    <w:rsid w:val="006F6930"/>
    <w:rsid w:val="006F6BED"/>
    <w:rsid w:val="006F6FD5"/>
    <w:rsid w:val="006F7305"/>
    <w:rsid w:val="006F7607"/>
    <w:rsid w:val="006F7793"/>
    <w:rsid w:val="006F7C91"/>
    <w:rsid w:val="006F7E7A"/>
    <w:rsid w:val="007001AD"/>
    <w:rsid w:val="007005BE"/>
    <w:rsid w:val="007006DC"/>
    <w:rsid w:val="007008C9"/>
    <w:rsid w:val="00700D0F"/>
    <w:rsid w:val="00700DD1"/>
    <w:rsid w:val="00700F2A"/>
    <w:rsid w:val="00701115"/>
    <w:rsid w:val="00701153"/>
    <w:rsid w:val="00701FE8"/>
    <w:rsid w:val="00701FEC"/>
    <w:rsid w:val="00702150"/>
    <w:rsid w:val="00702294"/>
    <w:rsid w:val="00702339"/>
    <w:rsid w:val="00702595"/>
    <w:rsid w:val="00702697"/>
    <w:rsid w:val="007030FD"/>
    <w:rsid w:val="0070331C"/>
    <w:rsid w:val="00703C1D"/>
    <w:rsid w:val="00703D36"/>
    <w:rsid w:val="00703D4D"/>
    <w:rsid w:val="00703D63"/>
    <w:rsid w:val="0070400A"/>
    <w:rsid w:val="007040A1"/>
    <w:rsid w:val="00704332"/>
    <w:rsid w:val="00704538"/>
    <w:rsid w:val="00704667"/>
    <w:rsid w:val="00704C54"/>
    <w:rsid w:val="00704EC0"/>
    <w:rsid w:val="0070502D"/>
    <w:rsid w:val="0070554A"/>
    <w:rsid w:val="00705A09"/>
    <w:rsid w:val="00705D59"/>
    <w:rsid w:val="00705E98"/>
    <w:rsid w:val="0070673A"/>
    <w:rsid w:val="00706945"/>
    <w:rsid w:val="00706A81"/>
    <w:rsid w:val="00706BC9"/>
    <w:rsid w:val="00706F44"/>
    <w:rsid w:val="00706F67"/>
    <w:rsid w:val="0070713C"/>
    <w:rsid w:val="007071EF"/>
    <w:rsid w:val="007072FF"/>
    <w:rsid w:val="00707385"/>
    <w:rsid w:val="00707398"/>
    <w:rsid w:val="0070742B"/>
    <w:rsid w:val="00707A4D"/>
    <w:rsid w:val="00707BFA"/>
    <w:rsid w:val="00707C53"/>
    <w:rsid w:val="00707D23"/>
    <w:rsid w:val="00707D93"/>
    <w:rsid w:val="00707ECE"/>
    <w:rsid w:val="0071085E"/>
    <w:rsid w:val="0071109B"/>
    <w:rsid w:val="00711D9E"/>
    <w:rsid w:val="007124D0"/>
    <w:rsid w:val="00712A87"/>
    <w:rsid w:val="00712B0F"/>
    <w:rsid w:val="00712C3F"/>
    <w:rsid w:val="00712EDD"/>
    <w:rsid w:val="0071329B"/>
    <w:rsid w:val="00713396"/>
    <w:rsid w:val="007139D1"/>
    <w:rsid w:val="00713CB4"/>
    <w:rsid w:val="00714089"/>
    <w:rsid w:val="0071427C"/>
    <w:rsid w:val="00714605"/>
    <w:rsid w:val="00714655"/>
    <w:rsid w:val="007147E3"/>
    <w:rsid w:val="00714CD4"/>
    <w:rsid w:val="00715567"/>
    <w:rsid w:val="007156F2"/>
    <w:rsid w:val="00715AA0"/>
    <w:rsid w:val="00715F42"/>
    <w:rsid w:val="0071649D"/>
    <w:rsid w:val="007165C2"/>
    <w:rsid w:val="00716B73"/>
    <w:rsid w:val="00716CAD"/>
    <w:rsid w:val="0071767C"/>
    <w:rsid w:val="00717836"/>
    <w:rsid w:val="00717E80"/>
    <w:rsid w:val="00717E96"/>
    <w:rsid w:val="00720131"/>
    <w:rsid w:val="0072065A"/>
    <w:rsid w:val="0072074E"/>
    <w:rsid w:val="00720EEE"/>
    <w:rsid w:val="00720FF9"/>
    <w:rsid w:val="00720FFB"/>
    <w:rsid w:val="00721020"/>
    <w:rsid w:val="0072113D"/>
    <w:rsid w:val="007217AD"/>
    <w:rsid w:val="00721944"/>
    <w:rsid w:val="00721F79"/>
    <w:rsid w:val="007222D1"/>
    <w:rsid w:val="00722310"/>
    <w:rsid w:val="00722703"/>
    <w:rsid w:val="00722752"/>
    <w:rsid w:val="007228BE"/>
    <w:rsid w:val="00722A32"/>
    <w:rsid w:val="00722AEB"/>
    <w:rsid w:val="00723131"/>
    <w:rsid w:val="00723343"/>
    <w:rsid w:val="007234FE"/>
    <w:rsid w:val="00723543"/>
    <w:rsid w:val="00723DA6"/>
    <w:rsid w:val="007242BB"/>
    <w:rsid w:val="007243DF"/>
    <w:rsid w:val="0072453A"/>
    <w:rsid w:val="00724931"/>
    <w:rsid w:val="00724B04"/>
    <w:rsid w:val="00724BA4"/>
    <w:rsid w:val="00724BA7"/>
    <w:rsid w:val="00724E5D"/>
    <w:rsid w:val="00725047"/>
    <w:rsid w:val="00725265"/>
    <w:rsid w:val="0072529E"/>
    <w:rsid w:val="007253EC"/>
    <w:rsid w:val="00725645"/>
    <w:rsid w:val="007258C8"/>
    <w:rsid w:val="007259F9"/>
    <w:rsid w:val="007259FF"/>
    <w:rsid w:val="00725A98"/>
    <w:rsid w:val="00725B49"/>
    <w:rsid w:val="00725F30"/>
    <w:rsid w:val="0072600A"/>
    <w:rsid w:val="0072631D"/>
    <w:rsid w:val="007265DE"/>
    <w:rsid w:val="00726706"/>
    <w:rsid w:val="00726AD9"/>
    <w:rsid w:val="00726C85"/>
    <w:rsid w:val="00726F83"/>
    <w:rsid w:val="00727602"/>
    <w:rsid w:val="00727AD2"/>
    <w:rsid w:val="00727C30"/>
    <w:rsid w:val="00727C6F"/>
    <w:rsid w:val="00727CED"/>
    <w:rsid w:val="00727D47"/>
    <w:rsid w:val="00727E1C"/>
    <w:rsid w:val="0073029E"/>
    <w:rsid w:val="00730943"/>
    <w:rsid w:val="00730B1D"/>
    <w:rsid w:val="00730E05"/>
    <w:rsid w:val="00730F3D"/>
    <w:rsid w:val="007311FD"/>
    <w:rsid w:val="00731201"/>
    <w:rsid w:val="007313DA"/>
    <w:rsid w:val="007317F5"/>
    <w:rsid w:val="00731DA8"/>
    <w:rsid w:val="00732694"/>
    <w:rsid w:val="007327F4"/>
    <w:rsid w:val="00732D33"/>
    <w:rsid w:val="00732F56"/>
    <w:rsid w:val="00733721"/>
    <w:rsid w:val="00733FAB"/>
    <w:rsid w:val="007351C6"/>
    <w:rsid w:val="00735D8C"/>
    <w:rsid w:val="00735FA6"/>
    <w:rsid w:val="00736127"/>
    <w:rsid w:val="0073617E"/>
    <w:rsid w:val="0073642D"/>
    <w:rsid w:val="00736667"/>
    <w:rsid w:val="00736F77"/>
    <w:rsid w:val="007371AA"/>
    <w:rsid w:val="00737570"/>
    <w:rsid w:val="007375B3"/>
    <w:rsid w:val="007376E0"/>
    <w:rsid w:val="0073798D"/>
    <w:rsid w:val="007379A8"/>
    <w:rsid w:val="00737ADF"/>
    <w:rsid w:val="00737AE5"/>
    <w:rsid w:val="00737E1D"/>
    <w:rsid w:val="00737E86"/>
    <w:rsid w:val="00740071"/>
    <w:rsid w:val="0074032E"/>
    <w:rsid w:val="00740342"/>
    <w:rsid w:val="007403A3"/>
    <w:rsid w:val="00740918"/>
    <w:rsid w:val="00740984"/>
    <w:rsid w:val="00740D56"/>
    <w:rsid w:val="00740E26"/>
    <w:rsid w:val="007412F1"/>
    <w:rsid w:val="0074134C"/>
    <w:rsid w:val="0074138F"/>
    <w:rsid w:val="0074150A"/>
    <w:rsid w:val="00741548"/>
    <w:rsid w:val="00741618"/>
    <w:rsid w:val="0074161E"/>
    <w:rsid w:val="007416BB"/>
    <w:rsid w:val="0074183D"/>
    <w:rsid w:val="007419A7"/>
    <w:rsid w:val="00741A7B"/>
    <w:rsid w:val="00741F71"/>
    <w:rsid w:val="00741F91"/>
    <w:rsid w:val="00742124"/>
    <w:rsid w:val="00742147"/>
    <w:rsid w:val="00742268"/>
    <w:rsid w:val="007425C4"/>
    <w:rsid w:val="00742B19"/>
    <w:rsid w:val="00742FDC"/>
    <w:rsid w:val="00743051"/>
    <w:rsid w:val="00743773"/>
    <w:rsid w:val="00743B20"/>
    <w:rsid w:val="00743B58"/>
    <w:rsid w:val="00743D76"/>
    <w:rsid w:val="007441C6"/>
    <w:rsid w:val="007442AA"/>
    <w:rsid w:val="00744576"/>
    <w:rsid w:val="00744B47"/>
    <w:rsid w:val="0074501C"/>
    <w:rsid w:val="007450DB"/>
    <w:rsid w:val="00745161"/>
    <w:rsid w:val="00745938"/>
    <w:rsid w:val="0074593E"/>
    <w:rsid w:val="007459CE"/>
    <w:rsid w:val="00745AAC"/>
    <w:rsid w:val="00745E49"/>
    <w:rsid w:val="00745E9D"/>
    <w:rsid w:val="0074618A"/>
    <w:rsid w:val="00746244"/>
    <w:rsid w:val="00746D2C"/>
    <w:rsid w:val="00746DEB"/>
    <w:rsid w:val="00746DF5"/>
    <w:rsid w:val="00746EDA"/>
    <w:rsid w:val="00746FDB"/>
    <w:rsid w:val="0074767F"/>
    <w:rsid w:val="007479FC"/>
    <w:rsid w:val="00747C62"/>
    <w:rsid w:val="00747EB3"/>
    <w:rsid w:val="00750322"/>
    <w:rsid w:val="00750406"/>
    <w:rsid w:val="00750493"/>
    <w:rsid w:val="00750532"/>
    <w:rsid w:val="00750714"/>
    <w:rsid w:val="00750788"/>
    <w:rsid w:val="00750BCB"/>
    <w:rsid w:val="00750CE8"/>
    <w:rsid w:val="00750E4D"/>
    <w:rsid w:val="00750F8E"/>
    <w:rsid w:val="00751019"/>
    <w:rsid w:val="00751114"/>
    <w:rsid w:val="007511EF"/>
    <w:rsid w:val="0075129F"/>
    <w:rsid w:val="00751A06"/>
    <w:rsid w:val="00751B0C"/>
    <w:rsid w:val="0075203C"/>
    <w:rsid w:val="007526B2"/>
    <w:rsid w:val="00752747"/>
    <w:rsid w:val="00752C58"/>
    <w:rsid w:val="00752C95"/>
    <w:rsid w:val="00752CCD"/>
    <w:rsid w:val="007535BE"/>
    <w:rsid w:val="00753D87"/>
    <w:rsid w:val="00753DF7"/>
    <w:rsid w:val="00753E23"/>
    <w:rsid w:val="00754016"/>
    <w:rsid w:val="007541CC"/>
    <w:rsid w:val="00754245"/>
    <w:rsid w:val="007544F4"/>
    <w:rsid w:val="00754591"/>
    <w:rsid w:val="007549D2"/>
    <w:rsid w:val="007551D6"/>
    <w:rsid w:val="0075541E"/>
    <w:rsid w:val="0075546A"/>
    <w:rsid w:val="0075546D"/>
    <w:rsid w:val="007557F6"/>
    <w:rsid w:val="00755A1F"/>
    <w:rsid w:val="00756085"/>
    <w:rsid w:val="00756606"/>
    <w:rsid w:val="007566A6"/>
    <w:rsid w:val="00756AF1"/>
    <w:rsid w:val="00756E25"/>
    <w:rsid w:val="00757399"/>
    <w:rsid w:val="00757449"/>
    <w:rsid w:val="007579A6"/>
    <w:rsid w:val="00757AC5"/>
    <w:rsid w:val="00757C09"/>
    <w:rsid w:val="00757E3F"/>
    <w:rsid w:val="00757F8D"/>
    <w:rsid w:val="00760071"/>
    <w:rsid w:val="007601E0"/>
    <w:rsid w:val="007602EB"/>
    <w:rsid w:val="0076054C"/>
    <w:rsid w:val="00760557"/>
    <w:rsid w:val="007607B8"/>
    <w:rsid w:val="00760E0C"/>
    <w:rsid w:val="00760E8B"/>
    <w:rsid w:val="00760E95"/>
    <w:rsid w:val="00761253"/>
    <w:rsid w:val="007615D5"/>
    <w:rsid w:val="00761678"/>
    <w:rsid w:val="0076173F"/>
    <w:rsid w:val="0076200F"/>
    <w:rsid w:val="00762109"/>
    <w:rsid w:val="007623C1"/>
    <w:rsid w:val="007625D1"/>
    <w:rsid w:val="0076266A"/>
    <w:rsid w:val="0076288F"/>
    <w:rsid w:val="00762918"/>
    <w:rsid w:val="00762993"/>
    <w:rsid w:val="0076312D"/>
    <w:rsid w:val="00763193"/>
    <w:rsid w:val="00763353"/>
    <w:rsid w:val="007633AC"/>
    <w:rsid w:val="00763580"/>
    <w:rsid w:val="00763DD6"/>
    <w:rsid w:val="00763E16"/>
    <w:rsid w:val="0076475B"/>
    <w:rsid w:val="00764A43"/>
    <w:rsid w:val="00764DB5"/>
    <w:rsid w:val="0076503D"/>
    <w:rsid w:val="00765231"/>
    <w:rsid w:val="0076529E"/>
    <w:rsid w:val="0076537B"/>
    <w:rsid w:val="00765942"/>
    <w:rsid w:val="00765C54"/>
    <w:rsid w:val="00765D8C"/>
    <w:rsid w:val="00765F77"/>
    <w:rsid w:val="007665D1"/>
    <w:rsid w:val="00766994"/>
    <w:rsid w:val="00766E98"/>
    <w:rsid w:val="00766F11"/>
    <w:rsid w:val="00766F49"/>
    <w:rsid w:val="00767374"/>
    <w:rsid w:val="00767A3E"/>
    <w:rsid w:val="00767C3C"/>
    <w:rsid w:val="00767ED8"/>
    <w:rsid w:val="00770725"/>
    <w:rsid w:val="00770907"/>
    <w:rsid w:val="00770AE9"/>
    <w:rsid w:val="00770C50"/>
    <w:rsid w:val="00770C9B"/>
    <w:rsid w:val="007716A5"/>
    <w:rsid w:val="007717F8"/>
    <w:rsid w:val="00771D3A"/>
    <w:rsid w:val="00772056"/>
    <w:rsid w:val="00772317"/>
    <w:rsid w:val="00772443"/>
    <w:rsid w:val="0077276B"/>
    <w:rsid w:val="007727FF"/>
    <w:rsid w:val="007728BA"/>
    <w:rsid w:val="007729A6"/>
    <w:rsid w:val="00772A98"/>
    <w:rsid w:val="00772C60"/>
    <w:rsid w:val="00772CDB"/>
    <w:rsid w:val="00772E03"/>
    <w:rsid w:val="007733EB"/>
    <w:rsid w:val="00773531"/>
    <w:rsid w:val="00773925"/>
    <w:rsid w:val="007739DF"/>
    <w:rsid w:val="00773FE5"/>
    <w:rsid w:val="00774218"/>
    <w:rsid w:val="00774372"/>
    <w:rsid w:val="00774390"/>
    <w:rsid w:val="007743CB"/>
    <w:rsid w:val="00774DB1"/>
    <w:rsid w:val="00774EB1"/>
    <w:rsid w:val="007753FC"/>
    <w:rsid w:val="00775539"/>
    <w:rsid w:val="0077557F"/>
    <w:rsid w:val="007755E0"/>
    <w:rsid w:val="00775B11"/>
    <w:rsid w:val="00775B1C"/>
    <w:rsid w:val="00775B2A"/>
    <w:rsid w:val="00776219"/>
    <w:rsid w:val="007764FE"/>
    <w:rsid w:val="00776510"/>
    <w:rsid w:val="007765C0"/>
    <w:rsid w:val="00776807"/>
    <w:rsid w:val="0077692E"/>
    <w:rsid w:val="00776B62"/>
    <w:rsid w:val="00777A71"/>
    <w:rsid w:val="00777C5B"/>
    <w:rsid w:val="00777D4C"/>
    <w:rsid w:val="00777D93"/>
    <w:rsid w:val="0078029B"/>
    <w:rsid w:val="0078047F"/>
    <w:rsid w:val="0078052F"/>
    <w:rsid w:val="007805CE"/>
    <w:rsid w:val="0078061A"/>
    <w:rsid w:val="0078078D"/>
    <w:rsid w:val="00780B1B"/>
    <w:rsid w:val="00780C32"/>
    <w:rsid w:val="00781027"/>
    <w:rsid w:val="00781029"/>
    <w:rsid w:val="0078107F"/>
    <w:rsid w:val="007811BB"/>
    <w:rsid w:val="00781212"/>
    <w:rsid w:val="00781B1D"/>
    <w:rsid w:val="00781F66"/>
    <w:rsid w:val="0078218F"/>
    <w:rsid w:val="00782259"/>
    <w:rsid w:val="0078245D"/>
    <w:rsid w:val="00782895"/>
    <w:rsid w:val="00782933"/>
    <w:rsid w:val="00782BE6"/>
    <w:rsid w:val="00782CA5"/>
    <w:rsid w:val="00782E57"/>
    <w:rsid w:val="00783002"/>
    <w:rsid w:val="00783789"/>
    <w:rsid w:val="0078398B"/>
    <w:rsid w:val="00783BA9"/>
    <w:rsid w:val="007841D9"/>
    <w:rsid w:val="00784633"/>
    <w:rsid w:val="00784A4E"/>
    <w:rsid w:val="00784A8C"/>
    <w:rsid w:val="0078594C"/>
    <w:rsid w:val="007860B6"/>
    <w:rsid w:val="007862A3"/>
    <w:rsid w:val="00786314"/>
    <w:rsid w:val="007865DF"/>
    <w:rsid w:val="0078679B"/>
    <w:rsid w:val="007869EE"/>
    <w:rsid w:val="00786BA2"/>
    <w:rsid w:val="00786BB9"/>
    <w:rsid w:val="00786F34"/>
    <w:rsid w:val="00786FC3"/>
    <w:rsid w:val="00787105"/>
    <w:rsid w:val="00787A85"/>
    <w:rsid w:val="007900C2"/>
    <w:rsid w:val="00790166"/>
    <w:rsid w:val="00790572"/>
    <w:rsid w:val="0079095A"/>
    <w:rsid w:val="00790D19"/>
    <w:rsid w:val="00790EA2"/>
    <w:rsid w:val="007917E3"/>
    <w:rsid w:val="00791B2C"/>
    <w:rsid w:val="00791C3F"/>
    <w:rsid w:val="00791FA1"/>
    <w:rsid w:val="0079221B"/>
    <w:rsid w:val="00792227"/>
    <w:rsid w:val="00792508"/>
    <w:rsid w:val="007928AC"/>
    <w:rsid w:val="00792A9D"/>
    <w:rsid w:val="00792B2F"/>
    <w:rsid w:val="00792BED"/>
    <w:rsid w:val="00792E36"/>
    <w:rsid w:val="00792FBF"/>
    <w:rsid w:val="00793615"/>
    <w:rsid w:val="0079378F"/>
    <w:rsid w:val="007939C8"/>
    <w:rsid w:val="00794113"/>
    <w:rsid w:val="00794252"/>
    <w:rsid w:val="007944FB"/>
    <w:rsid w:val="00794535"/>
    <w:rsid w:val="007945CE"/>
    <w:rsid w:val="0079480B"/>
    <w:rsid w:val="007948A7"/>
    <w:rsid w:val="00794918"/>
    <w:rsid w:val="00794F11"/>
    <w:rsid w:val="00795156"/>
    <w:rsid w:val="007951DC"/>
    <w:rsid w:val="00795653"/>
    <w:rsid w:val="007956FB"/>
    <w:rsid w:val="00795DA6"/>
    <w:rsid w:val="00796061"/>
    <w:rsid w:val="0079648E"/>
    <w:rsid w:val="007964A7"/>
    <w:rsid w:val="0079654A"/>
    <w:rsid w:val="007967FC"/>
    <w:rsid w:val="00796C90"/>
    <w:rsid w:val="00796E57"/>
    <w:rsid w:val="00796F1D"/>
    <w:rsid w:val="00797163"/>
    <w:rsid w:val="007971E5"/>
    <w:rsid w:val="007974BF"/>
    <w:rsid w:val="007978E0"/>
    <w:rsid w:val="0079797F"/>
    <w:rsid w:val="00797997"/>
    <w:rsid w:val="00797CB2"/>
    <w:rsid w:val="007A0079"/>
    <w:rsid w:val="007A0152"/>
    <w:rsid w:val="007A029D"/>
    <w:rsid w:val="007A0337"/>
    <w:rsid w:val="007A062A"/>
    <w:rsid w:val="007A0DD9"/>
    <w:rsid w:val="007A1386"/>
    <w:rsid w:val="007A15DD"/>
    <w:rsid w:val="007A1AAE"/>
    <w:rsid w:val="007A1F0E"/>
    <w:rsid w:val="007A26AC"/>
    <w:rsid w:val="007A2B8F"/>
    <w:rsid w:val="007A2BF0"/>
    <w:rsid w:val="007A334B"/>
    <w:rsid w:val="007A357D"/>
    <w:rsid w:val="007A3815"/>
    <w:rsid w:val="007A3A4E"/>
    <w:rsid w:val="007A4419"/>
    <w:rsid w:val="007A45B5"/>
    <w:rsid w:val="007A4AC2"/>
    <w:rsid w:val="007A507F"/>
    <w:rsid w:val="007A5193"/>
    <w:rsid w:val="007A5395"/>
    <w:rsid w:val="007A5453"/>
    <w:rsid w:val="007A5A9E"/>
    <w:rsid w:val="007A5B9E"/>
    <w:rsid w:val="007A616F"/>
    <w:rsid w:val="007A6721"/>
    <w:rsid w:val="007A67C0"/>
    <w:rsid w:val="007A6F94"/>
    <w:rsid w:val="007A7726"/>
    <w:rsid w:val="007A7887"/>
    <w:rsid w:val="007A7E6F"/>
    <w:rsid w:val="007A7F63"/>
    <w:rsid w:val="007A7FD0"/>
    <w:rsid w:val="007B00C6"/>
    <w:rsid w:val="007B00DB"/>
    <w:rsid w:val="007B036E"/>
    <w:rsid w:val="007B0403"/>
    <w:rsid w:val="007B0656"/>
    <w:rsid w:val="007B069E"/>
    <w:rsid w:val="007B07F8"/>
    <w:rsid w:val="007B09FC"/>
    <w:rsid w:val="007B0C1C"/>
    <w:rsid w:val="007B0CB2"/>
    <w:rsid w:val="007B0DC6"/>
    <w:rsid w:val="007B152E"/>
    <w:rsid w:val="007B1768"/>
    <w:rsid w:val="007B18B4"/>
    <w:rsid w:val="007B1BCB"/>
    <w:rsid w:val="007B1D19"/>
    <w:rsid w:val="007B215E"/>
    <w:rsid w:val="007B217E"/>
    <w:rsid w:val="007B2BDA"/>
    <w:rsid w:val="007B321B"/>
    <w:rsid w:val="007B3239"/>
    <w:rsid w:val="007B3563"/>
    <w:rsid w:val="007B3A72"/>
    <w:rsid w:val="007B3C7B"/>
    <w:rsid w:val="007B3D63"/>
    <w:rsid w:val="007B3DC7"/>
    <w:rsid w:val="007B4221"/>
    <w:rsid w:val="007B4264"/>
    <w:rsid w:val="007B47E3"/>
    <w:rsid w:val="007B494A"/>
    <w:rsid w:val="007B4A0E"/>
    <w:rsid w:val="007B4AAA"/>
    <w:rsid w:val="007B4FDE"/>
    <w:rsid w:val="007B4FF6"/>
    <w:rsid w:val="007B5434"/>
    <w:rsid w:val="007B579A"/>
    <w:rsid w:val="007B5973"/>
    <w:rsid w:val="007B5A08"/>
    <w:rsid w:val="007B5C51"/>
    <w:rsid w:val="007B5D07"/>
    <w:rsid w:val="007B5D48"/>
    <w:rsid w:val="007B6037"/>
    <w:rsid w:val="007B606F"/>
    <w:rsid w:val="007B6238"/>
    <w:rsid w:val="007B62AB"/>
    <w:rsid w:val="007B6435"/>
    <w:rsid w:val="007B6620"/>
    <w:rsid w:val="007B6A4F"/>
    <w:rsid w:val="007B6B05"/>
    <w:rsid w:val="007B6E83"/>
    <w:rsid w:val="007B6E9D"/>
    <w:rsid w:val="007B6E9F"/>
    <w:rsid w:val="007B7242"/>
    <w:rsid w:val="007B7835"/>
    <w:rsid w:val="007B78B9"/>
    <w:rsid w:val="007B79E3"/>
    <w:rsid w:val="007B7A80"/>
    <w:rsid w:val="007B7F40"/>
    <w:rsid w:val="007C01D7"/>
    <w:rsid w:val="007C0318"/>
    <w:rsid w:val="007C03DF"/>
    <w:rsid w:val="007C074E"/>
    <w:rsid w:val="007C08CD"/>
    <w:rsid w:val="007C0B15"/>
    <w:rsid w:val="007C0D71"/>
    <w:rsid w:val="007C0DD0"/>
    <w:rsid w:val="007C0E09"/>
    <w:rsid w:val="007C0E18"/>
    <w:rsid w:val="007C166C"/>
    <w:rsid w:val="007C1E5A"/>
    <w:rsid w:val="007C1ED3"/>
    <w:rsid w:val="007C240E"/>
    <w:rsid w:val="007C27D1"/>
    <w:rsid w:val="007C2953"/>
    <w:rsid w:val="007C3250"/>
    <w:rsid w:val="007C3457"/>
    <w:rsid w:val="007C37CE"/>
    <w:rsid w:val="007C3B51"/>
    <w:rsid w:val="007C3F5F"/>
    <w:rsid w:val="007C3F9A"/>
    <w:rsid w:val="007C41B1"/>
    <w:rsid w:val="007C44F7"/>
    <w:rsid w:val="007C4683"/>
    <w:rsid w:val="007C46CB"/>
    <w:rsid w:val="007C47C7"/>
    <w:rsid w:val="007C4E29"/>
    <w:rsid w:val="007C4F1B"/>
    <w:rsid w:val="007C4F27"/>
    <w:rsid w:val="007C50D1"/>
    <w:rsid w:val="007C52A4"/>
    <w:rsid w:val="007C5311"/>
    <w:rsid w:val="007C53B8"/>
    <w:rsid w:val="007C590D"/>
    <w:rsid w:val="007C5AAE"/>
    <w:rsid w:val="007C5E25"/>
    <w:rsid w:val="007C5E28"/>
    <w:rsid w:val="007C63E3"/>
    <w:rsid w:val="007C6C76"/>
    <w:rsid w:val="007C6CE4"/>
    <w:rsid w:val="007C7549"/>
    <w:rsid w:val="007C7623"/>
    <w:rsid w:val="007C769D"/>
    <w:rsid w:val="007C76C5"/>
    <w:rsid w:val="007C7754"/>
    <w:rsid w:val="007C7877"/>
    <w:rsid w:val="007C7A3F"/>
    <w:rsid w:val="007C7A5E"/>
    <w:rsid w:val="007D0320"/>
    <w:rsid w:val="007D0CF7"/>
    <w:rsid w:val="007D1369"/>
    <w:rsid w:val="007D1C1B"/>
    <w:rsid w:val="007D2788"/>
    <w:rsid w:val="007D2818"/>
    <w:rsid w:val="007D2BA5"/>
    <w:rsid w:val="007D2C21"/>
    <w:rsid w:val="007D2C2D"/>
    <w:rsid w:val="007D2D6A"/>
    <w:rsid w:val="007D2E88"/>
    <w:rsid w:val="007D30A2"/>
    <w:rsid w:val="007D3185"/>
    <w:rsid w:val="007D38FB"/>
    <w:rsid w:val="007D3956"/>
    <w:rsid w:val="007D3A80"/>
    <w:rsid w:val="007D3D49"/>
    <w:rsid w:val="007D3DB4"/>
    <w:rsid w:val="007D3F09"/>
    <w:rsid w:val="007D4A33"/>
    <w:rsid w:val="007D4D40"/>
    <w:rsid w:val="007D4F56"/>
    <w:rsid w:val="007D5078"/>
    <w:rsid w:val="007D51BF"/>
    <w:rsid w:val="007D56E1"/>
    <w:rsid w:val="007D5783"/>
    <w:rsid w:val="007D5B44"/>
    <w:rsid w:val="007D60D6"/>
    <w:rsid w:val="007D63BF"/>
    <w:rsid w:val="007D63DD"/>
    <w:rsid w:val="007D63F3"/>
    <w:rsid w:val="007D696C"/>
    <w:rsid w:val="007D6E04"/>
    <w:rsid w:val="007D709F"/>
    <w:rsid w:val="007D73F5"/>
    <w:rsid w:val="007D7BB5"/>
    <w:rsid w:val="007D7ED7"/>
    <w:rsid w:val="007D7F12"/>
    <w:rsid w:val="007D7FA7"/>
    <w:rsid w:val="007E03D0"/>
    <w:rsid w:val="007E0F8B"/>
    <w:rsid w:val="007E1015"/>
    <w:rsid w:val="007E15FC"/>
    <w:rsid w:val="007E18F5"/>
    <w:rsid w:val="007E192A"/>
    <w:rsid w:val="007E1D13"/>
    <w:rsid w:val="007E2012"/>
    <w:rsid w:val="007E264E"/>
    <w:rsid w:val="007E26E0"/>
    <w:rsid w:val="007E29F9"/>
    <w:rsid w:val="007E2A65"/>
    <w:rsid w:val="007E2CA0"/>
    <w:rsid w:val="007E36D0"/>
    <w:rsid w:val="007E3A32"/>
    <w:rsid w:val="007E411B"/>
    <w:rsid w:val="007E45A1"/>
    <w:rsid w:val="007E4751"/>
    <w:rsid w:val="007E4AAF"/>
    <w:rsid w:val="007E4BB3"/>
    <w:rsid w:val="007E4EA3"/>
    <w:rsid w:val="007E4FF7"/>
    <w:rsid w:val="007E520A"/>
    <w:rsid w:val="007E531F"/>
    <w:rsid w:val="007E5363"/>
    <w:rsid w:val="007E5685"/>
    <w:rsid w:val="007E5785"/>
    <w:rsid w:val="007E57E6"/>
    <w:rsid w:val="007E5B64"/>
    <w:rsid w:val="007E63B8"/>
    <w:rsid w:val="007E66EC"/>
    <w:rsid w:val="007E677B"/>
    <w:rsid w:val="007E695A"/>
    <w:rsid w:val="007E6E1F"/>
    <w:rsid w:val="007E6E5C"/>
    <w:rsid w:val="007E6ED6"/>
    <w:rsid w:val="007E7AE1"/>
    <w:rsid w:val="007F02FD"/>
    <w:rsid w:val="007F03C4"/>
    <w:rsid w:val="007F03FC"/>
    <w:rsid w:val="007F0B15"/>
    <w:rsid w:val="007F0B1F"/>
    <w:rsid w:val="007F0B6F"/>
    <w:rsid w:val="007F104F"/>
    <w:rsid w:val="007F1350"/>
    <w:rsid w:val="007F1612"/>
    <w:rsid w:val="007F1703"/>
    <w:rsid w:val="007F190F"/>
    <w:rsid w:val="007F1CA7"/>
    <w:rsid w:val="007F1E10"/>
    <w:rsid w:val="007F20AA"/>
    <w:rsid w:val="007F28CD"/>
    <w:rsid w:val="007F2A24"/>
    <w:rsid w:val="007F3223"/>
    <w:rsid w:val="007F3279"/>
    <w:rsid w:val="007F360F"/>
    <w:rsid w:val="007F384C"/>
    <w:rsid w:val="007F3ADB"/>
    <w:rsid w:val="007F3D53"/>
    <w:rsid w:val="007F4676"/>
    <w:rsid w:val="007F47EC"/>
    <w:rsid w:val="007F4B50"/>
    <w:rsid w:val="007F4E2A"/>
    <w:rsid w:val="007F4E97"/>
    <w:rsid w:val="007F5204"/>
    <w:rsid w:val="007F5CD0"/>
    <w:rsid w:val="007F5EB5"/>
    <w:rsid w:val="007F5FDC"/>
    <w:rsid w:val="007F637D"/>
    <w:rsid w:val="007F644D"/>
    <w:rsid w:val="007F64C8"/>
    <w:rsid w:val="007F64E2"/>
    <w:rsid w:val="007F654A"/>
    <w:rsid w:val="007F6952"/>
    <w:rsid w:val="007F6D9B"/>
    <w:rsid w:val="007F6DD0"/>
    <w:rsid w:val="007F6E01"/>
    <w:rsid w:val="007F6FA3"/>
    <w:rsid w:val="007F6FC9"/>
    <w:rsid w:val="007F726F"/>
    <w:rsid w:val="007F73DF"/>
    <w:rsid w:val="007F7680"/>
    <w:rsid w:val="007F78EC"/>
    <w:rsid w:val="007F78F1"/>
    <w:rsid w:val="007F7AEC"/>
    <w:rsid w:val="008003A8"/>
    <w:rsid w:val="008008B8"/>
    <w:rsid w:val="00800DAA"/>
    <w:rsid w:val="00800F17"/>
    <w:rsid w:val="0080139C"/>
    <w:rsid w:val="00801849"/>
    <w:rsid w:val="0080193A"/>
    <w:rsid w:val="0080201E"/>
    <w:rsid w:val="0080219B"/>
    <w:rsid w:val="008024E7"/>
    <w:rsid w:val="00802641"/>
    <w:rsid w:val="008028B8"/>
    <w:rsid w:val="00802AA3"/>
    <w:rsid w:val="00802C92"/>
    <w:rsid w:val="00802D2B"/>
    <w:rsid w:val="008030DF"/>
    <w:rsid w:val="008035C9"/>
    <w:rsid w:val="008036E7"/>
    <w:rsid w:val="00803BEE"/>
    <w:rsid w:val="00803DD0"/>
    <w:rsid w:val="00803DD1"/>
    <w:rsid w:val="0080506D"/>
    <w:rsid w:val="008051CB"/>
    <w:rsid w:val="008053BB"/>
    <w:rsid w:val="00805479"/>
    <w:rsid w:val="008056DC"/>
    <w:rsid w:val="00805867"/>
    <w:rsid w:val="00805B91"/>
    <w:rsid w:val="00805BA8"/>
    <w:rsid w:val="00805DAA"/>
    <w:rsid w:val="00806068"/>
    <w:rsid w:val="00806390"/>
    <w:rsid w:val="0080648D"/>
    <w:rsid w:val="00806872"/>
    <w:rsid w:val="00807297"/>
    <w:rsid w:val="0080792B"/>
    <w:rsid w:val="00807B49"/>
    <w:rsid w:val="00807DD2"/>
    <w:rsid w:val="00807EAD"/>
    <w:rsid w:val="00810346"/>
    <w:rsid w:val="008106EB"/>
    <w:rsid w:val="0081074D"/>
    <w:rsid w:val="008107E4"/>
    <w:rsid w:val="0081097C"/>
    <w:rsid w:val="008109C7"/>
    <w:rsid w:val="00810DAD"/>
    <w:rsid w:val="00810EB3"/>
    <w:rsid w:val="00810FA9"/>
    <w:rsid w:val="0081111A"/>
    <w:rsid w:val="008111D6"/>
    <w:rsid w:val="008113E3"/>
    <w:rsid w:val="00811649"/>
    <w:rsid w:val="008116BF"/>
    <w:rsid w:val="00811856"/>
    <w:rsid w:val="00811889"/>
    <w:rsid w:val="008118E2"/>
    <w:rsid w:val="00811A6D"/>
    <w:rsid w:val="00811DFB"/>
    <w:rsid w:val="00811F93"/>
    <w:rsid w:val="008121D6"/>
    <w:rsid w:val="008125E3"/>
    <w:rsid w:val="00812834"/>
    <w:rsid w:val="00812ABC"/>
    <w:rsid w:val="00812B24"/>
    <w:rsid w:val="00812D34"/>
    <w:rsid w:val="00812D5D"/>
    <w:rsid w:val="00812E51"/>
    <w:rsid w:val="00812E75"/>
    <w:rsid w:val="00812F21"/>
    <w:rsid w:val="008135BE"/>
    <w:rsid w:val="00813863"/>
    <w:rsid w:val="00813A9F"/>
    <w:rsid w:val="00813B12"/>
    <w:rsid w:val="00813E51"/>
    <w:rsid w:val="00813ED6"/>
    <w:rsid w:val="00813F16"/>
    <w:rsid w:val="00814168"/>
    <w:rsid w:val="0081434D"/>
    <w:rsid w:val="00814563"/>
    <w:rsid w:val="0081483A"/>
    <w:rsid w:val="008149D3"/>
    <w:rsid w:val="008149ED"/>
    <w:rsid w:val="00814A9F"/>
    <w:rsid w:val="00814B46"/>
    <w:rsid w:val="00814E88"/>
    <w:rsid w:val="008155A7"/>
    <w:rsid w:val="00815B82"/>
    <w:rsid w:val="00815BEB"/>
    <w:rsid w:val="008162F6"/>
    <w:rsid w:val="00816573"/>
    <w:rsid w:val="0081669F"/>
    <w:rsid w:val="0081689B"/>
    <w:rsid w:val="0081693E"/>
    <w:rsid w:val="00816E99"/>
    <w:rsid w:val="00816FD2"/>
    <w:rsid w:val="0081702B"/>
    <w:rsid w:val="008170AB"/>
    <w:rsid w:val="008173B8"/>
    <w:rsid w:val="00820046"/>
    <w:rsid w:val="0082020D"/>
    <w:rsid w:val="00820A52"/>
    <w:rsid w:val="00820D32"/>
    <w:rsid w:val="00820DE7"/>
    <w:rsid w:val="00820E02"/>
    <w:rsid w:val="00820F10"/>
    <w:rsid w:val="00820F70"/>
    <w:rsid w:val="0082110A"/>
    <w:rsid w:val="0082112F"/>
    <w:rsid w:val="00821187"/>
    <w:rsid w:val="00821374"/>
    <w:rsid w:val="00821687"/>
    <w:rsid w:val="00821B89"/>
    <w:rsid w:val="0082225A"/>
    <w:rsid w:val="0082256B"/>
    <w:rsid w:val="008225CC"/>
    <w:rsid w:val="00822717"/>
    <w:rsid w:val="008229AC"/>
    <w:rsid w:val="00822AD6"/>
    <w:rsid w:val="00822FB8"/>
    <w:rsid w:val="008230ED"/>
    <w:rsid w:val="00823151"/>
    <w:rsid w:val="00823287"/>
    <w:rsid w:val="0082356A"/>
    <w:rsid w:val="008239F1"/>
    <w:rsid w:val="00823AE4"/>
    <w:rsid w:val="00823C71"/>
    <w:rsid w:val="00824058"/>
    <w:rsid w:val="00824184"/>
    <w:rsid w:val="00824315"/>
    <w:rsid w:val="008243C4"/>
    <w:rsid w:val="0082481F"/>
    <w:rsid w:val="008248EA"/>
    <w:rsid w:val="00824976"/>
    <w:rsid w:val="008249CB"/>
    <w:rsid w:val="00824D53"/>
    <w:rsid w:val="00824D80"/>
    <w:rsid w:val="00825016"/>
    <w:rsid w:val="00825276"/>
    <w:rsid w:val="0082534B"/>
    <w:rsid w:val="008254CE"/>
    <w:rsid w:val="008255EA"/>
    <w:rsid w:val="00826197"/>
    <w:rsid w:val="008262CE"/>
    <w:rsid w:val="0082652C"/>
    <w:rsid w:val="00826A9F"/>
    <w:rsid w:val="008276B3"/>
    <w:rsid w:val="008278A6"/>
    <w:rsid w:val="00827AEF"/>
    <w:rsid w:val="00827D4D"/>
    <w:rsid w:val="00827EC0"/>
    <w:rsid w:val="00830206"/>
    <w:rsid w:val="008303A6"/>
    <w:rsid w:val="008304FE"/>
    <w:rsid w:val="00830592"/>
    <w:rsid w:val="00830701"/>
    <w:rsid w:val="00830749"/>
    <w:rsid w:val="00830AD3"/>
    <w:rsid w:val="008312D4"/>
    <w:rsid w:val="008313E2"/>
    <w:rsid w:val="008314C3"/>
    <w:rsid w:val="008315D0"/>
    <w:rsid w:val="00831B2D"/>
    <w:rsid w:val="00831BCD"/>
    <w:rsid w:val="00831F42"/>
    <w:rsid w:val="00832028"/>
    <w:rsid w:val="008320BB"/>
    <w:rsid w:val="0083222C"/>
    <w:rsid w:val="00832553"/>
    <w:rsid w:val="00832665"/>
    <w:rsid w:val="008326CD"/>
    <w:rsid w:val="00832F52"/>
    <w:rsid w:val="0083312F"/>
    <w:rsid w:val="008332E9"/>
    <w:rsid w:val="00833360"/>
    <w:rsid w:val="008334AF"/>
    <w:rsid w:val="008334EB"/>
    <w:rsid w:val="00833593"/>
    <w:rsid w:val="0083375E"/>
    <w:rsid w:val="008338BB"/>
    <w:rsid w:val="008339AF"/>
    <w:rsid w:val="00833CB3"/>
    <w:rsid w:val="00833FFD"/>
    <w:rsid w:val="008340EF"/>
    <w:rsid w:val="008344C5"/>
    <w:rsid w:val="00834A43"/>
    <w:rsid w:val="00834B57"/>
    <w:rsid w:val="00834CB5"/>
    <w:rsid w:val="00834D40"/>
    <w:rsid w:val="00834F23"/>
    <w:rsid w:val="00834F81"/>
    <w:rsid w:val="0083543C"/>
    <w:rsid w:val="00835513"/>
    <w:rsid w:val="00835685"/>
    <w:rsid w:val="00835755"/>
    <w:rsid w:val="008357DC"/>
    <w:rsid w:val="008358E9"/>
    <w:rsid w:val="00835C61"/>
    <w:rsid w:val="008363A2"/>
    <w:rsid w:val="0083644C"/>
    <w:rsid w:val="0083648D"/>
    <w:rsid w:val="00836A1A"/>
    <w:rsid w:val="00836C99"/>
    <w:rsid w:val="00836D26"/>
    <w:rsid w:val="00836E2F"/>
    <w:rsid w:val="00837116"/>
    <w:rsid w:val="00837452"/>
    <w:rsid w:val="008374C8"/>
    <w:rsid w:val="00837790"/>
    <w:rsid w:val="00837E12"/>
    <w:rsid w:val="00840226"/>
    <w:rsid w:val="008406A1"/>
    <w:rsid w:val="00840828"/>
    <w:rsid w:val="008416EA"/>
    <w:rsid w:val="00841760"/>
    <w:rsid w:val="008417AD"/>
    <w:rsid w:val="008418AF"/>
    <w:rsid w:val="008419C2"/>
    <w:rsid w:val="00841FB2"/>
    <w:rsid w:val="00841FCB"/>
    <w:rsid w:val="00842139"/>
    <w:rsid w:val="0084213D"/>
    <w:rsid w:val="008425E7"/>
    <w:rsid w:val="00842878"/>
    <w:rsid w:val="00842E79"/>
    <w:rsid w:val="0084314D"/>
    <w:rsid w:val="00843809"/>
    <w:rsid w:val="0084389A"/>
    <w:rsid w:val="00843994"/>
    <w:rsid w:val="0084423F"/>
    <w:rsid w:val="00844268"/>
    <w:rsid w:val="00844BE3"/>
    <w:rsid w:val="00844E61"/>
    <w:rsid w:val="008455BE"/>
    <w:rsid w:val="00845A44"/>
    <w:rsid w:val="00845C0F"/>
    <w:rsid w:val="00845D95"/>
    <w:rsid w:val="008463C1"/>
    <w:rsid w:val="0084658C"/>
    <w:rsid w:val="0084672A"/>
    <w:rsid w:val="008469F1"/>
    <w:rsid w:val="008469FC"/>
    <w:rsid w:val="008471C6"/>
    <w:rsid w:val="00847326"/>
    <w:rsid w:val="008473AC"/>
    <w:rsid w:val="00847ADE"/>
    <w:rsid w:val="00847C24"/>
    <w:rsid w:val="00847D21"/>
    <w:rsid w:val="008502BB"/>
    <w:rsid w:val="008504BB"/>
    <w:rsid w:val="00850715"/>
    <w:rsid w:val="00850807"/>
    <w:rsid w:val="00850954"/>
    <w:rsid w:val="008509F7"/>
    <w:rsid w:val="00850B7D"/>
    <w:rsid w:val="00850D1B"/>
    <w:rsid w:val="00850D7D"/>
    <w:rsid w:val="008513C3"/>
    <w:rsid w:val="00851933"/>
    <w:rsid w:val="00851965"/>
    <w:rsid w:val="00851F33"/>
    <w:rsid w:val="008529A1"/>
    <w:rsid w:val="00852A8F"/>
    <w:rsid w:val="00852EA4"/>
    <w:rsid w:val="00853096"/>
    <w:rsid w:val="008536EF"/>
    <w:rsid w:val="00853906"/>
    <w:rsid w:val="00853B39"/>
    <w:rsid w:val="00853E27"/>
    <w:rsid w:val="00853F11"/>
    <w:rsid w:val="00853F2E"/>
    <w:rsid w:val="008544E0"/>
    <w:rsid w:val="00854582"/>
    <w:rsid w:val="0085460A"/>
    <w:rsid w:val="0085467E"/>
    <w:rsid w:val="00854F15"/>
    <w:rsid w:val="008552BE"/>
    <w:rsid w:val="00855324"/>
    <w:rsid w:val="00855526"/>
    <w:rsid w:val="00855C31"/>
    <w:rsid w:val="00855CA3"/>
    <w:rsid w:val="00855EC1"/>
    <w:rsid w:val="00856097"/>
    <w:rsid w:val="0085667C"/>
    <w:rsid w:val="00856BFF"/>
    <w:rsid w:val="00856F64"/>
    <w:rsid w:val="00857683"/>
    <w:rsid w:val="008578B5"/>
    <w:rsid w:val="008578D7"/>
    <w:rsid w:val="00857DAD"/>
    <w:rsid w:val="00857FB0"/>
    <w:rsid w:val="00860157"/>
    <w:rsid w:val="00860283"/>
    <w:rsid w:val="00860768"/>
    <w:rsid w:val="00860882"/>
    <w:rsid w:val="00860A26"/>
    <w:rsid w:val="00860B0A"/>
    <w:rsid w:val="00860C9A"/>
    <w:rsid w:val="00861256"/>
    <w:rsid w:val="00861276"/>
    <w:rsid w:val="008613BE"/>
    <w:rsid w:val="00861436"/>
    <w:rsid w:val="008614F2"/>
    <w:rsid w:val="008616D6"/>
    <w:rsid w:val="0086170A"/>
    <w:rsid w:val="008620BA"/>
    <w:rsid w:val="00862336"/>
    <w:rsid w:val="008623DB"/>
    <w:rsid w:val="00862404"/>
    <w:rsid w:val="00862419"/>
    <w:rsid w:val="008624CC"/>
    <w:rsid w:val="00862724"/>
    <w:rsid w:val="00862D1D"/>
    <w:rsid w:val="00862FE5"/>
    <w:rsid w:val="00863A65"/>
    <w:rsid w:val="00863A9C"/>
    <w:rsid w:val="00863B9D"/>
    <w:rsid w:val="0086460B"/>
    <w:rsid w:val="008646FC"/>
    <w:rsid w:val="008647D5"/>
    <w:rsid w:val="0086488B"/>
    <w:rsid w:val="0086489D"/>
    <w:rsid w:val="00864B76"/>
    <w:rsid w:val="00864E79"/>
    <w:rsid w:val="00864FD9"/>
    <w:rsid w:val="008654F1"/>
    <w:rsid w:val="00865599"/>
    <w:rsid w:val="00865743"/>
    <w:rsid w:val="0086583C"/>
    <w:rsid w:val="0086584D"/>
    <w:rsid w:val="008659E4"/>
    <w:rsid w:val="00865B52"/>
    <w:rsid w:val="00865B8D"/>
    <w:rsid w:val="00866695"/>
    <w:rsid w:val="008668FD"/>
    <w:rsid w:val="00866C00"/>
    <w:rsid w:val="00866DE2"/>
    <w:rsid w:val="00866EBC"/>
    <w:rsid w:val="00867185"/>
    <w:rsid w:val="008674D3"/>
    <w:rsid w:val="00867609"/>
    <w:rsid w:val="008677BA"/>
    <w:rsid w:val="00867B48"/>
    <w:rsid w:val="00867EFF"/>
    <w:rsid w:val="00870073"/>
    <w:rsid w:val="0087008D"/>
    <w:rsid w:val="0087022E"/>
    <w:rsid w:val="0087029D"/>
    <w:rsid w:val="00871759"/>
    <w:rsid w:val="008719D5"/>
    <w:rsid w:val="008719FD"/>
    <w:rsid w:val="00871C65"/>
    <w:rsid w:val="00871D8C"/>
    <w:rsid w:val="00871E67"/>
    <w:rsid w:val="00871F07"/>
    <w:rsid w:val="00871FD8"/>
    <w:rsid w:val="008721A6"/>
    <w:rsid w:val="00872269"/>
    <w:rsid w:val="008722AE"/>
    <w:rsid w:val="00872933"/>
    <w:rsid w:val="00872A71"/>
    <w:rsid w:val="00872B42"/>
    <w:rsid w:val="00872B43"/>
    <w:rsid w:val="00872D94"/>
    <w:rsid w:val="00872DE4"/>
    <w:rsid w:val="00872E66"/>
    <w:rsid w:val="00872F5A"/>
    <w:rsid w:val="0087380C"/>
    <w:rsid w:val="00873AEA"/>
    <w:rsid w:val="00873B57"/>
    <w:rsid w:val="00873C17"/>
    <w:rsid w:val="00873E8D"/>
    <w:rsid w:val="00874174"/>
    <w:rsid w:val="0087425C"/>
    <w:rsid w:val="00874C6B"/>
    <w:rsid w:val="00875077"/>
    <w:rsid w:val="008756DD"/>
    <w:rsid w:val="0087582D"/>
    <w:rsid w:val="00875B07"/>
    <w:rsid w:val="00875DBF"/>
    <w:rsid w:val="00876324"/>
    <w:rsid w:val="008763A5"/>
    <w:rsid w:val="008764A2"/>
    <w:rsid w:val="00876933"/>
    <w:rsid w:val="00876B16"/>
    <w:rsid w:val="00876BD8"/>
    <w:rsid w:val="008772E1"/>
    <w:rsid w:val="008775E6"/>
    <w:rsid w:val="0087779B"/>
    <w:rsid w:val="00877965"/>
    <w:rsid w:val="00877C02"/>
    <w:rsid w:val="00877DE9"/>
    <w:rsid w:val="00877E19"/>
    <w:rsid w:val="0088012F"/>
    <w:rsid w:val="0088037B"/>
    <w:rsid w:val="00880543"/>
    <w:rsid w:val="00880EBE"/>
    <w:rsid w:val="008815E3"/>
    <w:rsid w:val="00881CD2"/>
    <w:rsid w:val="00882060"/>
    <w:rsid w:val="0088207E"/>
    <w:rsid w:val="0088233C"/>
    <w:rsid w:val="008823EA"/>
    <w:rsid w:val="00882597"/>
    <w:rsid w:val="00883010"/>
    <w:rsid w:val="00883013"/>
    <w:rsid w:val="008830E2"/>
    <w:rsid w:val="00883324"/>
    <w:rsid w:val="0088378A"/>
    <w:rsid w:val="00883794"/>
    <w:rsid w:val="00883827"/>
    <w:rsid w:val="008838E6"/>
    <w:rsid w:val="00883D42"/>
    <w:rsid w:val="00884535"/>
    <w:rsid w:val="0088495E"/>
    <w:rsid w:val="00884A90"/>
    <w:rsid w:val="00884AF4"/>
    <w:rsid w:val="00884C3A"/>
    <w:rsid w:val="00884C85"/>
    <w:rsid w:val="00884FFA"/>
    <w:rsid w:val="008851E4"/>
    <w:rsid w:val="0088536F"/>
    <w:rsid w:val="0088590A"/>
    <w:rsid w:val="008859AC"/>
    <w:rsid w:val="00885BA6"/>
    <w:rsid w:val="00885C39"/>
    <w:rsid w:val="008860C4"/>
    <w:rsid w:val="00886214"/>
    <w:rsid w:val="0088631F"/>
    <w:rsid w:val="00886786"/>
    <w:rsid w:val="00886A6C"/>
    <w:rsid w:val="00886CB0"/>
    <w:rsid w:val="008871FF"/>
    <w:rsid w:val="00887562"/>
    <w:rsid w:val="00887DDC"/>
    <w:rsid w:val="0089091A"/>
    <w:rsid w:val="00890E02"/>
    <w:rsid w:val="008911BD"/>
    <w:rsid w:val="00891486"/>
    <w:rsid w:val="008914F6"/>
    <w:rsid w:val="00891AFB"/>
    <w:rsid w:val="00891D05"/>
    <w:rsid w:val="00891D5D"/>
    <w:rsid w:val="00892C02"/>
    <w:rsid w:val="00892E08"/>
    <w:rsid w:val="00892EDF"/>
    <w:rsid w:val="00892F30"/>
    <w:rsid w:val="00893225"/>
    <w:rsid w:val="00893308"/>
    <w:rsid w:val="008933E9"/>
    <w:rsid w:val="008935A5"/>
    <w:rsid w:val="00893952"/>
    <w:rsid w:val="00893F1F"/>
    <w:rsid w:val="00894384"/>
    <w:rsid w:val="0089485C"/>
    <w:rsid w:val="00894A29"/>
    <w:rsid w:val="00894AA7"/>
    <w:rsid w:val="00894C03"/>
    <w:rsid w:val="00894C30"/>
    <w:rsid w:val="00895352"/>
    <w:rsid w:val="00895593"/>
    <w:rsid w:val="00895C11"/>
    <w:rsid w:val="00895C5E"/>
    <w:rsid w:val="00895C8B"/>
    <w:rsid w:val="00895D19"/>
    <w:rsid w:val="00895E7B"/>
    <w:rsid w:val="0089643A"/>
    <w:rsid w:val="00896663"/>
    <w:rsid w:val="00896AF4"/>
    <w:rsid w:val="00896B96"/>
    <w:rsid w:val="00896D0D"/>
    <w:rsid w:val="00896E6D"/>
    <w:rsid w:val="00897905"/>
    <w:rsid w:val="00897AEF"/>
    <w:rsid w:val="00897D0F"/>
    <w:rsid w:val="008A034B"/>
    <w:rsid w:val="008A07ED"/>
    <w:rsid w:val="008A0971"/>
    <w:rsid w:val="008A0E54"/>
    <w:rsid w:val="008A10D7"/>
    <w:rsid w:val="008A17D2"/>
    <w:rsid w:val="008A180B"/>
    <w:rsid w:val="008A191B"/>
    <w:rsid w:val="008A1B6D"/>
    <w:rsid w:val="008A1B8F"/>
    <w:rsid w:val="008A1C1D"/>
    <w:rsid w:val="008A3200"/>
    <w:rsid w:val="008A3614"/>
    <w:rsid w:val="008A3EE4"/>
    <w:rsid w:val="008A4425"/>
    <w:rsid w:val="008A4472"/>
    <w:rsid w:val="008A471B"/>
    <w:rsid w:val="008A47EA"/>
    <w:rsid w:val="008A4A29"/>
    <w:rsid w:val="008A4B5A"/>
    <w:rsid w:val="008A4FB7"/>
    <w:rsid w:val="008A531C"/>
    <w:rsid w:val="008A543C"/>
    <w:rsid w:val="008A554C"/>
    <w:rsid w:val="008A572A"/>
    <w:rsid w:val="008A5978"/>
    <w:rsid w:val="008A5B37"/>
    <w:rsid w:val="008A5D40"/>
    <w:rsid w:val="008A5D7E"/>
    <w:rsid w:val="008A6548"/>
    <w:rsid w:val="008A6A7F"/>
    <w:rsid w:val="008A6B33"/>
    <w:rsid w:val="008A7180"/>
    <w:rsid w:val="008A71B5"/>
    <w:rsid w:val="008A73A1"/>
    <w:rsid w:val="008A74C2"/>
    <w:rsid w:val="008B022F"/>
    <w:rsid w:val="008B02BD"/>
    <w:rsid w:val="008B04D5"/>
    <w:rsid w:val="008B0672"/>
    <w:rsid w:val="008B06D1"/>
    <w:rsid w:val="008B1386"/>
    <w:rsid w:val="008B15A0"/>
    <w:rsid w:val="008B18A9"/>
    <w:rsid w:val="008B19E2"/>
    <w:rsid w:val="008B1BF1"/>
    <w:rsid w:val="008B2200"/>
    <w:rsid w:val="008B233F"/>
    <w:rsid w:val="008B2473"/>
    <w:rsid w:val="008B28F4"/>
    <w:rsid w:val="008B292C"/>
    <w:rsid w:val="008B2AC6"/>
    <w:rsid w:val="008B2B36"/>
    <w:rsid w:val="008B2E24"/>
    <w:rsid w:val="008B31E6"/>
    <w:rsid w:val="008B32DB"/>
    <w:rsid w:val="008B332E"/>
    <w:rsid w:val="008B3372"/>
    <w:rsid w:val="008B33A2"/>
    <w:rsid w:val="008B377E"/>
    <w:rsid w:val="008B3D18"/>
    <w:rsid w:val="008B426C"/>
    <w:rsid w:val="008B42C2"/>
    <w:rsid w:val="008B4411"/>
    <w:rsid w:val="008B448A"/>
    <w:rsid w:val="008B4521"/>
    <w:rsid w:val="008B46B5"/>
    <w:rsid w:val="008B4B5F"/>
    <w:rsid w:val="008B4B7B"/>
    <w:rsid w:val="008B4F7F"/>
    <w:rsid w:val="008B5175"/>
    <w:rsid w:val="008B53A5"/>
    <w:rsid w:val="008B547B"/>
    <w:rsid w:val="008B5BBD"/>
    <w:rsid w:val="008B5CF2"/>
    <w:rsid w:val="008B6056"/>
    <w:rsid w:val="008B6278"/>
    <w:rsid w:val="008B64A4"/>
    <w:rsid w:val="008B6A55"/>
    <w:rsid w:val="008B6E73"/>
    <w:rsid w:val="008B6F41"/>
    <w:rsid w:val="008B6FC6"/>
    <w:rsid w:val="008B7031"/>
    <w:rsid w:val="008B7062"/>
    <w:rsid w:val="008B7426"/>
    <w:rsid w:val="008B769E"/>
    <w:rsid w:val="008B789A"/>
    <w:rsid w:val="008B7A13"/>
    <w:rsid w:val="008B7AA2"/>
    <w:rsid w:val="008B7D9C"/>
    <w:rsid w:val="008B7FA3"/>
    <w:rsid w:val="008C0019"/>
    <w:rsid w:val="008C02E1"/>
    <w:rsid w:val="008C042C"/>
    <w:rsid w:val="008C055B"/>
    <w:rsid w:val="008C0616"/>
    <w:rsid w:val="008C06D0"/>
    <w:rsid w:val="008C0A72"/>
    <w:rsid w:val="008C0B31"/>
    <w:rsid w:val="008C0B4D"/>
    <w:rsid w:val="008C0B89"/>
    <w:rsid w:val="008C0C7C"/>
    <w:rsid w:val="008C0D54"/>
    <w:rsid w:val="008C0E0F"/>
    <w:rsid w:val="008C129A"/>
    <w:rsid w:val="008C178C"/>
    <w:rsid w:val="008C18FB"/>
    <w:rsid w:val="008C1912"/>
    <w:rsid w:val="008C1E4C"/>
    <w:rsid w:val="008C1FF4"/>
    <w:rsid w:val="008C2252"/>
    <w:rsid w:val="008C22CC"/>
    <w:rsid w:val="008C2505"/>
    <w:rsid w:val="008C26EB"/>
    <w:rsid w:val="008C28FC"/>
    <w:rsid w:val="008C2B49"/>
    <w:rsid w:val="008C31E9"/>
    <w:rsid w:val="008C334F"/>
    <w:rsid w:val="008C34FF"/>
    <w:rsid w:val="008C3AF1"/>
    <w:rsid w:val="008C3B17"/>
    <w:rsid w:val="008C3D96"/>
    <w:rsid w:val="008C40E3"/>
    <w:rsid w:val="008C4837"/>
    <w:rsid w:val="008C4BC6"/>
    <w:rsid w:val="008C4D36"/>
    <w:rsid w:val="008C4DE4"/>
    <w:rsid w:val="008C5118"/>
    <w:rsid w:val="008C5193"/>
    <w:rsid w:val="008C5194"/>
    <w:rsid w:val="008C54B9"/>
    <w:rsid w:val="008C5EDE"/>
    <w:rsid w:val="008C60C6"/>
    <w:rsid w:val="008C61EA"/>
    <w:rsid w:val="008C632B"/>
    <w:rsid w:val="008C698B"/>
    <w:rsid w:val="008C6A5C"/>
    <w:rsid w:val="008C6EE0"/>
    <w:rsid w:val="008C6EFC"/>
    <w:rsid w:val="008C732F"/>
    <w:rsid w:val="008C73B8"/>
    <w:rsid w:val="008C762A"/>
    <w:rsid w:val="008C777C"/>
    <w:rsid w:val="008C7B1B"/>
    <w:rsid w:val="008C7DD1"/>
    <w:rsid w:val="008C7FB2"/>
    <w:rsid w:val="008C7FDE"/>
    <w:rsid w:val="008D0072"/>
    <w:rsid w:val="008D05F7"/>
    <w:rsid w:val="008D085B"/>
    <w:rsid w:val="008D0E43"/>
    <w:rsid w:val="008D11DD"/>
    <w:rsid w:val="008D1925"/>
    <w:rsid w:val="008D1B79"/>
    <w:rsid w:val="008D1EA0"/>
    <w:rsid w:val="008D2299"/>
    <w:rsid w:val="008D24E0"/>
    <w:rsid w:val="008D2873"/>
    <w:rsid w:val="008D2AC0"/>
    <w:rsid w:val="008D2F05"/>
    <w:rsid w:val="008D3487"/>
    <w:rsid w:val="008D34E6"/>
    <w:rsid w:val="008D351D"/>
    <w:rsid w:val="008D35E9"/>
    <w:rsid w:val="008D35FD"/>
    <w:rsid w:val="008D36A4"/>
    <w:rsid w:val="008D3780"/>
    <w:rsid w:val="008D387C"/>
    <w:rsid w:val="008D39D5"/>
    <w:rsid w:val="008D3AFE"/>
    <w:rsid w:val="008D3D4D"/>
    <w:rsid w:val="008D3E39"/>
    <w:rsid w:val="008D400E"/>
    <w:rsid w:val="008D44FA"/>
    <w:rsid w:val="008D47C1"/>
    <w:rsid w:val="008D4882"/>
    <w:rsid w:val="008D4A8E"/>
    <w:rsid w:val="008D4F90"/>
    <w:rsid w:val="008D5086"/>
    <w:rsid w:val="008D528F"/>
    <w:rsid w:val="008D5C7B"/>
    <w:rsid w:val="008D5E8E"/>
    <w:rsid w:val="008D6059"/>
    <w:rsid w:val="008D723D"/>
    <w:rsid w:val="008D72D6"/>
    <w:rsid w:val="008D76BA"/>
    <w:rsid w:val="008D7A63"/>
    <w:rsid w:val="008D7D76"/>
    <w:rsid w:val="008D7E9A"/>
    <w:rsid w:val="008D7EBF"/>
    <w:rsid w:val="008E031A"/>
    <w:rsid w:val="008E1DAC"/>
    <w:rsid w:val="008E1FD8"/>
    <w:rsid w:val="008E265C"/>
    <w:rsid w:val="008E2722"/>
    <w:rsid w:val="008E3578"/>
    <w:rsid w:val="008E3AAD"/>
    <w:rsid w:val="008E3B18"/>
    <w:rsid w:val="008E3B8B"/>
    <w:rsid w:val="008E4071"/>
    <w:rsid w:val="008E4354"/>
    <w:rsid w:val="008E4B9B"/>
    <w:rsid w:val="008E4C73"/>
    <w:rsid w:val="008E535E"/>
    <w:rsid w:val="008E5D18"/>
    <w:rsid w:val="008E606B"/>
    <w:rsid w:val="008E64CF"/>
    <w:rsid w:val="008E71F9"/>
    <w:rsid w:val="008E7368"/>
    <w:rsid w:val="008E76D7"/>
    <w:rsid w:val="008E7791"/>
    <w:rsid w:val="008E77DE"/>
    <w:rsid w:val="008E7A51"/>
    <w:rsid w:val="008E7C5B"/>
    <w:rsid w:val="008F0076"/>
    <w:rsid w:val="008F04A6"/>
    <w:rsid w:val="008F0829"/>
    <w:rsid w:val="008F08C5"/>
    <w:rsid w:val="008F0917"/>
    <w:rsid w:val="008F0B66"/>
    <w:rsid w:val="008F0B9D"/>
    <w:rsid w:val="008F0E75"/>
    <w:rsid w:val="008F0F87"/>
    <w:rsid w:val="008F1076"/>
    <w:rsid w:val="008F1086"/>
    <w:rsid w:val="008F10FE"/>
    <w:rsid w:val="008F1447"/>
    <w:rsid w:val="008F154F"/>
    <w:rsid w:val="008F1627"/>
    <w:rsid w:val="008F1654"/>
    <w:rsid w:val="008F1DFE"/>
    <w:rsid w:val="008F1EB4"/>
    <w:rsid w:val="008F243B"/>
    <w:rsid w:val="008F252A"/>
    <w:rsid w:val="008F2D43"/>
    <w:rsid w:val="008F2D60"/>
    <w:rsid w:val="008F31D8"/>
    <w:rsid w:val="008F362C"/>
    <w:rsid w:val="008F3681"/>
    <w:rsid w:val="008F3811"/>
    <w:rsid w:val="008F39C2"/>
    <w:rsid w:val="008F39D8"/>
    <w:rsid w:val="008F41FE"/>
    <w:rsid w:val="008F43EE"/>
    <w:rsid w:val="008F4628"/>
    <w:rsid w:val="008F486A"/>
    <w:rsid w:val="008F48B4"/>
    <w:rsid w:val="008F4966"/>
    <w:rsid w:val="008F4CDE"/>
    <w:rsid w:val="008F4F2D"/>
    <w:rsid w:val="008F4FBB"/>
    <w:rsid w:val="008F5572"/>
    <w:rsid w:val="008F5696"/>
    <w:rsid w:val="008F570D"/>
    <w:rsid w:val="008F6410"/>
    <w:rsid w:val="008F65CB"/>
    <w:rsid w:val="008F664C"/>
    <w:rsid w:val="008F6D3F"/>
    <w:rsid w:val="008F7045"/>
    <w:rsid w:val="008F72BC"/>
    <w:rsid w:val="008F78C4"/>
    <w:rsid w:val="008F78D7"/>
    <w:rsid w:val="008F791E"/>
    <w:rsid w:val="008F79BB"/>
    <w:rsid w:val="008F7E05"/>
    <w:rsid w:val="008F7E55"/>
    <w:rsid w:val="008F7FD2"/>
    <w:rsid w:val="008F7FD7"/>
    <w:rsid w:val="00900812"/>
    <w:rsid w:val="00900E20"/>
    <w:rsid w:val="00901053"/>
    <w:rsid w:val="00901091"/>
    <w:rsid w:val="00901119"/>
    <w:rsid w:val="00901222"/>
    <w:rsid w:val="0090135E"/>
    <w:rsid w:val="009016A1"/>
    <w:rsid w:val="00901DB3"/>
    <w:rsid w:val="00902571"/>
    <w:rsid w:val="009028B5"/>
    <w:rsid w:val="00902F80"/>
    <w:rsid w:val="00903745"/>
    <w:rsid w:val="009039E2"/>
    <w:rsid w:val="00903B41"/>
    <w:rsid w:val="00903CDD"/>
    <w:rsid w:val="009046C5"/>
    <w:rsid w:val="00904A4B"/>
    <w:rsid w:val="00904A85"/>
    <w:rsid w:val="00904AF3"/>
    <w:rsid w:val="00904EFE"/>
    <w:rsid w:val="009050EB"/>
    <w:rsid w:val="009052B5"/>
    <w:rsid w:val="00905392"/>
    <w:rsid w:val="0090564F"/>
    <w:rsid w:val="00905E10"/>
    <w:rsid w:val="00905FE4"/>
    <w:rsid w:val="0090687A"/>
    <w:rsid w:val="00906A31"/>
    <w:rsid w:val="00906A41"/>
    <w:rsid w:val="00906BFE"/>
    <w:rsid w:val="00906C4E"/>
    <w:rsid w:val="00906F26"/>
    <w:rsid w:val="00906FBA"/>
    <w:rsid w:val="009071AF"/>
    <w:rsid w:val="00907230"/>
    <w:rsid w:val="00907CF4"/>
    <w:rsid w:val="00907D77"/>
    <w:rsid w:val="00907E1A"/>
    <w:rsid w:val="00907E43"/>
    <w:rsid w:val="00907E8C"/>
    <w:rsid w:val="00907F38"/>
    <w:rsid w:val="00907F40"/>
    <w:rsid w:val="00910007"/>
    <w:rsid w:val="0091027B"/>
    <w:rsid w:val="00910398"/>
    <w:rsid w:val="009105AB"/>
    <w:rsid w:val="00910CE1"/>
    <w:rsid w:val="00910D89"/>
    <w:rsid w:val="00910F61"/>
    <w:rsid w:val="0091160F"/>
    <w:rsid w:val="00911748"/>
    <w:rsid w:val="0091180A"/>
    <w:rsid w:val="00911938"/>
    <w:rsid w:val="00911B2F"/>
    <w:rsid w:val="00911D0C"/>
    <w:rsid w:val="00912470"/>
    <w:rsid w:val="009124F8"/>
    <w:rsid w:val="00912556"/>
    <w:rsid w:val="00912645"/>
    <w:rsid w:val="00912E68"/>
    <w:rsid w:val="00912FF7"/>
    <w:rsid w:val="009138C2"/>
    <w:rsid w:val="00913976"/>
    <w:rsid w:val="00913A90"/>
    <w:rsid w:val="00913C3F"/>
    <w:rsid w:val="00913FD4"/>
    <w:rsid w:val="00914083"/>
    <w:rsid w:val="0091414E"/>
    <w:rsid w:val="00914484"/>
    <w:rsid w:val="00914579"/>
    <w:rsid w:val="0091459E"/>
    <w:rsid w:val="00914608"/>
    <w:rsid w:val="009148A9"/>
    <w:rsid w:val="009148D6"/>
    <w:rsid w:val="009148F7"/>
    <w:rsid w:val="00914A03"/>
    <w:rsid w:val="00914B13"/>
    <w:rsid w:val="00914D52"/>
    <w:rsid w:val="00914DE4"/>
    <w:rsid w:val="00915040"/>
    <w:rsid w:val="0091598A"/>
    <w:rsid w:val="0091599D"/>
    <w:rsid w:val="00915A15"/>
    <w:rsid w:val="00915A3F"/>
    <w:rsid w:val="00915BEB"/>
    <w:rsid w:val="00915DAE"/>
    <w:rsid w:val="009168B8"/>
    <w:rsid w:val="00916AB5"/>
    <w:rsid w:val="00916AE6"/>
    <w:rsid w:val="00916C8C"/>
    <w:rsid w:val="00917008"/>
    <w:rsid w:val="00917965"/>
    <w:rsid w:val="00917A3E"/>
    <w:rsid w:val="00917B15"/>
    <w:rsid w:val="00917CB1"/>
    <w:rsid w:val="00917ED1"/>
    <w:rsid w:val="009200A0"/>
    <w:rsid w:val="009201EE"/>
    <w:rsid w:val="00920309"/>
    <w:rsid w:val="00920577"/>
    <w:rsid w:val="009205DD"/>
    <w:rsid w:val="0092066C"/>
    <w:rsid w:val="00920928"/>
    <w:rsid w:val="009209A3"/>
    <w:rsid w:val="00920C2D"/>
    <w:rsid w:val="00920C6B"/>
    <w:rsid w:val="00920D70"/>
    <w:rsid w:val="00921470"/>
    <w:rsid w:val="00921786"/>
    <w:rsid w:val="0092189C"/>
    <w:rsid w:val="00921990"/>
    <w:rsid w:val="00921A83"/>
    <w:rsid w:val="00922DC4"/>
    <w:rsid w:val="00922E7F"/>
    <w:rsid w:val="00922E96"/>
    <w:rsid w:val="009235B3"/>
    <w:rsid w:val="00923659"/>
    <w:rsid w:val="0092466F"/>
    <w:rsid w:val="00924771"/>
    <w:rsid w:val="00924797"/>
    <w:rsid w:val="009248ED"/>
    <w:rsid w:val="00924A23"/>
    <w:rsid w:val="00924B43"/>
    <w:rsid w:val="00924C5F"/>
    <w:rsid w:val="00924E27"/>
    <w:rsid w:val="009253DD"/>
    <w:rsid w:val="0092578C"/>
    <w:rsid w:val="009257B7"/>
    <w:rsid w:val="00925926"/>
    <w:rsid w:val="00925A18"/>
    <w:rsid w:val="0092641A"/>
    <w:rsid w:val="00926996"/>
    <w:rsid w:val="00926ACC"/>
    <w:rsid w:val="009270A2"/>
    <w:rsid w:val="00927190"/>
    <w:rsid w:val="009273C4"/>
    <w:rsid w:val="0092767B"/>
    <w:rsid w:val="00927987"/>
    <w:rsid w:val="009279E3"/>
    <w:rsid w:val="00927BEF"/>
    <w:rsid w:val="00927DC8"/>
    <w:rsid w:val="00927E15"/>
    <w:rsid w:val="0093022E"/>
    <w:rsid w:val="009304E3"/>
    <w:rsid w:val="009307C1"/>
    <w:rsid w:val="00930F97"/>
    <w:rsid w:val="00931130"/>
    <w:rsid w:val="0093114C"/>
    <w:rsid w:val="009314AF"/>
    <w:rsid w:val="0093199D"/>
    <w:rsid w:val="009319A7"/>
    <w:rsid w:val="00931C26"/>
    <w:rsid w:val="00931D1E"/>
    <w:rsid w:val="0093208E"/>
    <w:rsid w:val="0093269D"/>
    <w:rsid w:val="00932725"/>
    <w:rsid w:val="009328B2"/>
    <w:rsid w:val="00932F01"/>
    <w:rsid w:val="00933483"/>
    <w:rsid w:val="009336C9"/>
    <w:rsid w:val="00933851"/>
    <w:rsid w:val="0093386D"/>
    <w:rsid w:val="00933A70"/>
    <w:rsid w:val="00933B85"/>
    <w:rsid w:val="0093408F"/>
    <w:rsid w:val="00934135"/>
    <w:rsid w:val="009345FF"/>
    <w:rsid w:val="00934ED2"/>
    <w:rsid w:val="00935036"/>
    <w:rsid w:val="00935600"/>
    <w:rsid w:val="009359AD"/>
    <w:rsid w:val="00935CB7"/>
    <w:rsid w:val="00935DAE"/>
    <w:rsid w:val="00935E9B"/>
    <w:rsid w:val="00936A7D"/>
    <w:rsid w:val="00936AC0"/>
    <w:rsid w:val="00936AC6"/>
    <w:rsid w:val="0093703F"/>
    <w:rsid w:val="0093730E"/>
    <w:rsid w:val="00937345"/>
    <w:rsid w:val="00937688"/>
    <w:rsid w:val="009376D9"/>
    <w:rsid w:val="0093770D"/>
    <w:rsid w:val="009377C7"/>
    <w:rsid w:val="00937A2D"/>
    <w:rsid w:val="00937F22"/>
    <w:rsid w:val="009404FA"/>
    <w:rsid w:val="00940745"/>
    <w:rsid w:val="00940C8B"/>
    <w:rsid w:val="00940D36"/>
    <w:rsid w:val="00941863"/>
    <w:rsid w:val="00941B90"/>
    <w:rsid w:val="00941BDB"/>
    <w:rsid w:val="00941BFE"/>
    <w:rsid w:val="00942066"/>
    <w:rsid w:val="009420AB"/>
    <w:rsid w:val="009425B9"/>
    <w:rsid w:val="009426AB"/>
    <w:rsid w:val="009430BD"/>
    <w:rsid w:val="00943415"/>
    <w:rsid w:val="009435D9"/>
    <w:rsid w:val="00943630"/>
    <w:rsid w:val="00943E29"/>
    <w:rsid w:val="00943F1A"/>
    <w:rsid w:val="009441AF"/>
    <w:rsid w:val="009441BC"/>
    <w:rsid w:val="0094447E"/>
    <w:rsid w:val="009446B3"/>
    <w:rsid w:val="0094477C"/>
    <w:rsid w:val="00944810"/>
    <w:rsid w:val="009449FF"/>
    <w:rsid w:val="00944A99"/>
    <w:rsid w:val="00944DC6"/>
    <w:rsid w:val="009450A5"/>
    <w:rsid w:val="00945311"/>
    <w:rsid w:val="009454AB"/>
    <w:rsid w:val="00945508"/>
    <w:rsid w:val="00945850"/>
    <w:rsid w:val="00945B59"/>
    <w:rsid w:val="00945F8C"/>
    <w:rsid w:val="00945FFB"/>
    <w:rsid w:val="009460AB"/>
    <w:rsid w:val="00946187"/>
    <w:rsid w:val="009461EB"/>
    <w:rsid w:val="009468FB"/>
    <w:rsid w:val="00946DE4"/>
    <w:rsid w:val="0094768B"/>
    <w:rsid w:val="009501C8"/>
    <w:rsid w:val="009502CA"/>
    <w:rsid w:val="00950559"/>
    <w:rsid w:val="00950636"/>
    <w:rsid w:val="009506F8"/>
    <w:rsid w:val="00950922"/>
    <w:rsid w:val="00950990"/>
    <w:rsid w:val="009509AC"/>
    <w:rsid w:val="00950D56"/>
    <w:rsid w:val="00950DC8"/>
    <w:rsid w:val="00950FE1"/>
    <w:rsid w:val="00951084"/>
    <w:rsid w:val="0095120D"/>
    <w:rsid w:val="00951A1A"/>
    <w:rsid w:val="00951A1E"/>
    <w:rsid w:val="00951A6F"/>
    <w:rsid w:val="00951F3C"/>
    <w:rsid w:val="009523A1"/>
    <w:rsid w:val="009523A3"/>
    <w:rsid w:val="0095265B"/>
    <w:rsid w:val="00952824"/>
    <w:rsid w:val="00952B49"/>
    <w:rsid w:val="00952CE9"/>
    <w:rsid w:val="00953409"/>
    <w:rsid w:val="0095383B"/>
    <w:rsid w:val="00953F9D"/>
    <w:rsid w:val="00953FAB"/>
    <w:rsid w:val="00954040"/>
    <w:rsid w:val="00954B91"/>
    <w:rsid w:val="00954C00"/>
    <w:rsid w:val="00954F34"/>
    <w:rsid w:val="009551A0"/>
    <w:rsid w:val="009551D5"/>
    <w:rsid w:val="009553CD"/>
    <w:rsid w:val="0095553A"/>
    <w:rsid w:val="009557FC"/>
    <w:rsid w:val="009559ED"/>
    <w:rsid w:val="00955DD0"/>
    <w:rsid w:val="00955F1C"/>
    <w:rsid w:val="009560B2"/>
    <w:rsid w:val="00956186"/>
    <w:rsid w:val="00956403"/>
    <w:rsid w:val="009564E1"/>
    <w:rsid w:val="009564F7"/>
    <w:rsid w:val="009567A0"/>
    <w:rsid w:val="009568D2"/>
    <w:rsid w:val="00956A0A"/>
    <w:rsid w:val="00956AC3"/>
    <w:rsid w:val="009570A3"/>
    <w:rsid w:val="0095734A"/>
    <w:rsid w:val="009574C2"/>
    <w:rsid w:val="0095759A"/>
    <w:rsid w:val="00957657"/>
    <w:rsid w:val="00957C9D"/>
    <w:rsid w:val="00957D60"/>
    <w:rsid w:val="009606B9"/>
    <w:rsid w:val="009611F6"/>
    <w:rsid w:val="009613D9"/>
    <w:rsid w:val="00961A6E"/>
    <w:rsid w:val="00961AA6"/>
    <w:rsid w:val="00961F06"/>
    <w:rsid w:val="009621E0"/>
    <w:rsid w:val="00962204"/>
    <w:rsid w:val="009623CF"/>
    <w:rsid w:val="00962404"/>
    <w:rsid w:val="00962813"/>
    <w:rsid w:val="00962AB4"/>
    <w:rsid w:val="00962B26"/>
    <w:rsid w:val="00962CD1"/>
    <w:rsid w:val="009632FC"/>
    <w:rsid w:val="009637A3"/>
    <w:rsid w:val="00963A76"/>
    <w:rsid w:val="00963F3D"/>
    <w:rsid w:val="00964228"/>
    <w:rsid w:val="00964934"/>
    <w:rsid w:val="009651B6"/>
    <w:rsid w:val="009652B1"/>
    <w:rsid w:val="00965322"/>
    <w:rsid w:val="0096566D"/>
    <w:rsid w:val="009657B6"/>
    <w:rsid w:val="009658FB"/>
    <w:rsid w:val="00965A0C"/>
    <w:rsid w:val="00965EA4"/>
    <w:rsid w:val="009664CE"/>
    <w:rsid w:val="00966AE3"/>
    <w:rsid w:val="00966E28"/>
    <w:rsid w:val="00966E89"/>
    <w:rsid w:val="00967038"/>
    <w:rsid w:val="0096748E"/>
    <w:rsid w:val="009675ED"/>
    <w:rsid w:val="00967C2D"/>
    <w:rsid w:val="00967E59"/>
    <w:rsid w:val="00967F66"/>
    <w:rsid w:val="00967FC2"/>
    <w:rsid w:val="00970223"/>
    <w:rsid w:val="009707A2"/>
    <w:rsid w:val="00970D0C"/>
    <w:rsid w:val="0097101C"/>
    <w:rsid w:val="009714B0"/>
    <w:rsid w:val="009721F7"/>
    <w:rsid w:val="009721F8"/>
    <w:rsid w:val="0097260C"/>
    <w:rsid w:val="0097296C"/>
    <w:rsid w:val="00972A8F"/>
    <w:rsid w:val="00972D08"/>
    <w:rsid w:val="009732E3"/>
    <w:rsid w:val="009733CC"/>
    <w:rsid w:val="009734A5"/>
    <w:rsid w:val="009738A2"/>
    <w:rsid w:val="00973917"/>
    <w:rsid w:val="009740CB"/>
    <w:rsid w:val="0097433E"/>
    <w:rsid w:val="0097460E"/>
    <w:rsid w:val="0097465C"/>
    <w:rsid w:val="0097492D"/>
    <w:rsid w:val="00974BA9"/>
    <w:rsid w:val="00974C1F"/>
    <w:rsid w:val="00974D0D"/>
    <w:rsid w:val="00975421"/>
    <w:rsid w:val="00975426"/>
    <w:rsid w:val="00975932"/>
    <w:rsid w:val="00975C7E"/>
    <w:rsid w:val="009762E5"/>
    <w:rsid w:val="00976342"/>
    <w:rsid w:val="0097644C"/>
    <w:rsid w:val="009767F2"/>
    <w:rsid w:val="0097682C"/>
    <w:rsid w:val="0097682E"/>
    <w:rsid w:val="0097691A"/>
    <w:rsid w:val="009769A2"/>
    <w:rsid w:val="009769D1"/>
    <w:rsid w:val="0097766A"/>
    <w:rsid w:val="009777B7"/>
    <w:rsid w:val="00977D58"/>
    <w:rsid w:val="00977D72"/>
    <w:rsid w:val="009800D4"/>
    <w:rsid w:val="009801C6"/>
    <w:rsid w:val="009805AE"/>
    <w:rsid w:val="00980BEA"/>
    <w:rsid w:val="00980CC9"/>
    <w:rsid w:val="00980ED7"/>
    <w:rsid w:val="00981274"/>
    <w:rsid w:val="00981333"/>
    <w:rsid w:val="0098139D"/>
    <w:rsid w:val="0098140B"/>
    <w:rsid w:val="00981953"/>
    <w:rsid w:val="00981AC2"/>
    <w:rsid w:val="00981BE2"/>
    <w:rsid w:val="009822AD"/>
    <w:rsid w:val="0098293A"/>
    <w:rsid w:val="00982941"/>
    <w:rsid w:val="009833D7"/>
    <w:rsid w:val="00983498"/>
    <w:rsid w:val="009834EA"/>
    <w:rsid w:val="00983759"/>
    <w:rsid w:val="0098387D"/>
    <w:rsid w:val="00983A70"/>
    <w:rsid w:val="00984461"/>
    <w:rsid w:val="009846EE"/>
    <w:rsid w:val="00985034"/>
    <w:rsid w:val="0098577F"/>
    <w:rsid w:val="009859B6"/>
    <w:rsid w:val="009859E1"/>
    <w:rsid w:val="009859E2"/>
    <w:rsid w:val="00985DA1"/>
    <w:rsid w:val="00985E64"/>
    <w:rsid w:val="00985FCE"/>
    <w:rsid w:val="009867A0"/>
    <w:rsid w:val="0098683C"/>
    <w:rsid w:val="00986A10"/>
    <w:rsid w:val="00986BC7"/>
    <w:rsid w:val="00986C4E"/>
    <w:rsid w:val="009872AE"/>
    <w:rsid w:val="009873EF"/>
    <w:rsid w:val="009877B4"/>
    <w:rsid w:val="009878BD"/>
    <w:rsid w:val="00987E29"/>
    <w:rsid w:val="009900D9"/>
    <w:rsid w:val="0099014D"/>
    <w:rsid w:val="0099029D"/>
    <w:rsid w:val="00990326"/>
    <w:rsid w:val="00990615"/>
    <w:rsid w:val="009906E2"/>
    <w:rsid w:val="00990A28"/>
    <w:rsid w:val="00990B53"/>
    <w:rsid w:val="00990C4D"/>
    <w:rsid w:val="00991A6A"/>
    <w:rsid w:val="00991AD3"/>
    <w:rsid w:val="00991B45"/>
    <w:rsid w:val="00991CB7"/>
    <w:rsid w:val="009923A9"/>
    <w:rsid w:val="00992405"/>
    <w:rsid w:val="0099244A"/>
    <w:rsid w:val="00992601"/>
    <w:rsid w:val="00992773"/>
    <w:rsid w:val="009928B9"/>
    <w:rsid w:val="00992916"/>
    <w:rsid w:val="00992972"/>
    <w:rsid w:val="009929E7"/>
    <w:rsid w:val="00992A3D"/>
    <w:rsid w:val="00992C16"/>
    <w:rsid w:val="00992D2B"/>
    <w:rsid w:val="009931CF"/>
    <w:rsid w:val="00993D03"/>
    <w:rsid w:val="00993D81"/>
    <w:rsid w:val="00993DA9"/>
    <w:rsid w:val="0099478C"/>
    <w:rsid w:val="00994A02"/>
    <w:rsid w:val="00994AB3"/>
    <w:rsid w:val="00994E40"/>
    <w:rsid w:val="00994F84"/>
    <w:rsid w:val="00994FB7"/>
    <w:rsid w:val="0099525F"/>
    <w:rsid w:val="0099588E"/>
    <w:rsid w:val="00995E15"/>
    <w:rsid w:val="00995ED4"/>
    <w:rsid w:val="009963BD"/>
    <w:rsid w:val="0099663B"/>
    <w:rsid w:val="00996752"/>
    <w:rsid w:val="00996AC8"/>
    <w:rsid w:val="00996F11"/>
    <w:rsid w:val="00996FF3"/>
    <w:rsid w:val="009970FA"/>
    <w:rsid w:val="009971DB"/>
    <w:rsid w:val="009972D0"/>
    <w:rsid w:val="0099745F"/>
    <w:rsid w:val="009974E7"/>
    <w:rsid w:val="009974FB"/>
    <w:rsid w:val="00997BD3"/>
    <w:rsid w:val="00997CAB"/>
    <w:rsid w:val="00997E48"/>
    <w:rsid w:val="00997E59"/>
    <w:rsid w:val="00997E80"/>
    <w:rsid w:val="00997EC4"/>
    <w:rsid w:val="009A0260"/>
    <w:rsid w:val="009A052D"/>
    <w:rsid w:val="009A0AF7"/>
    <w:rsid w:val="009A0BE1"/>
    <w:rsid w:val="009A0D49"/>
    <w:rsid w:val="009A0FC8"/>
    <w:rsid w:val="009A136C"/>
    <w:rsid w:val="009A1409"/>
    <w:rsid w:val="009A1426"/>
    <w:rsid w:val="009A1859"/>
    <w:rsid w:val="009A1A47"/>
    <w:rsid w:val="009A1B8F"/>
    <w:rsid w:val="009A1C4B"/>
    <w:rsid w:val="009A1C6F"/>
    <w:rsid w:val="009A1E6D"/>
    <w:rsid w:val="009A2225"/>
    <w:rsid w:val="009A2671"/>
    <w:rsid w:val="009A289F"/>
    <w:rsid w:val="009A2A0B"/>
    <w:rsid w:val="009A309E"/>
    <w:rsid w:val="009A30F6"/>
    <w:rsid w:val="009A3677"/>
    <w:rsid w:val="009A3712"/>
    <w:rsid w:val="009A3903"/>
    <w:rsid w:val="009A3E43"/>
    <w:rsid w:val="009A4010"/>
    <w:rsid w:val="009A4111"/>
    <w:rsid w:val="009A4264"/>
    <w:rsid w:val="009A4737"/>
    <w:rsid w:val="009A5068"/>
    <w:rsid w:val="009A532E"/>
    <w:rsid w:val="009A5443"/>
    <w:rsid w:val="009A5504"/>
    <w:rsid w:val="009A5724"/>
    <w:rsid w:val="009A58E6"/>
    <w:rsid w:val="009A5A37"/>
    <w:rsid w:val="009A5C33"/>
    <w:rsid w:val="009A6045"/>
    <w:rsid w:val="009A621A"/>
    <w:rsid w:val="009A6633"/>
    <w:rsid w:val="009A676F"/>
    <w:rsid w:val="009A67B8"/>
    <w:rsid w:val="009A6C09"/>
    <w:rsid w:val="009A6F1A"/>
    <w:rsid w:val="009A6F31"/>
    <w:rsid w:val="009A7021"/>
    <w:rsid w:val="009A70B7"/>
    <w:rsid w:val="009A71A6"/>
    <w:rsid w:val="009A75FF"/>
    <w:rsid w:val="009A761E"/>
    <w:rsid w:val="009A7904"/>
    <w:rsid w:val="009A7CB4"/>
    <w:rsid w:val="009A7D4A"/>
    <w:rsid w:val="009A7DC6"/>
    <w:rsid w:val="009B008F"/>
    <w:rsid w:val="009B02FA"/>
    <w:rsid w:val="009B06E8"/>
    <w:rsid w:val="009B072F"/>
    <w:rsid w:val="009B1055"/>
    <w:rsid w:val="009B108E"/>
    <w:rsid w:val="009B14E9"/>
    <w:rsid w:val="009B1FBD"/>
    <w:rsid w:val="009B1FF1"/>
    <w:rsid w:val="009B2431"/>
    <w:rsid w:val="009B2B26"/>
    <w:rsid w:val="009B2C22"/>
    <w:rsid w:val="009B2FFE"/>
    <w:rsid w:val="009B32A7"/>
    <w:rsid w:val="009B3522"/>
    <w:rsid w:val="009B3680"/>
    <w:rsid w:val="009B36EC"/>
    <w:rsid w:val="009B379B"/>
    <w:rsid w:val="009B37D4"/>
    <w:rsid w:val="009B39CE"/>
    <w:rsid w:val="009B41CC"/>
    <w:rsid w:val="009B4338"/>
    <w:rsid w:val="009B4577"/>
    <w:rsid w:val="009B4582"/>
    <w:rsid w:val="009B45E1"/>
    <w:rsid w:val="009B4E61"/>
    <w:rsid w:val="009B4FA8"/>
    <w:rsid w:val="009B501B"/>
    <w:rsid w:val="009B5259"/>
    <w:rsid w:val="009B563B"/>
    <w:rsid w:val="009B567E"/>
    <w:rsid w:val="009B56FA"/>
    <w:rsid w:val="009B5B15"/>
    <w:rsid w:val="009B6056"/>
    <w:rsid w:val="009B6605"/>
    <w:rsid w:val="009B6636"/>
    <w:rsid w:val="009B67BD"/>
    <w:rsid w:val="009B67C8"/>
    <w:rsid w:val="009B6A1D"/>
    <w:rsid w:val="009B6A85"/>
    <w:rsid w:val="009B6CC7"/>
    <w:rsid w:val="009B6FE4"/>
    <w:rsid w:val="009B76B3"/>
    <w:rsid w:val="009B785E"/>
    <w:rsid w:val="009B7B46"/>
    <w:rsid w:val="009C0395"/>
    <w:rsid w:val="009C0981"/>
    <w:rsid w:val="009C0ADD"/>
    <w:rsid w:val="009C0B6E"/>
    <w:rsid w:val="009C0F1B"/>
    <w:rsid w:val="009C15FF"/>
    <w:rsid w:val="009C18DC"/>
    <w:rsid w:val="009C1A9F"/>
    <w:rsid w:val="009C1BA8"/>
    <w:rsid w:val="009C1C81"/>
    <w:rsid w:val="009C1ED1"/>
    <w:rsid w:val="009C1F76"/>
    <w:rsid w:val="009C243E"/>
    <w:rsid w:val="009C266A"/>
    <w:rsid w:val="009C26C6"/>
    <w:rsid w:val="009C36B4"/>
    <w:rsid w:val="009C3D5A"/>
    <w:rsid w:val="009C4415"/>
    <w:rsid w:val="009C457B"/>
    <w:rsid w:val="009C46FA"/>
    <w:rsid w:val="009C471A"/>
    <w:rsid w:val="009C4979"/>
    <w:rsid w:val="009C50D3"/>
    <w:rsid w:val="009C512C"/>
    <w:rsid w:val="009C526E"/>
    <w:rsid w:val="009C55C1"/>
    <w:rsid w:val="009C588E"/>
    <w:rsid w:val="009C5A17"/>
    <w:rsid w:val="009C5B44"/>
    <w:rsid w:val="009C5ED6"/>
    <w:rsid w:val="009C6AD5"/>
    <w:rsid w:val="009C6D4C"/>
    <w:rsid w:val="009C6DFA"/>
    <w:rsid w:val="009C70DA"/>
    <w:rsid w:val="009C73F9"/>
    <w:rsid w:val="009C74E9"/>
    <w:rsid w:val="009C7582"/>
    <w:rsid w:val="009C76FE"/>
    <w:rsid w:val="009C79EA"/>
    <w:rsid w:val="009C7B3D"/>
    <w:rsid w:val="009C7EBF"/>
    <w:rsid w:val="009C7F01"/>
    <w:rsid w:val="009C7FD5"/>
    <w:rsid w:val="009D02B6"/>
    <w:rsid w:val="009D03D8"/>
    <w:rsid w:val="009D045D"/>
    <w:rsid w:val="009D0462"/>
    <w:rsid w:val="009D09FE"/>
    <w:rsid w:val="009D0F40"/>
    <w:rsid w:val="009D1273"/>
    <w:rsid w:val="009D187D"/>
    <w:rsid w:val="009D1AD9"/>
    <w:rsid w:val="009D1AE9"/>
    <w:rsid w:val="009D1ED7"/>
    <w:rsid w:val="009D1F07"/>
    <w:rsid w:val="009D1F23"/>
    <w:rsid w:val="009D24E8"/>
    <w:rsid w:val="009D2543"/>
    <w:rsid w:val="009D265E"/>
    <w:rsid w:val="009D28D3"/>
    <w:rsid w:val="009D29C6"/>
    <w:rsid w:val="009D2C4C"/>
    <w:rsid w:val="009D2D36"/>
    <w:rsid w:val="009D2F5B"/>
    <w:rsid w:val="009D336B"/>
    <w:rsid w:val="009D3B6E"/>
    <w:rsid w:val="009D44E6"/>
    <w:rsid w:val="009D492C"/>
    <w:rsid w:val="009D49A8"/>
    <w:rsid w:val="009D4E2B"/>
    <w:rsid w:val="009D4E6D"/>
    <w:rsid w:val="009D51F5"/>
    <w:rsid w:val="009D5339"/>
    <w:rsid w:val="009D5B04"/>
    <w:rsid w:val="009D5DEC"/>
    <w:rsid w:val="009D608E"/>
    <w:rsid w:val="009D623B"/>
    <w:rsid w:val="009D6483"/>
    <w:rsid w:val="009D6547"/>
    <w:rsid w:val="009D66A5"/>
    <w:rsid w:val="009D6A65"/>
    <w:rsid w:val="009D6A75"/>
    <w:rsid w:val="009D6ABC"/>
    <w:rsid w:val="009D6B4C"/>
    <w:rsid w:val="009D6BA3"/>
    <w:rsid w:val="009D6BF6"/>
    <w:rsid w:val="009D6C5E"/>
    <w:rsid w:val="009D6DF5"/>
    <w:rsid w:val="009D724C"/>
    <w:rsid w:val="009D73BF"/>
    <w:rsid w:val="009D744D"/>
    <w:rsid w:val="009D7700"/>
    <w:rsid w:val="009D7C14"/>
    <w:rsid w:val="009D7CC1"/>
    <w:rsid w:val="009E0618"/>
    <w:rsid w:val="009E0800"/>
    <w:rsid w:val="009E08EB"/>
    <w:rsid w:val="009E0E10"/>
    <w:rsid w:val="009E0E42"/>
    <w:rsid w:val="009E0E66"/>
    <w:rsid w:val="009E10B9"/>
    <w:rsid w:val="009E1323"/>
    <w:rsid w:val="009E21FA"/>
    <w:rsid w:val="009E227B"/>
    <w:rsid w:val="009E2489"/>
    <w:rsid w:val="009E34EC"/>
    <w:rsid w:val="009E3515"/>
    <w:rsid w:val="009E3609"/>
    <w:rsid w:val="009E3C8D"/>
    <w:rsid w:val="009E3FA7"/>
    <w:rsid w:val="009E41CE"/>
    <w:rsid w:val="009E48E7"/>
    <w:rsid w:val="009E4D21"/>
    <w:rsid w:val="009E5150"/>
    <w:rsid w:val="009E51B1"/>
    <w:rsid w:val="009E55EE"/>
    <w:rsid w:val="009E5A4A"/>
    <w:rsid w:val="009E5C39"/>
    <w:rsid w:val="009E5E1B"/>
    <w:rsid w:val="009E5E50"/>
    <w:rsid w:val="009E5F69"/>
    <w:rsid w:val="009E6143"/>
    <w:rsid w:val="009E65F8"/>
    <w:rsid w:val="009E6699"/>
    <w:rsid w:val="009E67EF"/>
    <w:rsid w:val="009E7075"/>
    <w:rsid w:val="009E725B"/>
    <w:rsid w:val="009E72F3"/>
    <w:rsid w:val="009E7964"/>
    <w:rsid w:val="009E7BBD"/>
    <w:rsid w:val="009E7CA0"/>
    <w:rsid w:val="009E7FB6"/>
    <w:rsid w:val="009F02B0"/>
    <w:rsid w:val="009F03E0"/>
    <w:rsid w:val="009F0500"/>
    <w:rsid w:val="009F05BD"/>
    <w:rsid w:val="009F067A"/>
    <w:rsid w:val="009F0857"/>
    <w:rsid w:val="009F08B9"/>
    <w:rsid w:val="009F0ABC"/>
    <w:rsid w:val="009F0CE3"/>
    <w:rsid w:val="009F0FFB"/>
    <w:rsid w:val="009F19C9"/>
    <w:rsid w:val="009F1CC0"/>
    <w:rsid w:val="009F233F"/>
    <w:rsid w:val="009F23E2"/>
    <w:rsid w:val="009F2523"/>
    <w:rsid w:val="009F263D"/>
    <w:rsid w:val="009F2660"/>
    <w:rsid w:val="009F2CC5"/>
    <w:rsid w:val="009F2D77"/>
    <w:rsid w:val="009F2EE1"/>
    <w:rsid w:val="009F2F21"/>
    <w:rsid w:val="009F302F"/>
    <w:rsid w:val="009F311B"/>
    <w:rsid w:val="009F3203"/>
    <w:rsid w:val="009F33B3"/>
    <w:rsid w:val="009F33E9"/>
    <w:rsid w:val="009F3570"/>
    <w:rsid w:val="009F369F"/>
    <w:rsid w:val="009F3728"/>
    <w:rsid w:val="009F3934"/>
    <w:rsid w:val="009F4290"/>
    <w:rsid w:val="009F4360"/>
    <w:rsid w:val="009F4434"/>
    <w:rsid w:val="009F522C"/>
    <w:rsid w:val="009F535B"/>
    <w:rsid w:val="009F54CB"/>
    <w:rsid w:val="009F55C1"/>
    <w:rsid w:val="009F56D6"/>
    <w:rsid w:val="009F5EAB"/>
    <w:rsid w:val="009F72CA"/>
    <w:rsid w:val="009F72E4"/>
    <w:rsid w:val="009F72E5"/>
    <w:rsid w:val="009F73EB"/>
    <w:rsid w:val="009F76A9"/>
    <w:rsid w:val="009F77E3"/>
    <w:rsid w:val="009F7982"/>
    <w:rsid w:val="009F7A38"/>
    <w:rsid w:val="009F7C29"/>
    <w:rsid w:val="00A002FD"/>
    <w:rsid w:val="00A002FF"/>
    <w:rsid w:val="00A0093A"/>
    <w:rsid w:val="00A00D0A"/>
    <w:rsid w:val="00A00DF0"/>
    <w:rsid w:val="00A011FD"/>
    <w:rsid w:val="00A0126E"/>
    <w:rsid w:val="00A01463"/>
    <w:rsid w:val="00A01989"/>
    <w:rsid w:val="00A01C6E"/>
    <w:rsid w:val="00A0202C"/>
    <w:rsid w:val="00A02102"/>
    <w:rsid w:val="00A027A0"/>
    <w:rsid w:val="00A028E4"/>
    <w:rsid w:val="00A02A72"/>
    <w:rsid w:val="00A02D76"/>
    <w:rsid w:val="00A03651"/>
    <w:rsid w:val="00A0368C"/>
    <w:rsid w:val="00A037FF"/>
    <w:rsid w:val="00A038ED"/>
    <w:rsid w:val="00A03DB8"/>
    <w:rsid w:val="00A03FCF"/>
    <w:rsid w:val="00A04412"/>
    <w:rsid w:val="00A04484"/>
    <w:rsid w:val="00A04874"/>
    <w:rsid w:val="00A048C4"/>
    <w:rsid w:val="00A04962"/>
    <w:rsid w:val="00A04DD8"/>
    <w:rsid w:val="00A04F0F"/>
    <w:rsid w:val="00A0506A"/>
    <w:rsid w:val="00A05095"/>
    <w:rsid w:val="00A0519F"/>
    <w:rsid w:val="00A053FB"/>
    <w:rsid w:val="00A05532"/>
    <w:rsid w:val="00A0606C"/>
    <w:rsid w:val="00A0651E"/>
    <w:rsid w:val="00A065CB"/>
    <w:rsid w:val="00A06708"/>
    <w:rsid w:val="00A068B6"/>
    <w:rsid w:val="00A06F88"/>
    <w:rsid w:val="00A06FB8"/>
    <w:rsid w:val="00A07059"/>
    <w:rsid w:val="00A073C4"/>
    <w:rsid w:val="00A0747D"/>
    <w:rsid w:val="00A076FB"/>
    <w:rsid w:val="00A07D4B"/>
    <w:rsid w:val="00A104DF"/>
    <w:rsid w:val="00A10895"/>
    <w:rsid w:val="00A10BD7"/>
    <w:rsid w:val="00A10D2A"/>
    <w:rsid w:val="00A1109C"/>
    <w:rsid w:val="00A110B0"/>
    <w:rsid w:val="00A110CE"/>
    <w:rsid w:val="00A11101"/>
    <w:rsid w:val="00A1117C"/>
    <w:rsid w:val="00A114C2"/>
    <w:rsid w:val="00A116FA"/>
    <w:rsid w:val="00A119EC"/>
    <w:rsid w:val="00A11CA2"/>
    <w:rsid w:val="00A11CB9"/>
    <w:rsid w:val="00A11CCC"/>
    <w:rsid w:val="00A11CE2"/>
    <w:rsid w:val="00A11D16"/>
    <w:rsid w:val="00A11D74"/>
    <w:rsid w:val="00A11F99"/>
    <w:rsid w:val="00A122B2"/>
    <w:rsid w:val="00A12693"/>
    <w:rsid w:val="00A127FA"/>
    <w:rsid w:val="00A12B57"/>
    <w:rsid w:val="00A12FD4"/>
    <w:rsid w:val="00A1327A"/>
    <w:rsid w:val="00A132F8"/>
    <w:rsid w:val="00A134DF"/>
    <w:rsid w:val="00A13AEB"/>
    <w:rsid w:val="00A14338"/>
    <w:rsid w:val="00A14524"/>
    <w:rsid w:val="00A14578"/>
    <w:rsid w:val="00A14B57"/>
    <w:rsid w:val="00A14D30"/>
    <w:rsid w:val="00A150DF"/>
    <w:rsid w:val="00A154AC"/>
    <w:rsid w:val="00A1555D"/>
    <w:rsid w:val="00A15748"/>
    <w:rsid w:val="00A16395"/>
    <w:rsid w:val="00A17028"/>
    <w:rsid w:val="00A17165"/>
    <w:rsid w:val="00A1727B"/>
    <w:rsid w:val="00A17394"/>
    <w:rsid w:val="00A17424"/>
    <w:rsid w:val="00A1745D"/>
    <w:rsid w:val="00A174CD"/>
    <w:rsid w:val="00A1757B"/>
    <w:rsid w:val="00A17B6C"/>
    <w:rsid w:val="00A202BB"/>
    <w:rsid w:val="00A2040F"/>
    <w:rsid w:val="00A2045D"/>
    <w:rsid w:val="00A206EC"/>
    <w:rsid w:val="00A20716"/>
    <w:rsid w:val="00A20AB8"/>
    <w:rsid w:val="00A20B56"/>
    <w:rsid w:val="00A21026"/>
    <w:rsid w:val="00A21092"/>
    <w:rsid w:val="00A2145C"/>
    <w:rsid w:val="00A21603"/>
    <w:rsid w:val="00A216FF"/>
    <w:rsid w:val="00A21975"/>
    <w:rsid w:val="00A21A88"/>
    <w:rsid w:val="00A21EA4"/>
    <w:rsid w:val="00A22064"/>
    <w:rsid w:val="00A2210B"/>
    <w:rsid w:val="00A221D2"/>
    <w:rsid w:val="00A22238"/>
    <w:rsid w:val="00A229A3"/>
    <w:rsid w:val="00A22AAE"/>
    <w:rsid w:val="00A22BDF"/>
    <w:rsid w:val="00A22D1C"/>
    <w:rsid w:val="00A23144"/>
    <w:rsid w:val="00A23666"/>
    <w:rsid w:val="00A2366D"/>
    <w:rsid w:val="00A236BF"/>
    <w:rsid w:val="00A2459C"/>
    <w:rsid w:val="00A245F2"/>
    <w:rsid w:val="00A2490B"/>
    <w:rsid w:val="00A24992"/>
    <w:rsid w:val="00A24E2A"/>
    <w:rsid w:val="00A254D4"/>
    <w:rsid w:val="00A257C9"/>
    <w:rsid w:val="00A25910"/>
    <w:rsid w:val="00A2597F"/>
    <w:rsid w:val="00A25ABD"/>
    <w:rsid w:val="00A25B4A"/>
    <w:rsid w:val="00A25C73"/>
    <w:rsid w:val="00A25CE3"/>
    <w:rsid w:val="00A261B5"/>
    <w:rsid w:val="00A262F7"/>
    <w:rsid w:val="00A26967"/>
    <w:rsid w:val="00A26A3C"/>
    <w:rsid w:val="00A26CC7"/>
    <w:rsid w:val="00A26DB8"/>
    <w:rsid w:val="00A26DF2"/>
    <w:rsid w:val="00A26F2A"/>
    <w:rsid w:val="00A2701C"/>
    <w:rsid w:val="00A27408"/>
    <w:rsid w:val="00A27428"/>
    <w:rsid w:val="00A27C2E"/>
    <w:rsid w:val="00A30981"/>
    <w:rsid w:val="00A31109"/>
    <w:rsid w:val="00A31612"/>
    <w:rsid w:val="00A31684"/>
    <w:rsid w:val="00A316E6"/>
    <w:rsid w:val="00A31975"/>
    <w:rsid w:val="00A31E9A"/>
    <w:rsid w:val="00A31F21"/>
    <w:rsid w:val="00A32267"/>
    <w:rsid w:val="00A322D4"/>
    <w:rsid w:val="00A32770"/>
    <w:rsid w:val="00A32796"/>
    <w:rsid w:val="00A32A60"/>
    <w:rsid w:val="00A333DA"/>
    <w:rsid w:val="00A33649"/>
    <w:rsid w:val="00A336B8"/>
    <w:rsid w:val="00A33A78"/>
    <w:rsid w:val="00A33B1E"/>
    <w:rsid w:val="00A33B6F"/>
    <w:rsid w:val="00A33C63"/>
    <w:rsid w:val="00A3409E"/>
    <w:rsid w:val="00A3422F"/>
    <w:rsid w:val="00A342A0"/>
    <w:rsid w:val="00A34719"/>
    <w:rsid w:val="00A34DDD"/>
    <w:rsid w:val="00A34E21"/>
    <w:rsid w:val="00A350DC"/>
    <w:rsid w:val="00A35153"/>
    <w:rsid w:val="00A35273"/>
    <w:rsid w:val="00A352CE"/>
    <w:rsid w:val="00A35344"/>
    <w:rsid w:val="00A35367"/>
    <w:rsid w:val="00A353A0"/>
    <w:rsid w:val="00A3540B"/>
    <w:rsid w:val="00A3547C"/>
    <w:rsid w:val="00A3554D"/>
    <w:rsid w:val="00A35597"/>
    <w:rsid w:val="00A356FF"/>
    <w:rsid w:val="00A3591E"/>
    <w:rsid w:val="00A35944"/>
    <w:rsid w:val="00A359EF"/>
    <w:rsid w:val="00A35E8F"/>
    <w:rsid w:val="00A35F3D"/>
    <w:rsid w:val="00A35F89"/>
    <w:rsid w:val="00A3614B"/>
    <w:rsid w:val="00A3660C"/>
    <w:rsid w:val="00A368A8"/>
    <w:rsid w:val="00A36A95"/>
    <w:rsid w:val="00A36AFF"/>
    <w:rsid w:val="00A36D1F"/>
    <w:rsid w:val="00A37169"/>
    <w:rsid w:val="00A376E3"/>
    <w:rsid w:val="00A37D87"/>
    <w:rsid w:val="00A40183"/>
    <w:rsid w:val="00A404EC"/>
    <w:rsid w:val="00A40986"/>
    <w:rsid w:val="00A40B3C"/>
    <w:rsid w:val="00A4116A"/>
    <w:rsid w:val="00A41225"/>
    <w:rsid w:val="00A41238"/>
    <w:rsid w:val="00A41571"/>
    <w:rsid w:val="00A415D3"/>
    <w:rsid w:val="00A42012"/>
    <w:rsid w:val="00A425E3"/>
    <w:rsid w:val="00A42970"/>
    <w:rsid w:val="00A42A53"/>
    <w:rsid w:val="00A42D10"/>
    <w:rsid w:val="00A42FBC"/>
    <w:rsid w:val="00A432EF"/>
    <w:rsid w:val="00A4333A"/>
    <w:rsid w:val="00A43558"/>
    <w:rsid w:val="00A436CA"/>
    <w:rsid w:val="00A436DE"/>
    <w:rsid w:val="00A440E0"/>
    <w:rsid w:val="00A44A0B"/>
    <w:rsid w:val="00A44AD0"/>
    <w:rsid w:val="00A44D11"/>
    <w:rsid w:val="00A45302"/>
    <w:rsid w:val="00A453B4"/>
    <w:rsid w:val="00A45863"/>
    <w:rsid w:val="00A459AD"/>
    <w:rsid w:val="00A45A28"/>
    <w:rsid w:val="00A45C7C"/>
    <w:rsid w:val="00A45E61"/>
    <w:rsid w:val="00A4666E"/>
    <w:rsid w:val="00A466C7"/>
    <w:rsid w:val="00A4672A"/>
    <w:rsid w:val="00A469D2"/>
    <w:rsid w:val="00A469F0"/>
    <w:rsid w:val="00A469FB"/>
    <w:rsid w:val="00A46B94"/>
    <w:rsid w:val="00A46D2A"/>
    <w:rsid w:val="00A47172"/>
    <w:rsid w:val="00A47413"/>
    <w:rsid w:val="00A47486"/>
    <w:rsid w:val="00A474CF"/>
    <w:rsid w:val="00A47E4D"/>
    <w:rsid w:val="00A503E5"/>
    <w:rsid w:val="00A50605"/>
    <w:rsid w:val="00A507EF"/>
    <w:rsid w:val="00A50C6E"/>
    <w:rsid w:val="00A50C92"/>
    <w:rsid w:val="00A50CE2"/>
    <w:rsid w:val="00A50ED7"/>
    <w:rsid w:val="00A51010"/>
    <w:rsid w:val="00A513CC"/>
    <w:rsid w:val="00A515BC"/>
    <w:rsid w:val="00A515D3"/>
    <w:rsid w:val="00A51623"/>
    <w:rsid w:val="00A5181D"/>
    <w:rsid w:val="00A5192B"/>
    <w:rsid w:val="00A521DC"/>
    <w:rsid w:val="00A52284"/>
    <w:rsid w:val="00A525E4"/>
    <w:rsid w:val="00A52808"/>
    <w:rsid w:val="00A52D1D"/>
    <w:rsid w:val="00A52E9F"/>
    <w:rsid w:val="00A52F03"/>
    <w:rsid w:val="00A52FEA"/>
    <w:rsid w:val="00A5356D"/>
    <w:rsid w:val="00A537F4"/>
    <w:rsid w:val="00A53831"/>
    <w:rsid w:val="00A541B2"/>
    <w:rsid w:val="00A54313"/>
    <w:rsid w:val="00A546B3"/>
    <w:rsid w:val="00A54727"/>
    <w:rsid w:val="00A54B51"/>
    <w:rsid w:val="00A54F07"/>
    <w:rsid w:val="00A54F12"/>
    <w:rsid w:val="00A550C1"/>
    <w:rsid w:val="00A5515A"/>
    <w:rsid w:val="00A5557E"/>
    <w:rsid w:val="00A558EF"/>
    <w:rsid w:val="00A5598E"/>
    <w:rsid w:val="00A55A97"/>
    <w:rsid w:val="00A55D8A"/>
    <w:rsid w:val="00A55EF2"/>
    <w:rsid w:val="00A56460"/>
    <w:rsid w:val="00A56737"/>
    <w:rsid w:val="00A567BF"/>
    <w:rsid w:val="00A5699C"/>
    <w:rsid w:val="00A57543"/>
    <w:rsid w:val="00A576DE"/>
    <w:rsid w:val="00A5797E"/>
    <w:rsid w:val="00A57FF2"/>
    <w:rsid w:val="00A60005"/>
    <w:rsid w:val="00A6028C"/>
    <w:rsid w:val="00A602A5"/>
    <w:rsid w:val="00A603D3"/>
    <w:rsid w:val="00A60601"/>
    <w:rsid w:val="00A60924"/>
    <w:rsid w:val="00A6115C"/>
    <w:rsid w:val="00A612E3"/>
    <w:rsid w:val="00A61300"/>
    <w:rsid w:val="00A61324"/>
    <w:rsid w:val="00A61505"/>
    <w:rsid w:val="00A6193C"/>
    <w:rsid w:val="00A619CF"/>
    <w:rsid w:val="00A61FA3"/>
    <w:rsid w:val="00A62030"/>
    <w:rsid w:val="00A620CC"/>
    <w:rsid w:val="00A622B5"/>
    <w:rsid w:val="00A6231B"/>
    <w:rsid w:val="00A624AF"/>
    <w:rsid w:val="00A62611"/>
    <w:rsid w:val="00A62668"/>
    <w:rsid w:val="00A629EF"/>
    <w:rsid w:val="00A62C3F"/>
    <w:rsid w:val="00A62C79"/>
    <w:rsid w:val="00A62D23"/>
    <w:rsid w:val="00A62DF6"/>
    <w:rsid w:val="00A62EAB"/>
    <w:rsid w:val="00A63031"/>
    <w:rsid w:val="00A6328B"/>
    <w:rsid w:val="00A632FA"/>
    <w:rsid w:val="00A63384"/>
    <w:rsid w:val="00A63796"/>
    <w:rsid w:val="00A63A43"/>
    <w:rsid w:val="00A63DA6"/>
    <w:rsid w:val="00A63DE7"/>
    <w:rsid w:val="00A63E3D"/>
    <w:rsid w:val="00A64031"/>
    <w:rsid w:val="00A6433D"/>
    <w:rsid w:val="00A643BC"/>
    <w:rsid w:val="00A64443"/>
    <w:rsid w:val="00A646D5"/>
    <w:rsid w:val="00A6474B"/>
    <w:rsid w:val="00A64BDD"/>
    <w:rsid w:val="00A6555E"/>
    <w:rsid w:val="00A65B0A"/>
    <w:rsid w:val="00A6627A"/>
    <w:rsid w:val="00A664AB"/>
    <w:rsid w:val="00A66A47"/>
    <w:rsid w:val="00A672CE"/>
    <w:rsid w:val="00A6775B"/>
    <w:rsid w:val="00A67793"/>
    <w:rsid w:val="00A67848"/>
    <w:rsid w:val="00A67ECE"/>
    <w:rsid w:val="00A700CF"/>
    <w:rsid w:val="00A70AE1"/>
    <w:rsid w:val="00A70CBF"/>
    <w:rsid w:val="00A70FD2"/>
    <w:rsid w:val="00A71AAF"/>
    <w:rsid w:val="00A71BD7"/>
    <w:rsid w:val="00A71C96"/>
    <w:rsid w:val="00A71F3B"/>
    <w:rsid w:val="00A7210A"/>
    <w:rsid w:val="00A72175"/>
    <w:rsid w:val="00A728FD"/>
    <w:rsid w:val="00A72CD1"/>
    <w:rsid w:val="00A72E02"/>
    <w:rsid w:val="00A72EB8"/>
    <w:rsid w:val="00A732CC"/>
    <w:rsid w:val="00A737F6"/>
    <w:rsid w:val="00A7396E"/>
    <w:rsid w:val="00A73FA4"/>
    <w:rsid w:val="00A7437D"/>
    <w:rsid w:val="00A74CEC"/>
    <w:rsid w:val="00A750E7"/>
    <w:rsid w:val="00A7526B"/>
    <w:rsid w:val="00A754CF"/>
    <w:rsid w:val="00A755D9"/>
    <w:rsid w:val="00A75768"/>
    <w:rsid w:val="00A75986"/>
    <w:rsid w:val="00A75A04"/>
    <w:rsid w:val="00A75A43"/>
    <w:rsid w:val="00A75A7C"/>
    <w:rsid w:val="00A75B7E"/>
    <w:rsid w:val="00A75E84"/>
    <w:rsid w:val="00A7621F"/>
    <w:rsid w:val="00A76A03"/>
    <w:rsid w:val="00A76ED9"/>
    <w:rsid w:val="00A76F9E"/>
    <w:rsid w:val="00A770AA"/>
    <w:rsid w:val="00A77260"/>
    <w:rsid w:val="00A77685"/>
    <w:rsid w:val="00A77FC3"/>
    <w:rsid w:val="00A800D2"/>
    <w:rsid w:val="00A80206"/>
    <w:rsid w:val="00A80576"/>
    <w:rsid w:val="00A80D2D"/>
    <w:rsid w:val="00A80D92"/>
    <w:rsid w:val="00A80E39"/>
    <w:rsid w:val="00A81201"/>
    <w:rsid w:val="00A81321"/>
    <w:rsid w:val="00A8188C"/>
    <w:rsid w:val="00A81DB8"/>
    <w:rsid w:val="00A826EB"/>
    <w:rsid w:val="00A82755"/>
    <w:rsid w:val="00A82AC0"/>
    <w:rsid w:val="00A82F4B"/>
    <w:rsid w:val="00A83008"/>
    <w:rsid w:val="00A83386"/>
    <w:rsid w:val="00A83459"/>
    <w:rsid w:val="00A83703"/>
    <w:rsid w:val="00A83960"/>
    <w:rsid w:val="00A83B06"/>
    <w:rsid w:val="00A83C5B"/>
    <w:rsid w:val="00A84210"/>
    <w:rsid w:val="00A845DA"/>
    <w:rsid w:val="00A84A19"/>
    <w:rsid w:val="00A84ACB"/>
    <w:rsid w:val="00A84C29"/>
    <w:rsid w:val="00A84DFE"/>
    <w:rsid w:val="00A85070"/>
    <w:rsid w:val="00A85119"/>
    <w:rsid w:val="00A851E0"/>
    <w:rsid w:val="00A85D8A"/>
    <w:rsid w:val="00A86177"/>
    <w:rsid w:val="00A862F5"/>
    <w:rsid w:val="00A8640C"/>
    <w:rsid w:val="00A86544"/>
    <w:rsid w:val="00A87121"/>
    <w:rsid w:val="00A87438"/>
    <w:rsid w:val="00A8785F"/>
    <w:rsid w:val="00A87889"/>
    <w:rsid w:val="00A87BBC"/>
    <w:rsid w:val="00A87C24"/>
    <w:rsid w:val="00A90748"/>
    <w:rsid w:val="00A90761"/>
    <w:rsid w:val="00A90A4F"/>
    <w:rsid w:val="00A90D9D"/>
    <w:rsid w:val="00A90DAD"/>
    <w:rsid w:val="00A90DC0"/>
    <w:rsid w:val="00A90F9C"/>
    <w:rsid w:val="00A91C3F"/>
    <w:rsid w:val="00A91C94"/>
    <w:rsid w:val="00A91CAD"/>
    <w:rsid w:val="00A92006"/>
    <w:rsid w:val="00A92058"/>
    <w:rsid w:val="00A92174"/>
    <w:rsid w:val="00A922D9"/>
    <w:rsid w:val="00A92667"/>
    <w:rsid w:val="00A9293F"/>
    <w:rsid w:val="00A92981"/>
    <w:rsid w:val="00A92B0D"/>
    <w:rsid w:val="00A92D24"/>
    <w:rsid w:val="00A92D7D"/>
    <w:rsid w:val="00A93188"/>
    <w:rsid w:val="00A935BB"/>
    <w:rsid w:val="00A936B6"/>
    <w:rsid w:val="00A936DD"/>
    <w:rsid w:val="00A9387E"/>
    <w:rsid w:val="00A93B8A"/>
    <w:rsid w:val="00A93F89"/>
    <w:rsid w:val="00A94372"/>
    <w:rsid w:val="00A94485"/>
    <w:rsid w:val="00A9452B"/>
    <w:rsid w:val="00A946BA"/>
    <w:rsid w:val="00A94C96"/>
    <w:rsid w:val="00A953AB"/>
    <w:rsid w:val="00A95526"/>
    <w:rsid w:val="00A95575"/>
    <w:rsid w:val="00A95C65"/>
    <w:rsid w:val="00A95D6F"/>
    <w:rsid w:val="00A95EF2"/>
    <w:rsid w:val="00A96082"/>
    <w:rsid w:val="00A96234"/>
    <w:rsid w:val="00A96246"/>
    <w:rsid w:val="00A96375"/>
    <w:rsid w:val="00A96819"/>
    <w:rsid w:val="00A96B7A"/>
    <w:rsid w:val="00A96CA5"/>
    <w:rsid w:val="00A96D0F"/>
    <w:rsid w:val="00A96DDE"/>
    <w:rsid w:val="00A96ED5"/>
    <w:rsid w:val="00A96F47"/>
    <w:rsid w:val="00A97241"/>
    <w:rsid w:val="00A97534"/>
    <w:rsid w:val="00A97FDB"/>
    <w:rsid w:val="00AA05C5"/>
    <w:rsid w:val="00AA07BF"/>
    <w:rsid w:val="00AA0822"/>
    <w:rsid w:val="00AA08F1"/>
    <w:rsid w:val="00AA0B7C"/>
    <w:rsid w:val="00AA0E98"/>
    <w:rsid w:val="00AA179C"/>
    <w:rsid w:val="00AA2118"/>
    <w:rsid w:val="00AA23CB"/>
    <w:rsid w:val="00AA2494"/>
    <w:rsid w:val="00AA25A1"/>
    <w:rsid w:val="00AA2A31"/>
    <w:rsid w:val="00AA2C3F"/>
    <w:rsid w:val="00AA2D7D"/>
    <w:rsid w:val="00AA2E43"/>
    <w:rsid w:val="00AA3321"/>
    <w:rsid w:val="00AA34DE"/>
    <w:rsid w:val="00AA3776"/>
    <w:rsid w:val="00AA389F"/>
    <w:rsid w:val="00AA3F62"/>
    <w:rsid w:val="00AA4068"/>
    <w:rsid w:val="00AA4C8D"/>
    <w:rsid w:val="00AA5263"/>
    <w:rsid w:val="00AA5325"/>
    <w:rsid w:val="00AA57F0"/>
    <w:rsid w:val="00AA5C78"/>
    <w:rsid w:val="00AA5E1E"/>
    <w:rsid w:val="00AA5E57"/>
    <w:rsid w:val="00AA60CC"/>
    <w:rsid w:val="00AA631A"/>
    <w:rsid w:val="00AA636B"/>
    <w:rsid w:val="00AA654B"/>
    <w:rsid w:val="00AA65E7"/>
    <w:rsid w:val="00AA672E"/>
    <w:rsid w:val="00AA6C40"/>
    <w:rsid w:val="00AA6D45"/>
    <w:rsid w:val="00AA72DD"/>
    <w:rsid w:val="00AA737A"/>
    <w:rsid w:val="00AA73C3"/>
    <w:rsid w:val="00AA79FB"/>
    <w:rsid w:val="00AA7A98"/>
    <w:rsid w:val="00AB0CEC"/>
    <w:rsid w:val="00AB0E5A"/>
    <w:rsid w:val="00AB0EE3"/>
    <w:rsid w:val="00AB1040"/>
    <w:rsid w:val="00AB10B5"/>
    <w:rsid w:val="00AB1126"/>
    <w:rsid w:val="00AB1A63"/>
    <w:rsid w:val="00AB1B2B"/>
    <w:rsid w:val="00AB1B79"/>
    <w:rsid w:val="00AB1C4D"/>
    <w:rsid w:val="00AB1EE5"/>
    <w:rsid w:val="00AB2181"/>
    <w:rsid w:val="00AB21EE"/>
    <w:rsid w:val="00AB240B"/>
    <w:rsid w:val="00AB2497"/>
    <w:rsid w:val="00AB2C55"/>
    <w:rsid w:val="00AB2E41"/>
    <w:rsid w:val="00AB2FDF"/>
    <w:rsid w:val="00AB3272"/>
    <w:rsid w:val="00AB3619"/>
    <w:rsid w:val="00AB3786"/>
    <w:rsid w:val="00AB39A5"/>
    <w:rsid w:val="00AB3A45"/>
    <w:rsid w:val="00AB3A64"/>
    <w:rsid w:val="00AB3CBF"/>
    <w:rsid w:val="00AB4084"/>
    <w:rsid w:val="00AB433C"/>
    <w:rsid w:val="00AB43EE"/>
    <w:rsid w:val="00AB43F0"/>
    <w:rsid w:val="00AB440B"/>
    <w:rsid w:val="00AB458F"/>
    <w:rsid w:val="00AB466A"/>
    <w:rsid w:val="00AB497E"/>
    <w:rsid w:val="00AB4E77"/>
    <w:rsid w:val="00AB5316"/>
    <w:rsid w:val="00AB5A23"/>
    <w:rsid w:val="00AB611D"/>
    <w:rsid w:val="00AB61D5"/>
    <w:rsid w:val="00AB63AE"/>
    <w:rsid w:val="00AB6521"/>
    <w:rsid w:val="00AB653B"/>
    <w:rsid w:val="00AB6850"/>
    <w:rsid w:val="00AB6DFC"/>
    <w:rsid w:val="00AB7277"/>
    <w:rsid w:val="00AB735A"/>
    <w:rsid w:val="00AB7640"/>
    <w:rsid w:val="00AB787A"/>
    <w:rsid w:val="00AB7AB4"/>
    <w:rsid w:val="00AB7C8D"/>
    <w:rsid w:val="00AC02F1"/>
    <w:rsid w:val="00AC0437"/>
    <w:rsid w:val="00AC071F"/>
    <w:rsid w:val="00AC08B8"/>
    <w:rsid w:val="00AC0C05"/>
    <w:rsid w:val="00AC0F4E"/>
    <w:rsid w:val="00AC113A"/>
    <w:rsid w:val="00AC124C"/>
    <w:rsid w:val="00AC1559"/>
    <w:rsid w:val="00AC1F3B"/>
    <w:rsid w:val="00AC1F45"/>
    <w:rsid w:val="00AC22C0"/>
    <w:rsid w:val="00AC25DC"/>
    <w:rsid w:val="00AC2750"/>
    <w:rsid w:val="00AC28DE"/>
    <w:rsid w:val="00AC2E5C"/>
    <w:rsid w:val="00AC309C"/>
    <w:rsid w:val="00AC3237"/>
    <w:rsid w:val="00AC33AE"/>
    <w:rsid w:val="00AC33E6"/>
    <w:rsid w:val="00AC3402"/>
    <w:rsid w:val="00AC37D9"/>
    <w:rsid w:val="00AC3AA3"/>
    <w:rsid w:val="00AC3C1D"/>
    <w:rsid w:val="00AC3EB5"/>
    <w:rsid w:val="00AC408E"/>
    <w:rsid w:val="00AC421D"/>
    <w:rsid w:val="00AC472D"/>
    <w:rsid w:val="00AC48B6"/>
    <w:rsid w:val="00AC48F5"/>
    <w:rsid w:val="00AC4DBE"/>
    <w:rsid w:val="00AC50E4"/>
    <w:rsid w:val="00AC5359"/>
    <w:rsid w:val="00AC540B"/>
    <w:rsid w:val="00AC58EA"/>
    <w:rsid w:val="00AC58F2"/>
    <w:rsid w:val="00AC5A3A"/>
    <w:rsid w:val="00AC5B12"/>
    <w:rsid w:val="00AC5C41"/>
    <w:rsid w:val="00AC5D88"/>
    <w:rsid w:val="00AC6404"/>
    <w:rsid w:val="00AC6739"/>
    <w:rsid w:val="00AC6830"/>
    <w:rsid w:val="00AC7069"/>
    <w:rsid w:val="00AC715C"/>
    <w:rsid w:val="00AC7B5A"/>
    <w:rsid w:val="00AC7DC2"/>
    <w:rsid w:val="00AC7EDB"/>
    <w:rsid w:val="00AC7FEB"/>
    <w:rsid w:val="00AD0346"/>
    <w:rsid w:val="00AD03B9"/>
    <w:rsid w:val="00AD03F8"/>
    <w:rsid w:val="00AD0460"/>
    <w:rsid w:val="00AD0580"/>
    <w:rsid w:val="00AD0D3D"/>
    <w:rsid w:val="00AD0D46"/>
    <w:rsid w:val="00AD0FC7"/>
    <w:rsid w:val="00AD1405"/>
    <w:rsid w:val="00AD1E1D"/>
    <w:rsid w:val="00AD2047"/>
    <w:rsid w:val="00AD2134"/>
    <w:rsid w:val="00AD2600"/>
    <w:rsid w:val="00AD2708"/>
    <w:rsid w:val="00AD2A22"/>
    <w:rsid w:val="00AD2C82"/>
    <w:rsid w:val="00AD317F"/>
    <w:rsid w:val="00AD3CCE"/>
    <w:rsid w:val="00AD3E3C"/>
    <w:rsid w:val="00AD3E80"/>
    <w:rsid w:val="00AD4952"/>
    <w:rsid w:val="00AD4F92"/>
    <w:rsid w:val="00AD4FEE"/>
    <w:rsid w:val="00AD534D"/>
    <w:rsid w:val="00AD53C0"/>
    <w:rsid w:val="00AD54FC"/>
    <w:rsid w:val="00AD5717"/>
    <w:rsid w:val="00AD580B"/>
    <w:rsid w:val="00AD5A61"/>
    <w:rsid w:val="00AD612A"/>
    <w:rsid w:val="00AD65DD"/>
    <w:rsid w:val="00AD66E2"/>
    <w:rsid w:val="00AD690D"/>
    <w:rsid w:val="00AD6F27"/>
    <w:rsid w:val="00AD6FCD"/>
    <w:rsid w:val="00AD76AB"/>
    <w:rsid w:val="00AD76C0"/>
    <w:rsid w:val="00AD7786"/>
    <w:rsid w:val="00AD7A8B"/>
    <w:rsid w:val="00AD7B7C"/>
    <w:rsid w:val="00AD7BF9"/>
    <w:rsid w:val="00AD7C5C"/>
    <w:rsid w:val="00AD7C7E"/>
    <w:rsid w:val="00AD7EA0"/>
    <w:rsid w:val="00AE0047"/>
    <w:rsid w:val="00AE01B6"/>
    <w:rsid w:val="00AE0780"/>
    <w:rsid w:val="00AE0C41"/>
    <w:rsid w:val="00AE0CF1"/>
    <w:rsid w:val="00AE0D58"/>
    <w:rsid w:val="00AE0FBD"/>
    <w:rsid w:val="00AE0FEE"/>
    <w:rsid w:val="00AE13FE"/>
    <w:rsid w:val="00AE153E"/>
    <w:rsid w:val="00AE15AC"/>
    <w:rsid w:val="00AE1895"/>
    <w:rsid w:val="00AE232C"/>
    <w:rsid w:val="00AE23E4"/>
    <w:rsid w:val="00AE2646"/>
    <w:rsid w:val="00AE26D2"/>
    <w:rsid w:val="00AE2883"/>
    <w:rsid w:val="00AE29B4"/>
    <w:rsid w:val="00AE2A2B"/>
    <w:rsid w:val="00AE2E4F"/>
    <w:rsid w:val="00AE3423"/>
    <w:rsid w:val="00AE377A"/>
    <w:rsid w:val="00AE3A6E"/>
    <w:rsid w:val="00AE3A7A"/>
    <w:rsid w:val="00AE3BAB"/>
    <w:rsid w:val="00AE3BFE"/>
    <w:rsid w:val="00AE3F5F"/>
    <w:rsid w:val="00AE412D"/>
    <w:rsid w:val="00AE41B7"/>
    <w:rsid w:val="00AE4452"/>
    <w:rsid w:val="00AE4A87"/>
    <w:rsid w:val="00AE4B57"/>
    <w:rsid w:val="00AE4B8B"/>
    <w:rsid w:val="00AE4CB4"/>
    <w:rsid w:val="00AE5055"/>
    <w:rsid w:val="00AE54C2"/>
    <w:rsid w:val="00AE58EA"/>
    <w:rsid w:val="00AE5B57"/>
    <w:rsid w:val="00AE6228"/>
    <w:rsid w:val="00AE62B8"/>
    <w:rsid w:val="00AE6362"/>
    <w:rsid w:val="00AE6AE5"/>
    <w:rsid w:val="00AE6CFF"/>
    <w:rsid w:val="00AE706E"/>
    <w:rsid w:val="00AE7148"/>
    <w:rsid w:val="00AE71AF"/>
    <w:rsid w:val="00AE7437"/>
    <w:rsid w:val="00AE765E"/>
    <w:rsid w:val="00AE76CC"/>
    <w:rsid w:val="00AE78E7"/>
    <w:rsid w:val="00AE7AEE"/>
    <w:rsid w:val="00AE7DDF"/>
    <w:rsid w:val="00AE7F59"/>
    <w:rsid w:val="00AF0073"/>
    <w:rsid w:val="00AF01CE"/>
    <w:rsid w:val="00AF04EA"/>
    <w:rsid w:val="00AF0C9D"/>
    <w:rsid w:val="00AF1015"/>
    <w:rsid w:val="00AF14CA"/>
    <w:rsid w:val="00AF153F"/>
    <w:rsid w:val="00AF16B3"/>
    <w:rsid w:val="00AF1787"/>
    <w:rsid w:val="00AF17D2"/>
    <w:rsid w:val="00AF17DB"/>
    <w:rsid w:val="00AF19A4"/>
    <w:rsid w:val="00AF1ACD"/>
    <w:rsid w:val="00AF1C77"/>
    <w:rsid w:val="00AF1F21"/>
    <w:rsid w:val="00AF2267"/>
    <w:rsid w:val="00AF2E2B"/>
    <w:rsid w:val="00AF2F30"/>
    <w:rsid w:val="00AF317A"/>
    <w:rsid w:val="00AF31B9"/>
    <w:rsid w:val="00AF3266"/>
    <w:rsid w:val="00AF3274"/>
    <w:rsid w:val="00AF3475"/>
    <w:rsid w:val="00AF354E"/>
    <w:rsid w:val="00AF35AE"/>
    <w:rsid w:val="00AF3741"/>
    <w:rsid w:val="00AF3DCB"/>
    <w:rsid w:val="00AF4151"/>
    <w:rsid w:val="00AF42DF"/>
    <w:rsid w:val="00AF42E9"/>
    <w:rsid w:val="00AF4B5A"/>
    <w:rsid w:val="00AF4C44"/>
    <w:rsid w:val="00AF53F8"/>
    <w:rsid w:val="00AF5ABE"/>
    <w:rsid w:val="00AF6399"/>
    <w:rsid w:val="00AF643D"/>
    <w:rsid w:val="00AF6479"/>
    <w:rsid w:val="00AF65E5"/>
    <w:rsid w:val="00AF713F"/>
    <w:rsid w:val="00AF72A5"/>
    <w:rsid w:val="00AF75D9"/>
    <w:rsid w:val="00AF7836"/>
    <w:rsid w:val="00AF7C84"/>
    <w:rsid w:val="00AF7EB1"/>
    <w:rsid w:val="00B00122"/>
    <w:rsid w:val="00B002FF"/>
    <w:rsid w:val="00B005EF"/>
    <w:rsid w:val="00B0075E"/>
    <w:rsid w:val="00B009E3"/>
    <w:rsid w:val="00B00DE6"/>
    <w:rsid w:val="00B01078"/>
    <w:rsid w:val="00B0126B"/>
    <w:rsid w:val="00B013C3"/>
    <w:rsid w:val="00B0146A"/>
    <w:rsid w:val="00B0175E"/>
    <w:rsid w:val="00B0190A"/>
    <w:rsid w:val="00B01A63"/>
    <w:rsid w:val="00B01B1D"/>
    <w:rsid w:val="00B01F20"/>
    <w:rsid w:val="00B022E3"/>
    <w:rsid w:val="00B0278B"/>
    <w:rsid w:val="00B02D09"/>
    <w:rsid w:val="00B02D55"/>
    <w:rsid w:val="00B03123"/>
    <w:rsid w:val="00B0360E"/>
    <w:rsid w:val="00B03A04"/>
    <w:rsid w:val="00B03B1D"/>
    <w:rsid w:val="00B03EE2"/>
    <w:rsid w:val="00B042B0"/>
    <w:rsid w:val="00B04435"/>
    <w:rsid w:val="00B0443E"/>
    <w:rsid w:val="00B04615"/>
    <w:rsid w:val="00B04861"/>
    <w:rsid w:val="00B049AE"/>
    <w:rsid w:val="00B04A24"/>
    <w:rsid w:val="00B04AD7"/>
    <w:rsid w:val="00B04E9F"/>
    <w:rsid w:val="00B04F8E"/>
    <w:rsid w:val="00B0548A"/>
    <w:rsid w:val="00B05BB0"/>
    <w:rsid w:val="00B05DC3"/>
    <w:rsid w:val="00B06048"/>
    <w:rsid w:val="00B062AC"/>
    <w:rsid w:val="00B0639F"/>
    <w:rsid w:val="00B06739"/>
    <w:rsid w:val="00B0686C"/>
    <w:rsid w:val="00B06E55"/>
    <w:rsid w:val="00B06EC3"/>
    <w:rsid w:val="00B06F1F"/>
    <w:rsid w:val="00B06F68"/>
    <w:rsid w:val="00B06FBB"/>
    <w:rsid w:val="00B0704F"/>
    <w:rsid w:val="00B07307"/>
    <w:rsid w:val="00B07576"/>
    <w:rsid w:val="00B075B2"/>
    <w:rsid w:val="00B07BF4"/>
    <w:rsid w:val="00B07CE1"/>
    <w:rsid w:val="00B1008E"/>
    <w:rsid w:val="00B100A8"/>
    <w:rsid w:val="00B1014A"/>
    <w:rsid w:val="00B103F3"/>
    <w:rsid w:val="00B10460"/>
    <w:rsid w:val="00B10A0C"/>
    <w:rsid w:val="00B10A2E"/>
    <w:rsid w:val="00B10A5E"/>
    <w:rsid w:val="00B10E03"/>
    <w:rsid w:val="00B10F2E"/>
    <w:rsid w:val="00B1115A"/>
    <w:rsid w:val="00B11231"/>
    <w:rsid w:val="00B113F7"/>
    <w:rsid w:val="00B1167A"/>
    <w:rsid w:val="00B117C8"/>
    <w:rsid w:val="00B118C1"/>
    <w:rsid w:val="00B11EB4"/>
    <w:rsid w:val="00B11EBE"/>
    <w:rsid w:val="00B12501"/>
    <w:rsid w:val="00B12560"/>
    <w:rsid w:val="00B125E8"/>
    <w:rsid w:val="00B1285E"/>
    <w:rsid w:val="00B12B11"/>
    <w:rsid w:val="00B12B58"/>
    <w:rsid w:val="00B12C92"/>
    <w:rsid w:val="00B12CC0"/>
    <w:rsid w:val="00B12F40"/>
    <w:rsid w:val="00B13544"/>
    <w:rsid w:val="00B13545"/>
    <w:rsid w:val="00B13C6F"/>
    <w:rsid w:val="00B13E78"/>
    <w:rsid w:val="00B13F35"/>
    <w:rsid w:val="00B13FAC"/>
    <w:rsid w:val="00B14022"/>
    <w:rsid w:val="00B14483"/>
    <w:rsid w:val="00B1465E"/>
    <w:rsid w:val="00B14CF0"/>
    <w:rsid w:val="00B155DB"/>
    <w:rsid w:val="00B155E9"/>
    <w:rsid w:val="00B159B0"/>
    <w:rsid w:val="00B15A5F"/>
    <w:rsid w:val="00B1603A"/>
    <w:rsid w:val="00B16367"/>
    <w:rsid w:val="00B16383"/>
    <w:rsid w:val="00B163BC"/>
    <w:rsid w:val="00B165B1"/>
    <w:rsid w:val="00B16986"/>
    <w:rsid w:val="00B16B87"/>
    <w:rsid w:val="00B16C0D"/>
    <w:rsid w:val="00B16E23"/>
    <w:rsid w:val="00B16F79"/>
    <w:rsid w:val="00B1721B"/>
    <w:rsid w:val="00B174D4"/>
    <w:rsid w:val="00B177BA"/>
    <w:rsid w:val="00B178A0"/>
    <w:rsid w:val="00B17BA9"/>
    <w:rsid w:val="00B17CE7"/>
    <w:rsid w:val="00B17FD4"/>
    <w:rsid w:val="00B2037B"/>
    <w:rsid w:val="00B20412"/>
    <w:rsid w:val="00B20579"/>
    <w:rsid w:val="00B20598"/>
    <w:rsid w:val="00B207B9"/>
    <w:rsid w:val="00B20B21"/>
    <w:rsid w:val="00B20FB5"/>
    <w:rsid w:val="00B2105E"/>
    <w:rsid w:val="00B212A8"/>
    <w:rsid w:val="00B215B7"/>
    <w:rsid w:val="00B2165E"/>
    <w:rsid w:val="00B21908"/>
    <w:rsid w:val="00B219C2"/>
    <w:rsid w:val="00B21B86"/>
    <w:rsid w:val="00B21BEA"/>
    <w:rsid w:val="00B220E6"/>
    <w:rsid w:val="00B2240A"/>
    <w:rsid w:val="00B22738"/>
    <w:rsid w:val="00B229EF"/>
    <w:rsid w:val="00B22A0D"/>
    <w:rsid w:val="00B22D75"/>
    <w:rsid w:val="00B22DB6"/>
    <w:rsid w:val="00B22DEA"/>
    <w:rsid w:val="00B23504"/>
    <w:rsid w:val="00B2356E"/>
    <w:rsid w:val="00B23956"/>
    <w:rsid w:val="00B23B1C"/>
    <w:rsid w:val="00B23C2F"/>
    <w:rsid w:val="00B23DB0"/>
    <w:rsid w:val="00B240E0"/>
    <w:rsid w:val="00B242D0"/>
    <w:rsid w:val="00B243B4"/>
    <w:rsid w:val="00B246B2"/>
    <w:rsid w:val="00B2472D"/>
    <w:rsid w:val="00B248FD"/>
    <w:rsid w:val="00B24A7C"/>
    <w:rsid w:val="00B24EFA"/>
    <w:rsid w:val="00B252D8"/>
    <w:rsid w:val="00B2595A"/>
    <w:rsid w:val="00B259A5"/>
    <w:rsid w:val="00B25F87"/>
    <w:rsid w:val="00B2647B"/>
    <w:rsid w:val="00B27018"/>
    <w:rsid w:val="00B27447"/>
    <w:rsid w:val="00B275CD"/>
    <w:rsid w:val="00B27D08"/>
    <w:rsid w:val="00B3018B"/>
    <w:rsid w:val="00B30429"/>
    <w:rsid w:val="00B30551"/>
    <w:rsid w:val="00B305FF"/>
    <w:rsid w:val="00B306CB"/>
    <w:rsid w:val="00B30864"/>
    <w:rsid w:val="00B30EEC"/>
    <w:rsid w:val="00B31414"/>
    <w:rsid w:val="00B31477"/>
    <w:rsid w:val="00B31A6B"/>
    <w:rsid w:val="00B31CF4"/>
    <w:rsid w:val="00B32014"/>
    <w:rsid w:val="00B327F5"/>
    <w:rsid w:val="00B32802"/>
    <w:rsid w:val="00B328DE"/>
    <w:rsid w:val="00B32F25"/>
    <w:rsid w:val="00B333AB"/>
    <w:rsid w:val="00B33406"/>
    <w:rsid w:val="00B33456"/>
    <w:rsid w:val="00B334D9"/>
    <w:rsid w:val="00B33ACC"/>
    <w:rsid w:val="00B33E60"/>
    <w:rsid w:val="00B3403B"/>
    <w:rsid w:val="00B34522"/>
    <w:rsid w:val="00B346F5"/>
    <w:rsid w:val="00B34CC8"/>
    <w:rsid w:val="00B35048"/>
    <w:rsid w:val="00B35957"/>
    <w:rsid w:val="00B35B62"/>
    <w:rsid w:val="00B35B97"/>
    <w:rsid w:val="00B35D28"/>
    <w:rsid w:val="00B35DEE"/>
    <w:rsid w:val="00B3610D"/>
    <w:rsid w:val="00B3637A"/>
    <w:rsid w:val="00B3641B"/>
    <w:rsid w:val="00B3643F"/>
    <w:rsid w:val="00B36568"/>
    <w:rsid w:val="00B36777"/>
    <w:rsid w:val="00B367E5"/>
    <w:rsid w:val="00B3686D"/>
    <w:rsid w:val="00B36F0C"/>
    <w:rsid w:val="00B37807"/>
    <w:rsid w:val="00B37880"/>
    <w:rsid w:val="00B379AA"/>
    <w:rsid w:val="00B37AD0"/>
    <w:rsid w:val="00B37B81"/>
    <w:rsid w:val="00B37C4F"/>
    <w:rsid w:val="00B37E70"/>
    <w:rsid w:val="00B37F4A"/>
    <w:rsid w:val="00B40134"/>
    <w:rsid w:val="00B4015E"/>
    <w:rsid w:val="00B4072C"/>
    <w:rsid w:val="00B4086A"/>
    <w:rsid w:val="00B40AC6"/>
    <w:rsid w:val="00B40C8A"/>
    <w:rsid w:val="00B41843"/>
    <w:rsid w:val="00B41C24"/>
    <w:rsid w:val="00B42202"/>
    <w:rsid w:val="00B4228D"/>
    <w:rsid w:val="00B42666"/>
    <w:rsid w:val="00B4271E"/>
    <w:rsid w:val="00B42AA8"/>
    <w:rsid w:val="00B42E58"/>
    <w:rsid w:val="00B43210"/>
    <w:rsid w:val="00B432EA"/>
    <w:rsid w:val="00B43463"/>
    <w:rsid w:val="00B435F1"/>
    <w:rsid w:val="00B43A0F"/>
    <w:rsid w:val="00B43C71"/>
    <w:rsid w:val="00B44055"/>
    <w:rsid w:val="00B443E6"/>
    <w:rsid w:val="00B4480C"/>
    <w:rsid w:val="00B448FA"/>
    <w:rsid w:val="00B44936"/>
    <w:rsid w:val="00B44976"/>
    <w:rsid w:val="00B44CD3"/>
    <w:rsid w:val="00B451B8"/>
    <w:rsid w:val="00B4562B"/>
    <w:rsid w:val="00B45A9F"/>
    <w:rsid w:val="00B45BF7"/>
    <w:rsid w:val="00B45C4E"/>
    <w:rsid w:val="00B45E66"/>
    <w:rsid w:val="00B467D5"/>
    <w:rsid w:val="00B46E66"/>
    <w:rsid w:val="00B47030"/>
    <w:rsid w:val="00B4708C"/>
    <w:rsid w:val="00B475B3"/>
    <w:rsid w:val="00B47667"/>
    <w:rsid w:val="00B47C99"/>
    <w:rsid w:val="00B47D0C"/>
    <w:rsid w:val="00B505CD"/>
    <w:rsid w:val="00B507F7"/>
    <w:rsid w:val="00B50AEE"/>
    <w:rsid w:val="00B51496"/>
    <w:rsid w:val="00B51944"/>
    <w:rsid w:val="00B51BF6"/>
    <w:rsid w:val="00B51D46"/>
    <w:rsid w:val="00B51DAE"/>
    <w:rsid w:val="00B51F26"/>
    <w:rsid w:val="00B520D8"/>
    <w:rsid w:val="00B521EE"/>
    <w:rsid w:val="00B52225"/>
    <w:rsid w:val="00B52385"/>
    <w:rsid w:val="00B5264C"/>
    <w:rsid w:val="00B527DA"/>
    <w:rsid w:val="00B52932"/>
    <w:rsid w:val="00B5352F"/>
    <w:rsid w:val="00B53691"/>
    <w:rsid w:val="00B5371E"/>
    <w:rsid w:val="00B5397E"/>
    <w:rsid w:val="00B539C6"/>
    <w:rsid w:val="00B540F3"/>
    <w:rsid w:val="00B548F6"/>
    <w:rsid w:val="00B54B3F"/>
    <w:rsid w:val="00B54CE8"/>
    <w:rsid w:val="00B54E83"/>
    <w:rsid w:val="00B54EE2"/>
    <w:rsid w:val="00B55169"/>
    <w:rsid w:val="00B5542B"/>
    <w:rsid w:val="00B55594"/>
    <w:rsid w:val="00B555BF"/>
    <w:rsid w:val="00B5579C"/>
    <w:rsid w:val="00B558DF"/>
    <w:rsid w:val="00B55B19"/>
    <w:rsid w:val="00B55BF6"/>
    <w:rsid w:val="00B55F4E"/>
    <w:rsid w:val="00B55F7B"/>
    <w:rsid w:val="00B560BA"/>
    <w:rsid w:val="00B56349"/>
    <w:rsid w:val="00B56884"/>
    <w:rsid w:val="00B57736"/>
    <w:rsid w:val="00B578B9"/>
    <w:rsid w:val="00B5791E"/>
    <w:rsid w:val="00B57E71"/>
    <w:rsid w:val="00B60141"/>
    <w:rsid w:val="00B6025E"/>
    <w:rsid w:val="00B6027D"/>
    <w:rsid w:val="00B602D6"/>
    <w:rsid w:val="00B603A1"/>
    <w:rsid w:val="00B605A7"/>
    <w:rsid w:val="00B605AC"/>
    <w:rsid w:val="00B607B5"/>
    <w:rsid w:val="00B60AA3"/>
    <w:rsid w:val="00B60CDD"/>
    <w:rsid w:val="00B60D4E"/>
    <w:rsid w:val="00B60D95"/>
    <w:rsid w:val="00B61321"/>
    <w:rsid w:val="00B61462"/>
    <w:rsid w:val="00B61535"/>
    <w:rsid w:val="00B61C70"/>
    <w:rsid w:val="00B61CD2"/>
    <w:rsid w:val="00B61E7F"/>
    <w:rsid w:val="00B62A05"/>
    <w:rsid w:val="00B62BB5"/>
    <w:rsid w:val="00B62C8C"/>
    <w:rsid w:val="00B62CE2"/>
    <w:rsid w:val="00B6300F"/>
    <w:rsid w:val="00B632BA"/>
    <w:rsid w:val="00B63489"/>
    <w:rsid w:val="00B636A2"/>
    <w:rsid w:val="00B636B9"/>
    <w:rsid w:val="00B63A8A"/>
    <w:rsid w:val="00B63B11"/>
    <w:rsid w:val="00B63E78"/>
    <w:rsid w:val="00B64006"/>
    <w:rsid w:val="00B641AF"/>
    <w:rsid w:val="00B6421B"/>
    <w:rsid w:val="00B642D8"/>
    <w:rsid w:val="00B642DF"/>
    <w:rsid w:val="00B64A8B"/>
    <w:rsid w:val="00B64B4A"/>
    <w:rsid w:val="00B64EF5"/>
    <w:rsid w:val="00B65A40"/>
    <w:rsid w:val="00B65FB7"/>
    <w:rsid w:val="00B6625A"/>
    <w:rsid w:val="00B664BE"/>
    <w:rsid w:val="00B667D3"/>
    <w:rsid w:val="00B66AE0"/>
    <w:rsid w:val="00B67140"/>
    <w:rsid w:val="00B672C4"/>
    <w:rsid w:val="00B67572"/>
    <w:rsid w:val="00B67D3F"/>
    <w:rsid w:val="00B67D62"/>
    <w:rsid w:val="00B67D81"/>
    <w:rsid w:val="00B701E1"/>
    <w:rsid w:val="00B704AC"/>
    <w:rsid w:val="00B70DBD"/>
    <w:rsid w:val="00B7116B"/>
    <w:rsid w:val="00B723D1"/>
    <w:rsid w:val="00B72659"/>
    <w:rsid w:val="00B728E2"/>
    <w:rsid w:val="00B72DDE"/>
    <w:rsid w:val="00B72FC6"/>
    <w:rsid w:val="00B73047"/>
    <w:rsid w:val="00B7325B"/>
    <w:rsid w:val="00B73266"/>
    <w:rsid w:val="00B732E6"/>
    <w:rsid w:val="00B734B2"/>
    <w:rsid w:val="00B73538"/>
    <w:rsid w:val="00B741DF"/>
    <w:rsid w:val="00B74241"/>
    <w:rsid w:val="00B7440F"/>
    <w:rsid w:val="00B747EF"/>
    <w:rsid w:val="00B74A12"/>
    <w:rsid w:val="00B74EAD"/>
    <w:rsid w:val="00B74EBC"/>
    <w:rsid w:val="00B75991"/>
    <w:rsid w:val="00B75C45"/>
    <w:rsid w:val="00B75DF0"/>
    <w:rsid w:val="00B75EF6"/>
    <w:rsid w:val="00B7615C"/>
    <w:rsid w:val="00B76207"/>
    <w:rsid w:val="00B764FB"/>
    <w:rsid w:val="00B7694D"/>
    <w:rsid w:val="00B77188"/>
    <w:rsid w:val="00B7775B"/>
    <w:rsid w:val="00B8055A"/>
    <w:rsid w:val="00B80781"/>
    <w:rsid w:val="00B808F8"/>
    <w:rsid w:val="00B8098F"/>
    <w:rsid w:val="00B80BD8"/>
    <w:rsid w:val="00B80C60"/>
    <w:rsid w:val="00B80FF4"/>
    <w:rsid w:val="00B813F0"/>
    <w:rsid w:val="00B815B5"/>
    <w:rsid w:val="00B817AB"/>
    <w:rsid w:val="00B819EA"/>
    <w:rsid w:val="00B81BDB"/>
    <w:rsid w:val="00B820E8"/>
    <w:rsid w:val="00B82433"/>
    <w:rsid w:val="00B8289C"/>
    <w:rsid w:val="00B82CDC"/>
    <w:rsid w:val="00B82D4E"/>
    <w:rsid w:val="00B82D97"/>
    <w:rsid w:val="00B832F9"/>
    <w:rsid w:val="00B833DB"/>
    <w:rsid w:val="00B83574"/>
    <w:rsid w:val="00B835BC"/>
    <w:rsid w:val="00B836DA"/>
    <w:rsid w:val="00B837F9"/>
    <w:rsid w:val="00B83A52"/>
    <w:rsid w:val="00B83B59"/>
    <w:rsid w:val="00B83F7C"/>
    <w:rsid w:val="00B84174"/>
    <w:rsid w:val="00B843AF"/>
    <w:rsid w:val="00B84636"/>
    <w:rsid w:val="00B84684"/>
    <w:rsid w:val="00B847B7"/>
    <w:rsid w:val="00B84B5B"/>
    <w:rsid w:val="00B84B69"/>
    <w:rsid w:val="00B84E81"/>
    <w:rsid w:val="00B85050"/>
    <w:rsid w:val="00B854B5"/>
    <w:rsid w:val="00B856AC"/>
    <w:rsid w:val="00B85A33"/>
    <w:rsid w:val="00B85C59"/>
    <w:rsid w:val="00B85E49"/>
    <w:rsid w:val="00B85FE2"/>
    <w:rsid w:val="00B8600D"/>
    <w:rsid w:val="00B86585"/>
    <w:rsid w:val="00B866AB"/>
    <w:rsid w:val="00B86785"/>
    <w:rsid w:val="00B86967"/>
    <w:rsid w:val="00B86A73"/>
    <w:rsid w:val="00B872CE"/>
    <w:rsid w:val="00B873DF"/>
    <w:rsid w:val="00B874CF"/>
    <w:rsid w:val="00B87A0C"/>
    <w:rsid w:val="00B87CA6"/>
    <w:rsid w:val="00B87E55"/>
    <w:rsid w:val="00B87E97"/>
    <w:rsid w:val="00B87EAE"/>
    <w:rsid w:val="00B9018D"/>
    <w:rsid w:val="00B90332"/>
    <w:rsid w:val="00B9082E"/>
    <w:rsid w:val="00B90AE8"/>
    <w:rsid w:val="00B90E57"/>
    <w:rsid w:val="00B9151E"/>
    <w:rsid w:val="00B91A03"/>
    <w:rsid w:val="00B91EA6"/>
    <w:rsid w:val="00B91F59"/>
    <w:rsid w:val="00B92153"/>
    <w:rsid w:val="00B92168"/>
    <w:rsid w:val="00B926FF"/>
    <w:rsid w:val="00B9278C"/>
    <w:rsid w:val="00B92E0C"/>
    <w:rsid w:val="00B92E3D"/>
    <w:rsid w:val="00B92EEE"/>
    <w:rsid w:val="00B92F49"/>
    <w:rsid w:val="00B933C3"/>
    <w:rsid w:val="00B93537"/>
    <w:rsid w:val="00B9372E"/>
    <w:rsid w:val="00B938E7"/>
    <w:rsid w:val="00B9391F"/>
    <w:rsid w:val="00B93A2D"/>
    <w:rsid w:val="00B93C07"/>
    <w:rsid w:val="00B93C15"/>
    <w:rsid w:val="00B93C74"/>
    <w:rsid w:val="00B9438F"/>
    <w:rsid w:val="00B948AC"/>
    <w:rsid w:val="00B94923"/>
    <w:rsid w:val="00B94C62"/>
    <w:rsid w:val="00B952A5"/>
    <w:rsid w:val="00B95508"/>
    <w:rsid w:val="00B958BA"/>
    <w:rsid w:val="00B9618E"/>
    <w:rsid w:val="00B9641A"/>
    <w:rsid w:val="00B964EA"/>
    <w:rsid w:val="00B96557"/>
    <w:rsid w:val="00B965A7"/>
    <w:rsid w:val="00B96639"/>
    <w:rsid w:val="00B967C6"/>
    <w:rsid w:val="00B967DA"/>
    <w:rsid w:val="00B969D1"/>
    <w:rsid w:val="00B96B28"/>
    <w:rsid w:val="00B96B45"/>
    <w:rsid w:val="00B96B82"/>
    <w:rsid w:val="00B96BD1"/>
    <w:rsid w:val="00B96FCA"/>
    <w:rsid w:val="00B97A5A"/>
    <w:rsid w:val="00B97C19"/>
    <w:rsid w:val="00B97E15"/>
    <w:rsid w:val="00B97EF9"/>
    <w:rsid w:val="00BA01D5"/>
    <w:rsid w:val="00BA0207"/>
    <w:rsid w:val="00BA0472"/>
    <w:rsid w:val="00BA0601"/>
    <w:rsid w:val="00BA0673"/>
    <w:rsid w:val="00BA0E15"/>
    <w:rsid w:val="00BA0E8D"/>
    <w:rsid w:val="00BA0EE1"/>
    <w:rsid w:val="00BA13D5"/>
    <w:rsid w:val="00BA17FF"/>
    <w:rsid w:val="00BA1859"/>
    <w:rsid w:val="00BA1B2C"/>
    <w:rsid w:val="00BA1B7A"/>
    <w:rsid w:val="00BA2969"/>
    <w:rsid w:val="00BA2A9D"/>
    <w:rsid w:val="00BA2C1C"/>
    <w:rsid w:val="00BA2DE9"/>
    <w:rsid w:val="00BA2F44"/>
    <w:rsid w:val="00BA36DD"/>
    <w:rsid w:val="00BA397B"/>
    <w:rsid w:val="00BA3D88"/>
    <w:rsid w:val="00BA3DA1"/>
    <w:rsid w:val="00BA460A"/>
    <w:rsid w:val="00BA52E5"/>
    <w:rsid w:val="00BA5529"/>
    <w:rsid w:val="00BA5BCE"/>
    <w:rsid w:val="00BA5D0F"/>
    <w:rsid w:val="00BA5E56"/>
    <w:rsid w:val="00BA5F9C"/>
    <w:rsid w:val="00BA687F"/>
    <w:rsid w:val="00BA698E"/>
    <w:rsid w:val="00BA6C44"/>
    <w:rsid w:val="00BA70DF"/>
    <w:rsid w:val="00BA71EE"/>
    <w:rsid w:val="00BA759A"/>
    <w:rsid w:val="00BA766E"/>
    <w:rsid w:val="00BA79BD"/>
    <w:rsid w:val="00BA7FB6"/>
    <w:rsid w:val="00BB020D"/>
    <w:rsid w:val="00BB02FC"/>
    <w:rsid w:val="00BB089A"/>
    <w:rsid w:val="00BB0D64"/>
    <w:rsid w:val="00BB0FE7"/>
    <w:rsid w:val="00BB1499"/>
    <w:rsid w:val="00BB1A85"/>
    <w:rsid w:val="00BB1FA6"/>
    <w:rsid w:val="00BB2057"/>
    <w:rsid w:val="00BB207C"/>
    <w:rsid w:val="00BB20E2"/>
    <w:rsid w:val="00BB20EF"/>
    <w:rsid w:val="00BB2542"/>
    <w:rsid w:val="00BB28D9"/>
    <w:rsid w:val="00BB2A2E"/>
    <w:rsid w:val="00BB2C2D"/>
    <w:rsid w:val="00BB32AB"/>
    <w:rsid w:val="00BB379F"/>
    <w:rsid w:val="00BB3848"/>
    <w:rsid w:val="00BB394B"/>
    <w:rsid w:val="00BB3BB5"/>
    <w:rsid w:val="00BB3F94"/>
    <w:rsid w:val="00BB3FFA"/>
    <w:rsid w:val="00BB40E0"/>
    <w:rsid w:val="00BB4158"/>
    <w:rsid w:val="00BB4A7B"/>
    <w:rsid w:val="00BB4D97"/>
    <w:rsid w:val="00BB4DE1"/>
    <w:rsid w:val="00BB507E"/>
    <w:rsid w:val="00BB5288"/>
    <w:rsid w:val="00BB5547"/>
    <w:rsid w:val="00BB562C"/>
    <w:rsid w:val="00BB5830"/>
    <w:rsid w:val="00BB5A31"/>
    <w:rsid w:val="00BB5A87"/>
    <w:rsid w:val="00BB5AFD"/>
    <w:rsid w:val="00BB628F"/>
    <w:rsid w:val="00BB62A4"/>
    <w:rsid w:val="00BB6399"/>
    <w:rsid w:val="00BB66E9"/>
    <w:rsid w:val="00BB6851"/>
    <w:rsid w:val="00BB6A37"/>
    <w:rsid w:val="00BB6D34"/>
    <w:rsid w:val="00BB6DD8"/>
    <w:rsid w:val="00BB713D"/>
    <w:rsid w:val="00BB7270"/>
    <w:rsid w:val="00BB7547"/>
    <w:rsid w:val="00BB75C5"/>
    <w:rsid w:val="00BB7A3D"/>
    <w:rsid w:val="00BB7B64"/>
    <w:rsid w:val="00BC019E"/>
    <w:rsid w:val="00BC0202"/>
    <w:rsid w:val="00BC0864"/>
    <w:rsid w:val="00BC0867"/>
    <w:rsid w:val="00BC0928"/>
    <w:rsid w:val="00BC0F6F"/>
    <w:rsid w:val="00BC1098"/>
    <w:rsid w:val="00BC120A"/>
    <w:rsid w:val="00BC1496"/>
    <w:rsid w:val="00BC178A"/>
    <w:rsid w:val="00BC18B9"/>
    <w:rsid w:val="00BC1968"/>
    <w:rsid w:val="00BC1A55"/>
    <w:rsid w:val="00BC1B8E"/>
    <w:rsid w:val="00BC21D2"/>
    <w:rsid w:val="00BC22E9"/>
    <w:rsid w:val="00BC253F"/>
    <w:rsid w:val="00BC264D"/>
    <w:rsid w:val="00BC2674"/>
    <w:rsid w:val="00BC2A3A"/>
    <w:rsid w:val="00BC2F89"/>
    <w:rsid w:val="00BC30EE"/>
    <w:rsid w:val="00BC3385"/>
    <w:rsid w:val="00BC3518"/>
    <w:rsid w:val="00BC3751"/>
    <w:rsid w:val="00BC3A7A"/>
    <w:rsid w:val="00BC3D6C"/>
    <w:rsid w:val="00BC3DA1"/>
    <w:rsid w:val="00BC3E9F"/>
    <w:rsid w:val="00BC4297"/>
    <w:rsid w:val="00BC4965"/>
    <w:rsid w:val="00BC49D6"/>
    <w:rsid w:val="00BC4DF7"/>
    <w:rsid w:val="00BC505D"/>
    <w:rsid w:val="00BC518A"/>
    <w:rsid w:val="00BC52CC"/>
    <w:rsid w:val="00BC52DD"/>
    <w:rsid w:val="00BC54C2"/>
    <w:rsid w:val="00BC54DD"/>
    <w:rsid w:val="00BC5C61"/>
    <w:rsid w:val="00BC623C"/>
    <w:rsid w:val="00BC64C3"/>
    <w:rsid w:val="00BC66C6"/>
    <w:rsid w:val="00BC66F1"/>
    <w:rsid w:val="00BC6703"/>
    <w:rsid w:val="00BC67AF"/>
    <w:rsid w:val="00BC6BC9"/>
    <w:rsid w:val="00BC6E78"/>
    <w:rsid w:val="00BC7206"/>
    <w:rsid w:val="00BC721C"/>
    <w:rsid w:val="00BC7A04"/>
    <w:rsid w:val="00BC7B88"/>
    <w:rsid w:val="00BC7DA6"/>
    <w:rsid w:val="00BD0024"/>
    <w:rsid w:val="00BD02CD"/>
    <w:rsid w:val="00BD02E8"/>
    <w:rsid w:val="00BD0708"/>
    <w:rsid w:val="00BD0824"/>
    <w:rsid w:val="00BD0E29"/>
    <w:rsid w:val="00BD0EEC"/>
    <w:rsid w:val="00BD169C"/>
    <w:rsid w:val="00BD16B0"/>
    <w:rsid w:val="00BD1924"/>
    <w:rsid w:val="00BD1927"/>
    <w:rsid w:val="00BD1C70"/>
    <w:rsid w:val="00BD1E56"/>
    <w:rsid w:val="00BD21E3"/>
    <w:rsid w:val="00BD2402"/>
    <w:rsid w:val="00BD2413"/>
    <w:rsid w:val="00BD2525"/>
    <w:rsid w:val="00BD2661"/>
    <w:rsid w:val="00BD290C"/>
    <w:rsid w:val="00BD2C69"/>
    <w:rsid w:val="00BD2CFF"/>
    <w:rsid w:val="00BD2F7B"/>
    <w:rsid w:val="00BD3474"/>
    <w:rsid w:val="00BD3485"/>
    <w:rsid w:val="00BD3A7A"/>
    <w:rsid w:val="00BD3B2F"/>
    <w:rsid w:val="00BD41CC"/>
    <w:rsid w:val="00BD4ACC"/>
    <w:rsid w:val="00BD4DC3"/>
    <w:rsid w:val="00BD4E0D"/>
    <w:rsid w:val="00BD5151"/>
    <w:rsid w:val="00BD5521"/>
    <w:rsid w:val="00BD5646"/>
    <w:rsid w:val="00BD5735"/>
    <w:rsid w:val="00BD58BF"/>
    <w:rsid w:val="00BD5A22"/>
    <w:rsid w:val="00BD5C82"/>
    <w:rsid w:val="00BD5F30"/>
    <w:rsid w:val="00BD5F90"/>
    <w:rsid w:val="00BD619A"/>
    <w:rsid w:val="00BD61DB"/>
    <w:rsid w:val="00BD62A8"/>
    <w:rsid w:val="00BD6309"/>
    <w:rsid w:val="00BD630D"/>
    <w:rsid w:val="00BD6657"/>
    <w:rsid w:val="00BD689D"/>
    <w:rsid w:val="00BD6962"/>
    <w:rsid w:val="00BD69BA"/>
    <w:rsid w:val="00BD6DFF"/>
    <w:rsid w:val="00BD6F2D"/>
    <w:rsid w:val="00BD6F58"/>
    <w:rsid w:val="00BD7003"/>
    <w:rsid w:val="00BD7131"/>
    <w:rsid w:val="00BD7363"/>
    <w:rsid w:val="00BD737A"/>
    <w:rsid w:val="00BD7923"/>
    <w:rsid w:val="00BD7FC7"/>
    <w:rsid w:val="00BE0203"/>
    <w:rsid w:val="00BE026E"/>
    <w:rsid w:val="00BE038F"/>
    <w:rsid w:val="00BE03A2"/>
    <w:rsid w:val="00BE03B9"/>
    <w:rsid w:val="00BE0910"/>
    <w:rsid w:val="00BE09B6"/>
    <w:rsid w:val="00BE0C2B"/>
    <w:rsid w:val="00BE0C71"/>
    <w:rsid w:val="00BE0D07"/>
    <w:rsid w:val="00BE0DD0"/>
    <w:rsid w:val="00BE0E7E"/>
    <w:rsid w:val="00BE0F0F"/>
    <w:rsid w:val="00BE14E7"/>
    <w:rsid w:val="00BE1794"/>
    <w:rsid w:val="00BE19B6"/>
    <w:rsid w:val="00BE1AFE"/>
    <w:rsid w:val="00BE1CB4"/>
    <w:rsid w:val="00BE1CE9"/>
    <w:rsid w:val="00BE1F26"/>
    <w:rsid w:val="00BE27FB"/>
    <w:rsid w:val="00BE28B0"/>
    <w:rsid w:val="00BE2A25"/>
    <w:rsid w:val="00BE2AA2"/>
    <w:rsid w:val="00BE2F56"/>
    <w:rsid w:val="00BE3489"/>
    <w:rsid w:val="00BE3767"/>
    <w:rsid w:val="00BE3963"/>
    <w:rsid w:val="00BE3DD8"/>
    <w:rsid w:val="00BE3F02"/>
    <w:rsid w:val="00BE432B"/>
    <w:rsid w:val="00BE4913"/>
    <w:rsid w:val="00BE4A50"/>
    <w:rsid w:val="00BE504D"/>
    <w:rsid w:val="00BE5109"/>
    <w:rsid w:val="00BE5708"/>
    <w:rsid w:val="00BE5853"/>
    <w:rsid w:val="00BE599E"/>
    <w:rsid w:val="00BE5AB4"/>
    <w:rsid w:val="00BE64E0"/>
    <w:rsid w:val="00BE653C"/>
    <w:rsid w:val="00BE656C"/>
    <w:rsid w:val="00BE678E"/>
    <w:rsid w:val="00BE67BC"/>
    <w:rsid w:val="00BE6845"/>
    <w:rsid w:val="00BE6A46"/>
    <w:rsid w:val="00BE6B30"/>
    <w:rsid w:val="00BE6CDF"/>
    <w:rsid w:val="00BE6CEA"/>
    <w:rsid w:val="00BE7047"/>
    <w:rsid w:val="00BE76A1"/>
    <w:rsid w:val="00BE780D"/>
    <w:rsid w:val="00BE796E"/>
    <w:rsid w:val="00BE7C86"/>
    <w:rsid w:val="00BE7F04"/>
    <w:rsid w:val="00BF0289"/>
    <w:rsid w:val="00BF0A9E"/>
    <w:rsid w:val="00BF0BF6"/>
    <w:rsid w:val="00BF13B1"/>
    <w:rsid w:val="00BF1431"/>
    <w:rsid w:val="00BF1B24"/>
    <w:rsid w:val="00BF1C72"/>
    <w:rsid w:val="00BF217E"/>
    <w:rsid w:val="00BF220F"/>
    <w:rsid w:val="00BF221B"/>
    <w:rsid w:val="00BF22E0"/>
    <w:rsid w:val="00BF2587"/>
    <w:rsid w:val="00BF2A0D"/>
    <w:rsid w:val="00BF2C1A"/>
    <w:rsid w:val="00BF2DA8"/>
    <w:rsid w:val="00BF2FA1"/>
    <w:rsid w:val="00BF301C"/>
    <w:rsid w:val="00BF30D8"/>
    <w:rsid w:val="00BF3162"/>
    <w:rsid w:val="00BF337A"/>
    <w:rsid w:val="00BF36B3"/>
    <w:rsid w:val="00BF36C6"/>
    <w:rsid w:val="00BF39B2"/>
    <w:rsid w:val="00BF3C64"/>
    <w:rsid w:val="00BF3C8A"/>
    <w:rsid w:val="00BF3FE4"/>
    <w:rsid w:val="00BF4247"/>
    <w:rsid w:val="00BF4269"/>
    <w:rsid w:val="00BF43B4"/>
    <w:rsid w:val="00BF4775"/>
    <w:rsid w:val="00BF4D4A"/>
    <w:rsid w:val="00BF4F68"/>
    <w:rsid w:val="00BF5503"/>
    <w:rsid w:val="00BF58A0"/>
    <w:rsid w:val="00BF5959"/>
    <w:rsid w:val="00BF59BA"/>
    <w:rsid w:val="00BF5C67"/>
    <w:rsid w:val="00BF5DF3"/>
    <w:rsid w:val="00BF5E2D"/>
    <w:rsid w:val="00BF61E8"/>
    <w:rsid w:val="00BF62A3"/>
    <w:rsid w:val="00BF637D"/>
    <w:rsid w:val="00BF657B"/>
    <w:rsid w:val="00BF68A6"/>
    <w:rsid w:val="00BF69BF"/>
    <w:rsid w:val="00BF6CE1"/>
    <w:rsid w:val="00BF7009"/>
    <w:rsid w:val="00BF715E"/>
    <w:rsid w:val="00BF73DE"/>
    <w:rsid w:val="00BF7473"/>
    <w:rsid w:val="00BF74B5"/>
    <w:rsid w:val="00BF7636"/>
    <w:rsid w:val="00BF7781"/>
    <w:rsid w:val="00BF7C88"/>
    <w:rsid w:val="00BF7CD1"/>
    <w:rsid w:val="00C00474"/>
    <w:rsid w:val="00C008B1"/>
    <w:rsid w:val="00C008C8"/>
    <w:rsid w:val="00C00A90"/>
    <w:rsid w:val="00C00ABF"/>
    <w:rsid w:val="00C00D4D"/>
    <w:rsid w:val="00C00F1C"/>
    <w:rsid w:val="00C01538"/>
    <w:rsid w:val="00C0166C"/>
    <w:rsid w:val="00C01A0C"/>
    <w:rsid w:val="00C01EA8"/>
    <w:rsid w:val="00C01F87"/>
    <w:rsid w:val="00C0211C"/>
    <w:rsid w:val="00C0236C"/>
    <w:rsid w:val="00C030C1"/>
    <w:rsid w:val="00C0345F"/>
    <w:rsid w:val="00C038A6"/>
    <w:rsid w:val="00C03B91"/>
    <w:rsid w:val="00C041B3"/>
    <w:rsid w:val="00C04C57"/>
    <w:rsid w:val="00C04F7A"/>
    <w:rsid w:val="00C0515A"/>
    <w:rsid w:val="00C0528B"/>
    <w:rsid w:val="00C052BE"/>
    <w:rsid w:val="00C0537A"/>
    <w:rsid w:val="00C05403"/>
    <w:rsid w:val="00C0560D"/>
    <w:rsid w:val="00C05D59"/>
    <w:rsid w:val="00C05F19"/>
    <w:rsid w:val="00C05F37"/>
    <w:rsid w:val="00C0627A"/>
    <w:rsid w:val="00C06707"/>
    <w:rsid w:val="00C067CA"/>
    <w:rsid w:val="00C06D01"/>
    <w:rsid w:val="00C06D6B"/>
    <w:rsid w:val="00C07840"/>
    <w:rsid w:val="00C07C9D"/>
    <w:rsid w:val="00C1026D"/>
    <w:rsid w:val="00C10718"/>
    <w:rsid w:val="00C10A05"/>
    <w:rsid w:val="00C1104D"/>
    <w:rsid w:val="00C1109A"/>
    <w:rsid w:val="00C110CC"/>
    <w:rsid w:val="00C111C2"/>
    <w:rsid w:val="00C118D7"/>
    <w:rsid w:val="00C11A13"/>
    <w:rsid w:val="00C11A57"/>
    <w:rsid w:val="00C11C2C"/>
    <w:rsid w:val="00C12348"/>
    <w:rsid w:val="00C126B4"/>
    <w:rsid w:val="00C12C19"/>
    <w:rsid w:val="00C12C73"/>
    <w:rsid w:val="00C1325B"/>
    <w:rsid w:val="00C1343A"/>
    <w:rsid w:val="00C135AA"/>
    <w:rsid w:val="00C1378E"/>
    <w:rsid w:val="00C13888"/>
    <w:rsid w:val="00C13BC1"/>
    <w:rsid w:val="00C13D5C"/>
    <w:rsid w:val="00C13FE7"/>
    <w:rsid w:val="00C141A3"/>
    <w:rsid w:val="00C14486"/>
    <w:rsid w:val="00C14C1E"/>
    <w:rsid w:val="00C151F2"/>
    <w:rsid w:val="00C1533D"/>
    <w:rsid w:val="00C1590D"/>
    <w:rsid w:val="00C1596A"/>
    <w:rsid w:val="00C15CD0"/>
    <w:rsid w:val="00C16046"/>
    <w:rsid w:val="00C165AB"/>
    <w:rsid w:val="00C167E3"/>
    <w:rsid w:val="00C168F8"/>
    <w:rsid w:val="00C16E31"/>
    <w:rsid w:val="00C175E7"/>
    <w:rsid w:val="00C1765D"/>
    <w:rsid w:val="00C17719"/>
    <w:rsid w:val="00C17A7B"/>
    <w:rsid w:val="00C2009E"/>
    <w:rsid w:val="00C2029A"/>
    <w:rsid w:val="00C20DDA"/>
    <w:rsid w:val="00C20F77"/>
    <w:rsid w:val="00C212F4"/>
    <w:rsid w:val="00C21726"/>
    <w:rsid w:val="00C218FE"/>
    <w:rsid w:val="00C21950"/>
    <w:rsid w:val="00C21AA6"/>
    <w:rsid w:val="00C21B13"/>
    <w:rsid w:val="00C21BD6"/>
    <w:rsid w:val="00C21E3F"/>
    <w:rsid w:val="00C23039"/>
    <w:rsid w:val="00C230F8"/>
    <w:rsid w:val="00C23218"/>
    <w:rsid w:val="00C23407"/>
    <w:rsid w:val="00C235B4"/>
    <w:rsid w:val="00C238D6"/>
    <w:rsid w:val="00C23AE4"/>
    <w:rsid w:val="00C23B5C"/>
    <w:rsid w:val="00C23C40"/>
    <w:rsid w:val="00C23D0E"/>
    <w:rsid w:val="00C23DE4"/>
    <w:rsid w:val="00C24344"/>
    <w:rsid w:val="00C245DC"/>
    <w:rsid w:val="00C24A56"/>
    <w:rsid w:val="00C250AA"/>
    <w:rsid w:val="00C251C7"/>
    <w:rsid w:val="00C252C8"/>
    <w:rsid w:val="00C2541C"/>
    <w:rsid w:val="00C2568A"/>
    <w:rsid w:val="00C25B20"/>
    <w:rsid w:val="00C25C30"/>
    <w:rsid w:val="00C25C55"/>
    <w:rsid w:val="00C25C7C"/>
    <w:rsid w:val="00C25EAE"/>
    <w:rsid w:val="00C2603E"/>
    <w:rsid w:val="00C266A0"/>
    <w:rsid w:val="00C266C0"/>
    <w:rsid w:val="00C26DA8"/>
    <w:rsid w:val="00C26F3B"/>
    <w:rsid w:val="00C2747E"/>
    <w:rsid w:val="00C27682"/>
    <w:rsid w:val="00C279EB"/>
    <w:rsid w:val="00C301C1"/>
    <w:rsid w:val="00C302DA"/>
    <w:rsid w:val="00C3033C"/>
    <w:rsid w:val="00C30379"/>
    <w:rsid w:val="00C30759"/>
    <w:rsid w:val="00C3075E"/>
    <w:rsid w:val="00C308DE"/>
    <w:rsid w:val="00C30943"/>
    <w:rsid w:val="00C30B0A"/>
    <w:rsid w:val="00C30D4E"/>
    <w:rsid w:val="00C3175C"/>
    <w:rsid w:val="00C319AE"/>
    <w:rsid w:val="00C31A0A"/>
    <w:rsid w:val="00C31ACD"/>
    <w:rsid w:val="00C31C0A"/>
    <w:rsid w:val="00C31C86"/>
    <w:rsid w:val="00C31D91"/>
    <w:rsid w:val="00C32396"/>
    <w:rsid w:val="00C32418"/>
    <w:rsid w:val="00C325A4"/>
    <w:rsid w:val="00C325C1"/>
    <w:rsid w:val="00C326BD"/>
    <w:rsid w:val="00C3289E"/>
    <w:rsid w:val="00C328FB"/>
    <w:rsid w:val="00C336CF"/>
    <w:rsid w:val="00C33747"/>
    <w:rsid w:val="00C33AF6"/>
    <w:rsid w:val="00C33FA0"/>
    <w:rsid w:val="00C33FD9"/>
    <w:rsid w:val="00C34273"/>
    <w:rsid w:val="00C345CA"/>
    <w:rsid w:val="00C34C68"/>
    <w:rsid w:val="00C34CB9"/>
    <w:rsid w:val="00C34FF4"/>
    <w:rsid w:val="00C355E5"/>
    <w:rsid w:val="00C35619"/>
    <w:rsid w:val="00C35E81"/>
    <w:rsid w:val="00C360ED"/>
    <w:rsid w:val="00C361D6"/>
    <w:rsid w:val="00C36362"/>
    <w:rsid w:val="00C36C53"/>
    <w:rsid w:val="00C3716C"/>
    <w:rsid w:val="00C371BE"/>
    <w:rsid w:val="00C37350"/>
    <w:rsid w:val="00C37A4C"/>
    <w:rsid w:val="00C37B6F"/>
    <w:rsid w:val="00C37B85"/>
    <w:rsid w:val="00C37C37"/>
    <w:rsid w:val="00C37CC1"/>
    <w:rsid w:val="00C37E61"/>
    <w:rsid w:val="00C37E64"/>
    <w:rsid w:val="00C4016C"/>
    <w:rsid w:val="00C401E8"/>
    <w:rsid w:val="00C40789"/>
    <w:rsid w:val="00C40B54"/>
    <w:rsid w:val="00C40C6F"/>
    <w:rsid w:val="00C411AF"/>
    <w:rsid w:val="00C4125A"/>
    <w:rsid w:val="00C412AE"/>
    <w:rsid w:val="00C4149E"/>
    <w:rsid w:val="00C4155C"/>
    <w:rsid w:val="00C41717"/>
    <w:rsid w:val="00C42C29"/>
    <w:rsid w:val="00C42DD4"/>
    <w:rsid w:val="00C43189"/>
    <w:rsid w:val="00C43371"/>
    <w:rsid w:val="00C434B8"/>
    <w:rsid w:val="00C43DE7"/>
    <w:rsid w:val="00C44037"/>
    <w:rsid w:val="00C444EC"/>
    <w:rsid w:val="00C44AC6"/>
    <w:rsid w:val="00C44BD3"/>
    <w:rsid w:val="00C44F66"/>
    <w:rsid w:val="00C450A1"/>
    <w:rsid w:val="00C45190"/>
    <w:rsid w:val="00C451E6"/>
    <w:rsid w:val="00C4554C"/>
    <w:rsid w:val="00C45902"/>
    <w:rsid w:val="00C460C4"/>
    <w:rsid w:val="00C46284"/>
    <w:rsid w:val="00C46425"/>
    <w:rsid w:val="00C4656B"/>
    <w:rsid w:val="00C46A6F"/>
    <w:rsid w:val="00C471EE"/>
    <w:rsid w:val="00C47579"/>
    <w:rsid w:val="00C47674"/>
    <w:rsid w:val="00C4777D"/>
    <w:rsid w:val="00C479B3"/>
    <w:rsid w:val="00C47B4B"/>
    <w:rsid w:val="00C47C16"/>
    <w:rsid w:val="00C47E07"/>
    <w:rsid w:val="00C47ECB"/>
    <w:rsid w:val="00C47F50"/>
    <w:rsid w:val="00C50546"/>
    <w:rsid w:val="00C50903"/>
    <w:rsid w:val="00C50B05"/>
    <w:rsid w:val="00C50CD0"/>
    <w:rsid w:val="00C50F02"/>
    <w:rsid w:val="00C51604"/>
    <w:rsid w:val="00C5160A"/>
    <w:rsid w:val="00C5184D"/>
    <w:rsid w:val="00C51AD2"/>
    <w:rsid w:val="00C521C2"/>
    <w:rsid w:val="00C5254B"/>
    <w:rsid w:val="00C52667"/>
    <w:rsid w:val="00C5276B"/>
    <w:rsid w:val="00C52A56"/>
    <w:rsid w:val="00C52A93"/>
    <w:rsid w:val="00C532F3"/>
    <w:rsid w:val="00C53848"/>
    <w:rsid w:val="00C539F5"/>
    <w:rsid w:val="00C53A88"/>
    <w:rsid w:val="00C53B25"/>
    <w:rsid w:val="00C53BAB"/>
    <w:rsid w:val="00C53C1E"/>
    <w:rsid w:val="00C53C87"/>
    <w:rsid w:val="00C542A6"/>
    <w:rsid w:val="00C54605"/>
    <w:rsid w:val="00C5465D"/>
    <w:rsid w:val="00C54999"/>
    <w:rsid w:val="00C54ABE"/>
    <w:rsid w:val="00C54B48"/>
    <w:rsid w:val="00C54D8B"/>
    <w:rsid w:val="00C54EBD"/>
    <w:rsid w:val="00C5516C"/>
    <w:rsid w:val="00C552A2"/>
    <w:rsid w:val="00C5549B"/>
    <w:rsid w:val="00C56227"/>
    <w:rsid w:val="00C5637E"/>
    <w:rsid w:val="00C56BF0"/>
    <w:rsid w:val="00C56C51"/>
    <w:rsid w:val="00C5715C"/>
    <w:rsid w:val="00C57170"/>
    <w:rsid w:val="00C5748E"/>
    <w:rsid w:val="00C5781C"/>
    <w:rsid w:val="00C57988"/>
    <w:rsid w:val="00C57B3C"/>
    <w:rsid w:val="00C57E0C"/>
    <w:rsid w:val="00C60118"/>
    <w:rsid w:val="00C601A3"/>
    <w:rsid w:val="00C60208"/>
    <w:rsid w:val="00C605E2"/>
    <w:rsid w:val="00C605E7"/>
    <w:rsid w:val="00C60837"/>
    <w:rsid w:val="00C60923"/>
    <w:rsid w:val="00C60A6D"/>
    <w:rsid w:val="00C60AFC"/>
    <w:rsid w:val="00C6113C"/>
    <w:rsid w:val="00C619CE"/>
    <w:rsid w:val="00C61A9E"/>
    <w:rsid w:val="00C61B4F"/>
    <w:rsid w:val="00C61D4E"/>
    <w:rsid w:val="00C625F9"/>
    <w:rsid w:val="00C6281D"/>
    <w:rsid w:val="00C62A15"/>
    <w:rsid w:val="00C631A2"/>
    <w:rsid w:val="00C6339E"/>
    <w:rsid w:val="00C63677"/>
    <w:rsid w:val="00C638C2"/>
    <w:rsid w:val="00C63C42"/>
    <w:rsid w:val="00C63E93"/>
    <w:rsid w:val="00C64034"/>
    <w:rsid w:val="00C64068"/>
    <w:rsid w:val="00C640D6"/>
    <w:rsid w:val="00C64325"/>
    <w:rsid w:val="00C6471F"/>
    <w:rsid w:val="00C64752"/>
    <w:rsid w:val="00C64764"/>
    <w:rsid w:val="00C64B66"/>
    <w:rsid w:val="00C64F50"/>
    <w:rsid w:val="00C64F74"/>
    <w:rsid w:val="00C6589E"/>
    <w:rsid w:val="00C65932"/>
    <w:rsid w:val="00C65C73"/>
    <w:rsid w:val="00C65F34"/>
    <w:rsid w:val="00C66311"/>
    <w:rsid w:val="00C666E3"/>
    <w:rsid w:val="00C6688B"/>
    <w:rsid w:val="00C6696B"/>
    <w:rsid w:val="00C66B7C"/>
    <w:rsid w:val="00C66C58"/>
    <w:rsid w:val="00C66E61"/>
    <w:rsid w:val="00C673F1"/>
    <w:rsid w:val="00C6786C"/>
    <w:rsid w:val="00C67C6C"/>
    <w:rsid w:val="00C702C9"/>
    <w:rsid w:val="00C70423"/>
    <w:rsid w:val="00C7052F"/>
    <w:rsid w:val="00C70BFD"/>
    <w:rsid w:val="00C70C53"/>
    <w:rsid w:val="00C70DFB"/>
    <w:rsid w:val="00C710A6"/>
    <w:rsid w:val="00C717A4"/>
    <w:rsid w:val="00C71AD7"/>
    <w:rsid w:val="00C71D07"/>
    <w:rsid w:val="00C71DF5"/>
    <w:rsid w:val="00C71FD3"/>
    <w:rsid w:val="00C72889"/>
    <w:rsid w:val="00C72D1B"/>
    <w:rsid w:val="00C72D8B"/>
    <w:rsid w:val="00C72FED"/>
    <w:rsid w:val="00C73037"/>
    <w:rsid w:val="00C7335F"/>
    <w:rsid w:val="00C73369"/>
    <w:rsid w:val="00C734A6"/>
    <w:rsid w:val="00C73524"/>
    <w:rsid w:val="00C735A6"/>
    <w:rsid w:val="00C7372E"/>
    <w:rsid w:val="00C7377F"/>
    <w:rsid w:val="00C73797"/>
    <w:rsid w:val="00C73C57"/>
    <w:rsid w:val="00C73DD0"/>
    <w:rsid w:val="00C73F1A"/>
    <w:rsid w:val="00C73FE4"/>
    <w:rsid w:val="00C7409A"/>
    <w:rsid w:val="00C74200"/>
    <w:rsid w:val="00C742F5"/>
    <w:rsid w:val="00C7463C"/>
    <w:rsid w:val="00C746D5"/>
    <w:rsid w:val="00C74770"/>
    <w:rsid w:val="00C74934"/>
    <w:rsid w:val="00C74ADE"/>
    <w:rsid w:val="00C74B8D"/>
    <w:rsid w:val="00C74FE3"/>
    <w:rsid w:val="00C75113"/>
    <w:rsid w:val="00C7547D"/>
    <w:rsid w:val="00C75823"/>
    <w:rsid w:val="00C759A4"/>
    <w:rsid w:val="00C75A4F"/>
    <w:rsid w:val="00C75C7A"/>
    <w:rsid w:val="00C75F3E"/>
    <w:rsid w:val="00C762FC"/>
    <w:rsid w:val="00C7652D"/>
    <w:rsid w:val="00C765CF"/>
    <w:rsid w:val="00C77082"/>
    <w:rsid w:val="00C77168"/>
    <w:rsid w:val="00C77242"/>
    <w:rsid w:val="00C773D7"/>
    <w:rsid w:val="00C77422"/>
    <w:rsid w:val="00C77470"/>
    <w:rsid w:val="00C778FB"/>
    <w:rsid w:val="00C77A1D"/>
    <w:rsid w:val="00C77C4A"/>
    <w:rsid w:val="00C77E07"/>
    <w:rsid w:val="00C8000C"/>
    <w:rsid w:val="00C80038"/>
    <w:rsid w:val="00C8003B"/>
    <w:rsid w:val="00C801E8"/>
    <w:rsid w:val="00C8081F"/>
    <w:rsid w:val="00C80C22"/>
    <w:rsid w:val="00C817B8"/>
    <w:rsid w:val="00C81885"/>
    <w:rsid w:val="00C828FC"/>
    <w:rsid w:val="00C829B9"/>
    <w:rsid w:val="00C82BA0"/>
    <w:rsid w:val="00C831FD"/>
    <w:rsid w:val="00C83425"/>
    <w:rsid w:val="00C8342A"/>
    <w:rsid w:val="00C835FE"/>
    <w:rsid w:val="00C837C8"/>
    <w:rsid w:val="00C83AFF"/>
    <w:rsid w:val="00C83E92"/>
    <w:rsid w:val="00C840B6"/>
    <w:rsid w:val="00C84372"/>
    <w:rsid w:val="00C8440E"/>
    <w:rsid w:val="00C846BE"/>
    <w:rsid w:val="00C84840"/>
    <w:rsid w:val="00C8500F"/>
    <w:rsid w:val="00C8504B"/>
    <w:rsid w:val="00C852B0"/>
    <w:rsid w:val="00C857D9"/>
    <w:rsid w:val="00C85B67"/>
    <w:rsid w:val="00C85BD9"/>
    <w:rsid w:val="00C85ED5"/>
    <w:rsid w:val="00C860AA"/>
    <w:rsid w:val="00C8613A"/>
    <w:rsid w:val="00C86181"/>
    <w:rsid w:val="00C86FAC"/>
    <w:rsid w:val="00C8727A"/>
    <w:rsid w:val="00C8742A"/>
    <w:rsid w:val="00C87655"/>
    <w:rsid w:val="00C87772"/>
    <w:rsid w:val="00C878B3"/>
    <w:rsid w:val="00C87CB9"/>
    <w:rsid w:val="00C87DD1"/>
    <w:rsid w:val="00C87DFA"/>
    <w:rsid w:val="00C902A4"/>
    <w:rsid w:val="00C908EB"/>
    <w:rsid w:val="00C90AB7"/>
    <w:rsid w:val="00C90C24"/>
    <w:rsid w:val="00C90D7A"/>
    <w:rsid w:val="00C9112E"/>
    <w:rsid w:val="00C91371"/>
    <w:rsid w:val="00C918DD"/>
    <w:rsid w:val="00C91B25"/>
    <w:rsid w:val="00C91B2F"/>
    <w:rsid w:val="00C91BB6"/>
    <w:rsid w:val="00C922A9"/>
    <w:rsid w:val="00C92340"/>
    <w:rsid w:val="00C928AE"/>
    <w:rsid w:val="00C928D3"/>
    <w:rsid w:val="00C92A63"/>
    <w:rsid w:val="00C92FA9"/>
    <w:rsid w:val="00C93116"/>
    <w:rsid w:val="00C93569"/>
    <w:rsid w:val="00C936FC"/>
    <w:rsid w:val="00C9374D"/>
    <w:rsid w:val="00C93AFD"/>
    <w:rsid w:val="00C93B32"/>
    <w:rsid w:val="00C93CF8"/>
    <w:rsid w:val="00C93D58"/>
    <w:rsid w:val="00C93E8A"/>
    <w:rsid w:val="00C93ED8"/>
    <w:rsid w:val="00C93EE5"/>
    <w:rsid w:val="00C93F33"/>
    <w:rsid w:val="00C94059"/>
    <w:rsid w:val="00C941EE"/>
    <w:rsid w:val="00C9428A"/>
    <w:rsid w:val="00C945AC"/>
    <w:rsid w:val="00C94A18"/>
    <w:rsid w:val="00C94B95"/>
    <w:rsid w:val="00C955B8"/>
    <w:rsid w:val="00C95E11"/>
    <w:rsid w:val="00C95E41"/>
    <w:rsid w:val="00C95E7E"/>
    <w:rsid w:val="00C96311"/>
    <w:rsid w:val="00C96416"/>
    <w:rsid w:val="00C9663D"/>
    <w:rsid w:val="00C96657"/>
    <w:rsid w:val="00C9674C"/>
    <w:rsid w:val="00C96859"/>
    <w:rsid w:val="00C96921"/>
    <w:rsid w:val="00C96D83"/>
    <w:rsid w:val="00C97B30"/>
    <w:rsid w:val="00CA02CA"/>
    <w:rsid w:val="00CA0699"/>
    <w:rsid w:val="00CA0A1B"/>
    <w:rsid w:val="00CA0CAA"/>
    <w:rsid w:val="00CA0D1A"/>
    <w:rsid w:val="00CA1013"/>
    <w:rsid w:val="00CA1139"/>
    <w:rsid w:val="00CA16C4"/>
    <w:rsid w:val="00CA1C06"/>
    <w:rsid w:val="00CA22A2"/>
    <w:rsid w:val="00CA240D"/>
    <w:rsid w:val="00CA2817"/>
    <w:rsid w:val="00CA2835"/>
    <w:rsid w:val="00CA28D2"/>
    <w:rsid w:val="00CA291E"/>
    <w:rsid w:val="00CA2D5D"/>
    <w:rsid w:val="00CA348A"/>
    <w:rsid w:val="00CA372D"/>
    <w:rsid w:val="00CA3805"/>
    <w:rsid w:val="00CA39E4"/>
    <w:rsid w:val="00CA3BDA"/>
    <w:rsid w:val="00CA4A96"/>
    <w:rsid w:val="00CA4EF5"/>
    <w:rsid w:val="00CA53AE"/>
    <w:rsid w:val="00CA545E"/>
    <w:rsid w:val="00CA54D0"/>
    <w:rsid w:val="00CA560C"/>
    <w:rsid w:val="00CA5C29"/>
    <w:rsid w:val="00CA5F12"/>
    <w:rsid w:val="00CA6397"/>
    <w:rsid w:val="00CA64EC"/>
    <w:rsid w:val="00CA6C7A"/>
    <w:rsid w:val="00CA6E19"/>
    <w:rsid w:val="00CA6F18"/>
    <w:rsid w:val="00CA7070"/>
    <w:rsid w:val="00CA70AC"/>
    <w:rsid w:val="00CA7B95"/>
    <w:rsid w:val="00CA7C3F"/>
    <w:rsid w:val="00CA7E33"/>
    <w:rsid w:val="00CB0025"/>
    <w:rsid w:val="00CB0259"/>
    <w:rsid w:val="00CB03F7"/>
    <w:rsid w:val="00CB0618"/>
    <w:rsid w:val="00CB0A2D"/>
    <w:rsid w:val="00CB0E80"/>
    <w:rsid w:val="00CB11A1"/>
    <w:rsid w:val="00CB11F8"/>
    <w:rsid w:val="00CB1214"/>
    <w:rsid w:val="00CB143D"/>
    <w:rsid w:val="00CB164A"/>
    <w:rsid w:val="00CB19C8"/>
    <w:rsid w:val="00CB1A5D"/>
    <w:rsid w:val="00CB1CEA"/>
    <w:rsid w:val="00CB1EEA"/>
    <w:rsid w:val="00CB1FC7"/>
    <w:rsid w:val="00CB20CE"/>
    <w:rsid w:val="00CB210A"/>
    <w:rsid w:val="00CB2229"/>
    <w:rsid w:val="00CB2607"/>
    <w:rsid w:val="00CB2DCE"/>
    <w:rsid w:val="00CB3173"/>
    <w:rsid w:val="00CB33BE"/>
    <w:rsid w:val="00CB340D"/>
    <w:rsid w:val="00CB34A6"/>
    <w:rsid w:val="00CB3656"/>
    <w:rsid w:val="00CB389F"/>
    <w:rsid w:val="00CB398A"/>
    <w:rsid w:val="00CB3C19"/>
    <w:rsid w:val="00CB3CBB"/>
    <w:rsid w:val="00CB4298"/>
    <w:rsid w:val="00CB430C"/>
    <w:rsid w:val="00CB4767"/>
    <w:rsid w:val="00CB48FD"/>
    <w:rsid w:val="00CB4D88"/>
    <w:rsid w:val="00CB4F1F"/>
    <w:rsid w:val="00CB5C86"/>
    <w:rsid w:val="00CB5EEC"/>
    <w:rsid w:val="00CB6395"/>
    <w:rsid w:val="00CB6727"/>
    <w:rsid w:val="00CB675B"/>
    <w:rsid w:val="00CB6A3B"/>
    <w:rsid w:val="00CB6B31"/>
    <w:rsid w:val="00CB6C65"/>
    <w:rsid w:val="00CB7035"/>
    <w:rsid w:val="00CB70AB"/>
    <w:rsid w:val="00CB7744"/>
    <w:rsid w:val="00CC0091"/>
    <w:rsid w:val="00CC0454"/>
    <w:rsid w:val="00CC0546"/>
    <w:rsid w:val="00CC07DC"/>
    <w:rsid w:val="00CC0F9C"/>
    <w:rsid w:val="00CC135F"/>
    <w:rsid w:val="00CC1AEC"/>
    <w:rsid w:val="00CC1D47"/>
    <w:rsid w:val="00CC215B"/>
    <w:rsid w:val="00CC2294"/>
    <w:rsid w:val="00CC2397"/>
    <w:rsid w:val="00CC249D"/>
    <w:rsid w:val="00CC24E1"/>
    <w:rsid w:val="00CC2841"/>
    <w:rsid w:val="00CC2B9B"/>
    <w:rsid w:val="00CC2BC5"/>
    <w:rsid w:val="00CC2F81"/>
    <w:rsid w:val="00CC3354"/>
    <w:rsid w:val="00CC343C"/>
    <w:rsid w:val="00CC343F"/>
    <w:rsid w:val="00CC3519"/>
    <w:rsid w:val="00CC3692"/>
    <w:rsid w:val="00CC3721"/>
    <w:rsid w:val="00CC37DE"/>
    <w:rsid w:val="00CC38AF"/>
    <w:rsid w:val="00CC399C"/>
    <w:rsid w:val="00CC3BEE"/>
    <w:rsid w:val="00CC428F"/>
    <w:rsid w:val="00CC441C"/>
    <w:rsid w:val="00CC4DC7"/>
    <w:rsid w:val="00CC50FB"/>
    <w:rsid w:val="00CC52F1"/>
    <w:rsid w:val="00CC57B2"/>
    <w:rsid w:val="00CC5AE2"/>
    <w:rsid w:val="00CC5D64"/>
    <w:rsid w:val="00CC6035"/>
    <w:rsid w:val="00CC60F6"/>
    <w:rsid w:val="00CC6208"/>
    <w:rsid w:val="00CC62CF"/>
    <w:rsid w:val="00CC679A"/>
    <w:rsid w:val="00CC767B"/>
    <w:rsid w:val="00CC776E"/>
    <w:rsid w:val="00CC785F"/>
    <w:rsid w:val="00CC7AEE"/>
    <w:rsid w:val="00CC7CAB"/>
    <w:rsid w:val="00CC7E1F"/>
    <w:rsid w:val="00CC7E9E"/>
    <w:rsid w:val="00CC7FAC"/>
    <w:rsid w:val="00CD02B1"/>
    <w:rsid w:val="00CD03DF"/>
    <w:rsid w:val="00CD046E"/>
    <w:rsid w:val="00CD088A"/>
    <w:rsid w:val="00CD14DC"/>
    <w:rsid w:val="00CD1562"/>
    <w:rsid w:val="00CD15AF"/>
    <w:rsid w:val="00CD197C"/>
    <w:rsid w:val="00CD1E72"/>
    <w:rsid w:val="00CD20A7"/>
    <w:rsid w:val="00CD21C3"/>
    <w:rsid w:val="00CD23CB"/>
    <w:rsid w:val="00CD244B"/>
    <w:rsid w:val="00CD26A4"/>
    <w:rsid w:val="00CD2A2A"/>
    <w:rsid w:val="00CD2A99"/>
    <w:rsid w:val="00CD2BA6"/>
    <w:rsid w:val="00CD2DBD"/>
    <w:rsid w:val="00CD3220"/>
    <w:rsid w:val="00CD3416"/>
    <w:rsid w:val="00CD3439"/>
    <w:rsid w:val="00CD3AD0"/>
    <w:rsid w:val="00CD3BBA"/>
    <w:rsid w:val="00CD3C6A"/>
    <w:rsid w:val="00CD3E8E"/>
    <w:rsid w:val="00CD4375"/>
    <w:rsid w:val="00CD4CDC"/>
    <w:rsid w:val="00CD4F83"/>
    <w:rsid w:val="00CD558E"/>
    <w:rsid w:val="00CD5798"/>
    <w:rsid w:val="00CD5967"/>
    <w:rsid w:val="00CD5AC1"/>
    <w:rsid w:val="00CD5C2B"/>
    <w:rsid w:val="00CD5D6A"/>
    <w:rsid w:val="00CD5FA5"/>
    <w:rsid w:val="00CD607A"/>
    <w:rsid w:val="00CD635F"/>
    <w:rsid w:val="00CD642F"/>
    <w:rsid w:val="00CD6440"/>
    <w:rsid w:val="00CD69EA"/>
    <w:rsid w:val="00CD6B8C"/>
    <w:rsid w:val="00CD6D79"/>
    <w:rsid w:val="00CD7260"/>
    <w:rsid w:val="00CD7616"/>
    <w:rsid w:val="00CD7816"/>
    <w:rsid w:val="00CE0388"/>
    <w:rsid w:val="00CE0705"/>
    <w:rsid w:val="00CE085C"/>
    <w:rsid w:val="00CE09B9"/>
    <w:rsid w:val="00CE09BF"/>
    <w:rsid w:val="00CE09C7"/>
    <w:rsid w:val="00CE0EA9"/>
    <w:rsid w:val="00CE0FE0"/>
    <w:rsid w:val="00CE1216"/>
    <w:rsid w:val="00CE1CB4"/>
    <w:rsid w:val="00CE220F"/>
    <w:rsid w:val="00CE254A"/>
    <w:rsid w:val="00CE27DE"/>
    <w:rsid w:val="00CE2981"/>
    <w:rsid w:val="00CE2A2C"/>
    <w:rsid w:val="00CE2B9F"/>
    <w:rsid w:val="00CE3567"/>
    <w:rsid w:val="00CE35C8"/>
    <w:rsid w:val="00CE37D8"/>
    <w:rsid w:val="00CE39C4"/>
    <w:rsid w:val="00CE4424"/>
    <w:rsid w:val="00CE46D1"/>
    <w:rsid w:val="00CE49D9"/>
    <w:rsid w:val="00CE49EF"/>
    <w:rsid w:val="00CE4D98"/>
    <w:rsid w:val="00CE5387"/>
    <w:rsid w:val="00CE5784"/>
    <w:rsid w:val="00CE59E0"/>
    <w:rsid w:val="00CE5AED"/>
    <w:rsid w:val="00CE5CED"/>
    <w:rsid w:val="00CE5E77"/>
    <w:rsid w:val="00CE60C9"/>
    <w:rsid w:val="00CE656A"/>
    <w:rsid w:val="00CE658D"/>
    <w:rsid w:val="00CE733F"/>
    <w:rsid w:val="00CE73BB"/>
    <w:rsid w:val="00CE7914"/>
    <w:rsid w:val="00CF06A1"/>
    <w:rsid w:val="00CF083B"/>
    <w:rsid w:val="00CF084D"/>
    <w:rsid w:val="00CF088C"/>
    <w:rsid w:val="00CF0AF2"/>
    <w:rsid w:val="00CF0B70"/>
    <w:rsid w:val="00CF0C9F"/>
    <w:rsid w:val="00CF1080"/>
    <w:rsid w:val="00CF17B6"/>
    <w:rsid w:val="00CF1A9B"/>
    <w:rsid w:val="00CF231B"/>
    <w:rsid w:val="00CF2748"/>
    <w:rsid w:val="00CF2B61"/>
    <w:rsid w:val="00CF2F34"/>
    <w:rsid w:val="00CF33F4"/>
    <w:rsid w:val="00CF34C2"/>
    <w:rsid w:val="00CF35B4"/>
    <w:rsid w:val="00CF3745"/>
    <w:rsid w:val="00CF3775"/>
    <w:rsid w:val="00CF37C6"/>
    <w:rsid w:val="00CF3847"/>
    <w:rsid w:val="00CF39FC"/>
    <w:rsid w:val="00CF3AD1"/>
    <w:rsid w:val="00CF4296"/>
    <w:rsid w:val="00CF42BE"/>
    <w:rsid w:val="00CF4383"/>
    <w:rsid w:val="00CF44D5"/>
    <w:rsid w:val="00CF4634"/>
    <w:rsid w:val="00CF4990"/>
    <w:rsid w:val="00CF5244"/>
    <w:rsid w:val="00CF5596"/>
    <w:rsid w:val="00CF579B"/>
    <w:rsid w:val="00CF5A01"/>
    <w:rsid w:val="00CF5F51"/>
    <w:rsid w:val="00CF614C"/>
    <w:rsid w:val="00CF6477"/>
    <w:rsid w:val="00CF6541"/>
    <w:rsid w:val="00CF6792"/>
    <w:rsid w:val="00CF6AF4"/>
    <w:rsid w:val="00CF6BBC"/>
    <w:rsid w:val="00CF6C75"/>
    <w:rsid w:val="00CF70FF"/>
    <w:rsid w:val="00CF7175"/>
    <w:rsid w:val="00CF7468"/>
    <w:rsid w:val="00CF7822"/>
    <w:rsid w:val="00CF78E6"/>
    <w:rsid w:val="00CF797A"/>
    <w:rsid w:val="00CF7A69"/>
    <w:rsid w:val="00CF7D9E"/>
    <w:rsid w:val="00D0039F"/>
    <w:rsid w:val="00D0049C"/>
    <w:rsid w:val="00D00657"/>
    <w:rsid w:val="00D006E2"/>
    <w:rsid w:val="00D00727"/>
    <w:rsid w:val="00D00D92"/>
    <w:rsid w:val="00D00E29"/>
    <w:rsid w:val="00D014F8"/>
    <w:rsid w:val="00D015D0"/>
    <w:rsid w:val="00D01DF9"/>
    <w:rsid w:val="00D01EA9"/>
    <w:rsid w:val="00D0209A"/>
    <w:rsid w:val="00D02583"/>
    <w:rsid w:val="00D03163"/>
    <w:rsid w:val="00D03468"/>
    <w:rsid w:val="00D034BF"/>
    <w:rsid w:val="00D0372E"/>
    <w:rsid w:val="00D03817"/>
    <w:rsid w:val="00D03906"/>
    <w:rsid w:val="00D03DFC"/>
    <w:rsid w:val="00D03F1B"/>
    <w:rsid w:val="00D04F93"/>
    <w:rsid w:val="00D05319"/>
    <w:rsid w:val="00D055AF"/>
    <w:rsid w:val="00D058E8"/>
    <w:rsid w:val="00D05C0B"/>
    <w:rsid w:val="00D05D48"/>
    <w:rsid w:val="00D06069"/>
    <w:rsid w:val="00D06B25"/>
    <w:rsid w:val="00D06B9F"/>
    <w:rsid w:val="00D06C58"/>
    <w:rsid w:val="00D06C68"/>
    <w:rsid w:val="00D076B7"/>
    <w:rsid w:val="00D0777D"/>
    <w:rsid w:val="00D07C18"/>
    <w:rsid w:val="00D07C97"/>
    <w:rsid w:val="00D1041C"/>
    <w:rsid w:val="00D1053F"/>
    <w:rsid w:val="00D106CE"/>
    <w:rsid w:val="00D107D6"/>
    <w:rsid w:val="00D10ACC"/>
    <w:rsid w:val="00D10B44"/>
    <w:rsid w:val="00D10BE0"/>
    <w:rsid w:val="00D10CEC"/>
    <w:rsid w:val="00D10D7B"/>
    <w:rsid w:val="00D10E6D"/>
    <w:rsid w:val="00D10F9C"/>
    <w:rsid w:val="00D11098"/>
    <w:rsid w:val="00D110CC"/>
    <w:rsid w:val="00D111E9"/>
    <w:rsid w:val="00D1123E"/>
    <w:rsid w:val="00D113D1"/>
    <w:rsid w:val="00D11BE5"/>
    <w:rsid w:val="00D11CA8"/>
    <w:rsid w:val="00D11D1B"/>
    <w:rsid w:val="00D11E42"/>
    <w:rsid w:val="00D11F35"/>
    <w:rsid w:val="00D11FC6"/>
    <w:rsid w:val="00D1217C"/>
    <w:rsid w:val="00D126E7"/>
    <w:rsid w:val="00D1327A"/>
    <w:rsid w:val="00D138EC"/>
    <w:rsid w:val="00D14101"/>
    <w:rsid w:val="00D14263"/>
    <w:rsid w:val="00D14352"/>
    <w:rsid w:val="00D14550"/>
    <w:rsid w:val="00D145D9"/>
    <w:rsid w:val="00D14948"/>
    <w:rsid w:val="00D1501B"/>
    <w:rsid w:val="00D15397"/>
    <w:rsid w:val="00D15B38"/>
    <w:rsid w:val="00D15B6A"/>
    <w:rsid w:val="00D15DAB"/>
    <w:rsid w:val="00D15E0B"/>
    <w:rsid w:val="00D15E7F"/>
    <w:rsid w:val="00D16199"/>
    <w:rsid w:val="00D1665D"/>
    <w:rsid w:val="00D16730"/>
    <w:rsid w:val="00D167F7"/>
    <w:rsid w:val="00D16A72"/>
    <w:rsid w:val="00D1718E"/>
    <w:rsid w:val="00D173C8"/>
    <w:rsid w:val="00D173D6"/>
    <w:rsid w:val="00D17555"/>
    <w:rsid w:val="00D17789"/>
    <w:rsid w:val="00D179BF"/>
    <w:rsid w:val="00D17AFD"/>
    <w:rsid w:val="00D17EE3"/>
    <w:rsid w:val="00D17FCC"/>
    <w:rsid w:val="00D200FB"/>
    <w:rsid w:val="00D201F5"/>
    <w:rsid w:val="00D20213"/>
    <w:rsid w:val="00D2029F"/>
    <w:rsid w:val="00D20468"/>
    <w:rsid w:val="00D2063F"/>
    <w:rsid w:val="00D206A0"/>
    <w:rsid w:val="00D209D2"/>
    <w:rsid w:val="00D20B48"/>
    <w:rsid w:val="00D21072"/>
    <w:rsid w:val="00D211FA"/>
    <w:rsid w:val="00D214C1"/>
    <w:rsid w:val="00D217C5"/>
    <w:rsid w:val="00D21DCC"/>
    <w:rsid w:val="00D2248A"/>
    <w:rsid w:val="00D22D4B"/>
    <w:rsid w:val="00D22ECB"/>
    <w:rsid w:val="00D23163"/>
    <w:rsid w:val="00D23378"/>
    <w:rsid w:val="00D23541"/>
    <w:rsid w:val="00D235F1"/>
    <w:rsid w:val="00D23842"/>
    <w:rsid w:val="00D23871"/>
    <w:rsid w:val="00D23B5C"/>
    <w:rsid w:val="00D23C1F"/>
    <w:rsid w:val="00D23CEF"/>
    <w:rsid w:val="00D23D0C"/>
    <w:rsid w:val="00D23D5E"/>
    <w:rsid w:val="00D23D6C"/>
    <w:rsid w:val="00D24072"/>
    <w:rsid w:val="00D24354"/>
    <w:rsid w:val="00D2444B"/>
    <w:rsid w:val="00D247C4"/>
    <w:rsid w:val="00D24C1F"/>
    <w:rsid w:val="00D25167"/>
    <w:rsid w:val="00D25689"/>
    <w:rsid w:val="00D2593F"/>
    <w:rsid w:val="00D25D04"/>
    <w:rsid w:val="00D25F53"/>
    <w:rsid w:val="00D25F72"/>
    <w:rsid w:val="00D25FD3"/>
    <w:rsid w:val="00D2660B"/>
    <w:rsid w:val="00D266D7"/>
    <w:rsid w:val="00D266E7"/>
    <w:rsid w:val="00D26AD0"/>
    <w:rsid w:val="00D270B0"/>
    <w:rsid w:val="00D270C3"/>
    <w:rsid w:val="00D2791F"/>
    <w:rsid w:val="00D27986"/>
    <w:rsid w:val="00D279A4"/>
    <w:rsid w:val="00D27B39"/>
    <w:rsid w:val="00D27B67"/>
    <w:rsid w:val="00D3002E"/>
    <w:rsid w:val="00D3012D"/>
    <w:rsid w:val="00D30226"/>
    <w:rsid w:val="00D304B6"/>
    <w:rsid w:val="00D308BC"/>
    <w:rsid w:val="00D30AC1"/>
    <w:rsid w:val="00D30B9C"/>
    <w:rsid w:val="00D30F3E"/>
    <w:rsid w:val="00D310E4"/>
    <w:rsid w:val="00D31679"/>
    <w:rsid w:val="00D317F7"/>
    <w:rsid w:val="00D31B09"/>
    <w:rsid w:val="00D31BB6"/>
    <w:rsid w:val="00D32134"/>
    <w:rsid w:val="00D3239B"/>
    <w:rsid w:val="00D32698"/>
    <w:rsid w:val="00D3281F"/>
    <w:rsid w:val="00D32A0E"/>
    <w:rsid w:val="00D32C47"/>
    <w:rsid w:val="00D330BD"/>
    <w:rsid w:val="00D33983"/>
    <w:rsid w:val="00D33AC1"/>
    <w:rsid w:val="00D33D7F"/>
    <w:rsid w:val="00D344F4"/>
    <w:rsid w:val="00D346A3"/>
    <w:rsid w:val="00D34779"/>
    <w:rsid w:val="00D34EB1"/>
    <w:rsid w:val="00D3524E"/>
    <w:rsid w:val="00D35A88"/>
    <w:rsid w:val="00D35DF2"/>
    <w:rsid w:val="00D36005"/>
    <w:rsid w:val="00D36042"/>
    <w:rsid w:val="00D36127"/>
    <w:rsid w:val="00D3641D"/>
    <w:rsid w:val="00D36500"/>
    <w:rsid w:val="00D36504"/>
    <w:rsid w:val="00D369DF"/>
    <w:rsid w:val="00D36C4D"/>
    <w:rsid w:val="00D36E33"/>
    <w:rsid w:val="00D37906"/>
    <w:rsid w:val="00D3792F"/>
    <w:rsid w:val="00D37BFD"/>
    <w:rsid w:val="00D37EDF"/>
    <w:rsid w:val="00D40294"/>
    <w:rsid w:val="00D40484"/>
    <w:rsid w:val="00D40A8C"/>
    <w:rsid w:val="00D40F05"/>
    <w:rsid w:val="00D411A2"/>
    <w:rsid w:val="00D4134F"/>
    <w:rsid w:val="00D4140F"/>
    <w:rsid w:val="00D41BB7"/>
    <w:rsid w:val="00D41D6B"/>
    <w:rsid w:val="00D423AC"/>
    <w:rsid w:val="00D423BF"/>
    <w:rsid w:val="00D425ED"/>
    <w:rsid w:val="00D428C3"/>
    <w:rsid w:val="00D428CB"/>
    <w:rsid w:val="00D430EA"/>
    <w:rsid w:val="00D43271"/>
    <w:rsid w:val="00D434ED"/>
    <w:rsid w:val="00D435A5"/>
    <w:rsid w:val="00D4377D"/>
    <w:rsid w:val="00D4380B"/>
    <w:rsid w:val="00D43991"/>
    <w:rsid w:val="00D43AFB"/>
    <w:rsid w:val="00D43E84"/>
    <w:rsid w:val="00D44083"/>
    <w:rsid w:val="00D4436B"/>
    <w:rsid w:val="00D445BF"/>
    <w:rsid w:val="00D445D0"/>
    <w:rsid w:val="00D449ED"/>
    <w:rsid w:val="00D44D0C"/>
    <w:rsid w:val="00D45514"/>
    <w:rsid w:val="00D457E7"/>
    <w:rsid w:val="00D458FC"/>
    <w:rsid w:val="00D45C1A"/>
    <w:rsid w:val="00D45E0B"/>
    <w:rsid w:val="00D45F33"/>
    <w:rsid w:val="00D46216"/>
    <w:rsid w:val="00D4649E"/>
    <w:rsid w:val="00D4677A"/>
    <w:rsid w:val="00D46B5B"/>
    <w:rsid w:val="00D46E1B"/>
    <w:rsid w:val="00D47417"/>
    <w:rsid w:val="00D47709"/>
    <w:rsid w:val="00D47A81"/>
    <w:rsid w:val="00D47FDF"/>
    <w:rsid w:val="00D501E3"/>
    <w:rsid w:val="00D5031E"/>
    <w:rsid w:val="00D506D2"/>
    <w:rsid w:val="00D50701"/>
    <w:rsid w:val="00D50A88"/>
    <w:rsid w:val="00D50DB7"/>
    <w:rsid w:val="00D50DE2"/>
    <w:rsid w:val="00D51024"/>
    <w:rsid w:val="00D51102"/>
    <w:rsid w:val="00D51C9C"/>
    <w:rsid w:val="00D51F00"/>
    <w:rsid w:val="00D5234A"/>
    <w:rsid w:val="00D523A5"/>
    <w:rsid w:val="00D523CF"/>
    <w:rsid w:val="00D5329F"/>
    <w:rsid w:val="00D53ABD"/>
    <w:rsid w:val="00D53B38"/>
    <w:rsid w:val="00D54177"/>
    <w:rsid w:val="00D541F7"/>
    <w:rsid w:val="00D543B3"/>
    <w:rsid w:val="00D545D0"/>
    <w:rsid w:val="00D549C5"/>
    <w:rsid w:val="00D54E25"/>
    <w:rsid w:val="00D5567D"/>
    <w:rsid w:val="00D556C9"/>
    <w:rsid w:val="00D55768"/>
    <w:rsid w:val="00D55862"/>
    <w:rsid w:val="00D55DB1"/>
    <w:rsid w:val="00D5632C"/>
    <w:rsid w:val="00D56653"/>
    <w:rsid w:val="00D5670A"/>
    <w:rsid w:val="00D56792"/>
    <w:rsid w:val="00D56B4E"/>
    <w:rsid w:val="00D56B6F"/>
    <w:rsid w:val="00D573E6"/>
    <w:rsid w:val="00D57560"/>
    <w:rsid w:val="00D57598"/>
    <w:rsid w:val="00D57DE2"/>
    <w:rsid w:val="00D6017F"/>
    <w:rsid w:val="00D60893"/>
    <w:rsid w:val="00D608AD"/>
    <w:rsid w:val="00D60A6E"/>
    <w:rsid w:val="00D60F58"/>
    <w:rsid w:val="00D6106A"/>
    <w:rsid w:val="00D61372"/>
    <w:rsid w:val="00D6138B"/>
    <w:rsid w:val="00D615AC"/>
    <w:rsid w:val="00D616D8"/>
    <w:rsid w:val="00D61955"/>
    <w:rsid w:val="00D61B05"/>
    <w:rsid w:val="00D61DA2"/>
    <w:rsid w:val="00D626D4"/>
    <w:rsid w:val="00D6276E"/>
    <w:rsid w:val="00D629FB"/>
    <w:rsid w:val="00D63246"/>
    <w:rsid w:val="00D637B6"/>
    <w:rsid w:val="00D6387D"/>
    <w:rsid w:val="00D63896"/>
    <w:rsid w:val="00D6414C"/>
    <w:rsid w:val="00D6416A"/>
    <w:rsid w:val="00D641A2"/>
    <w:rsid w:val="00D64CCF"/>
    <w:rsid w:val="00D64F37"/>
    <w:rsid w:val="00D653F3"/>
    <w:rsid w:val="00D65575"/>
    <w:rsid w:val="00D657CD"/>
    <w:rsid w:val="00D65B51"/>
    <w:rsid w:val="00D66290"/>
    <w:rsid w:val="00D6658B"/>
    <w:rsid w:val="00D66735"/>
    <w:rsid w:val="00D6676D"/>
    <w:rsid w:val="00D6679E"/>
    <w:rsid w:val="00D66895"/>
    <w:rsid w:val="00D66962"/>
    <w:rsid w:val="00D66DFF"/>
    <w:rsid w:val="00D66F8A"/>
    <w:rsid w:val="00D6732E"/>
    <w:rsid w:val="00D67425"/>
    <w:rsid w:val="00D6766A"/>
    <w:rsid w:val="00D67809"/>
    <w:rsid w:val="00D67918"/>
    <w:rsid w:val="00D67973"/>
    <w:rsid w:val="00D67B7F"/>
    <w:rsid w:val="00D67BAD"/>
    <w:rsid w:val="00D67D92"/>
    <w:rsid w:val="00D7099A"/>
    <w:rsid w:val="00D70C32"/>
    <w:rsid w:val="00D7106A"/>
    <w:rsid w:val="00D71231"/>
    <w:rsid w:val="00D71275"/>
    <w:rsid w:val="00D71585"/>
    <w:rsid w:val="00D71776"/>
    <w:rsid w:val="00D71A98"/>
    <w:rsid w:val="00D71E49"/>
    <w:rsid w:val="00D71FDB"/>
    <w:rsid w:val="00D72016"/>
    <w:rsid w:val="00D7251C"/>
    <w:rsid w:val="00D726DA"/>
    <w:rsid w:val="00D7273C"/>
    <w:rsid w:val="00D72971"/>
    <w:rsid w:val="00D72A06"/>
    <w:rsid w:val="00D72B96"/>
    <w:rsid w:val="00D72C77"/>
    <w:rsid w:val="00D73016"/>
    <w:rsid w:val="00D73227"/>
    <w:rsid w:val="00D732F6"/>
    <w:rsid w:val="00D733DA"/>
    <w:rsid w:val="00D7356D"/>
    <w:rsid w:val="00D73622"/>
    <w:rsid w:val="00D7392C"/>
    <w:rsid w:val="00D73988"/>
    <w:rsid w:val="00D73BCB"/>
    <w:rsid w:val="00D73C4A"/>
    <w:rsid w:val="00D73DDF"/>
    <w:rsid w:val="00D74174"/>
    <w:rsid w:val="00D741C1"/>
    <w:rsid w:val="00D748B6"/>
    <w:rsid w:val="00D74B8C"/>
    <w:rsid w:val="00D74EEF"/>
    <w:rsid w:val="00D750FB"/>
    <w:rsid w:val="00D752DC"/>
    <w:rsid w:val="00D75346"/>
    <w:rsid w:val="00D753BD"/>
    <w:rsid w:val="00D759F9"/>
    <w:rsid w:val="00D75A4B"/>
    <w:rsid w:val="00D75D41"/>
    <w:rsid w:val="00D75E9F"/>
    <w:rsid w:val="00D75EFB"/>
    <w:rsid w:val="00D763C7"/>
    <w:rsid w:val="00D7649A"/>
    <w:rsid w:val="00D766BA"/>
    <w:rsid w:val="00D767E2"/>
    <w:rsid w:val="00D76915"/>
    <w:rsid w:val="00D76D9C"/>
    <w:rsid w:val="00D7718C"/>
    <w:rsid w:val="00D773BE"/>
    <w:rsid w:val="00D776D8"/>
    <w:rsid w:val="00D777E0"/>
    <w:rsid w:val="00D778D5"/>
    <w:rsid w:val="00D77993"/>
    <w:rsid w:val="00D77E3A"/>
    <w:rsid w:val="00D77F10"/>
    <w:rsid w:val="00D8014C"/>
    <w:rsid w:val="00D8039A"/>
    <w:rsid w:val="00D803FB"/>
    <w:rsid w:val="00D806C1"/>
    <w:rsid w:val="00D80A27"/>
    <w:rsid w:val="00D80CBD"/>
    <w:rsid w:val="00D80CF1"/>
    <w:rsid w:val="00D80F50"/>
    <w:rsid w:val="00D80F8A"/>
    <w:rsid w:val="00D81024"/>
    <w:rsid w:val="00D81047"/>
    <w:rsid w:val="00D81077"/>
    <w:rsid w:val="00D8141A"/>
    <w:rsid w:val="00D8148C"/>
    <w:rsid w:val="00D81544"/>
    <w:rsid w:val="00D817C5"/>
    <w:rsid w:val="00D817F1"/>
    <w:rsid w:val="00D819BC"/>
    <w:rsid w:val="00D81B4A"/>
    <w:rsid w:val="00D81D5A"/>
    <w:rsid w:val="00D8211C"/>
    <w:rsid w:val="00D82160"/>
    <w:rsid w:val="00D82B54"/>
    <w:rsid w:val="00D82E6B"/>
    <w:rsid w:val="00D8319A"/>
    <w:rsid w:val="00D83C71"/>
    <w:rsid w:val="00D83D7F"/>
    <w:rsid w:val="00D8403D"/>
    <w:rsid w:val="00D841B3"/>
    <w:rsid w:val="00D8481E"/>
    <w:rsid w:val="00D84830"/>
    <w:rsid w:val="00D84856"/>
    <w:rsid w:val="00D84931"/>
    <w:rsid w:val="00D84AF7"/>
    <w:rsid w:val="00D850DD"/>
    <w:rsid w:val="00D85642"/>
    <w:rsid w:val="00D85690"/>
    <w:rsid w:val="00D858C2"/>
    <w:rsid w:val="00D85B59"/>
    <w:rsid w:val="00D85F08"/>
    <w:rsid w:val="00D86658"/>
    <w:rsid w:val="00D86CF3"/>
    <w:rsid w:val="00D86D9F"/>
    <w:rsid w:val="00D86DD8"/>
    <w:rsid w:val="00D86E0F"/>
    <w:rsid w:val="00D87127"/>
    <w:rsid w:val="00D874A0"/>
    <w:rsid w:val="00D874B5"/>
    <w:rsid w:val="00D8759E"/>
    <w:rsid w:val="00D875C0"/>
    <w:rsid w:val="00D87649"/>
    <w:rsid w:val="00D87AFD"/>
    <w:rsid w:val="00D87C59"/>
    <w:rsid w:val="00D901A9"/>
    <w:rsid w:val="00D9023F"/>
    <w:rsid w:val="00D90631"/>
    <w:rsid w:val="00D90978"/>
    <w:rsid w:val="00D90B59"/>
    <w:rsid w:val="00D90BCA"/>
    <w:rsid w:val="00D90C26"/>
    <w:rsid w:val="00D90D1A"/>
    <w:rsid w:val="00D90DCA"/>
    <w:rsid w:val="00D90EB6"/>
    <w:rsid w:val="00D9111E"/>
    <w:rsid w:val="00D9115D"/>
    <w:rsid w:val="00D912B1"/>
    <w:rsid w:val="00D9131C"/>
    <w:rsid w:val="00D91479"/>
    <w:rsid w:val="00D9173B"/>
    <w:rsid w:val="00D91A2B"/>
    <w:rsid w:val="00D91FC7"/>
    <w:rsid w:val="00D91FFC"/>
    <w:rsid w:val="00D9213B"/>
    <w:rsid w:val="00D92B4D"/>
    <w:rsid w:val="00D92B97"/>
    <w:rsid w:val="00D92DBA"/>
    <w:rsid w:val="00D92E92"/>
    <w:rsid w:val="00D93048"/>
    <w:rsid w:val="00D930FF"/>
    <w:rsid w:val="00D93213"/>
    <w:rsid w:val="00D932C0"/>
    <w:rsid w:val="00D93575"/>
    <w:rsid w:val="00D93F23"/>
    <w:rsid w:val="00D94792"/>
    <w:rsid w:val="00D95426"/>
    <w:rsid w:val="00D95968"/>
    <w:rsid w:val="00D95C4C"/>
    <w:rsid w:val="00D95E55"/>
    <w:rsid w:val="00D96255"/>
    <w:rsid w:val="00D96262"/>
    <w:rsid w:val="00D9688C"/>
    <w:rsid w:val="00D96B39"/>
    <w:rsid w:val="00D96BE4"/>
    <w:rsid w:val="00D96D05"/>
    <w:rsid w:val="00D96DB3"/>
    <w:rsid w:val="00D96E19"/>
    <w:rsid w:val="00D96F01"/>
    <w:rsid w:val="00D96F3A"/>
    <w:rsid w:val="00D9700C"/>
    <w:rsid w:val="00D9725D"/>
    <w:rsid w:val="00D9769A"/>
    <w:rsid w:val="00D97B8B"/>
    <w:rsid w:val="00D97C29"/>
    <w:rsid w:val="00D97F13"/>
    <w:rsid w:val="00D97F2D"/>
    <w:rsid w:val="00D97F66"/>
    <w:rsid w:val="00DA0348"/>
    <w:rsid w:val="00DA0731"/>
    <w:rsid w:val="00DA0778"/>
    <w:rsid w:val="00DA08F9"/>
    <w:rsid w:val="00DA0B7E"/>
    <w:rsid w:val="00DA0C0E"/>
    <w:rsid w:val="00DA0C14"/>
    <w:rsid w:val="00DA0E52"/>
    <w:rsid w:val="00DA0FA5"/>
    <w:rsid w:val="00DA1137"/>
    <w:rsid w:val="00DA1489"/>
    <w:rsid w:val="00DA165B"/>
    <w:rsid w:val="00DA19D8"/>
    <w:rsid w:val="00DA1A94"/>
    <w:rsid w:val="00DA1B17"/>
    <w:rsid w:val="00DA1EC1"/>
    <w:rsid w:val="00DA1F98"/>
    <w:rsid w:val="00DA29DD"/>
    <w:rsid w:val="00DA29F1"/>
    <w:rsid w:val="00DA2E54"/>
    <w:rsid w:val="00DA2EC7"/>
    <w:rsid w:val="00DA377F"/>
    <w:rsid w:val="00DA37AE"/>
    <w:rsid w:val="00DA3A50"/>
    <w:rsid w:val="00DA3D35"/>
    <w:rsid w:val="00DA4499"/>
    <w:rsid w:val="00DA454A"/>
    <w:rsid w:val="00DA47B4"/>
    <w:rsid w:val="00DA48EA"/>
    <w:rsid w:val="00DA4954"/>
    <w:rsid w:val="00DA4A8E"/>
    <w:rsid w:val="00DA4B6A"/>
    <w:rsid w:val="00DA4CE7"/>
    <w:rsid w:val="00DA5094"/>
    <w:rsid w:val="00DA50D6"/>
    <w:rsid w:val="00DA5658"/>
    <w:rsid w:val="00DA59CF"/>
    <w:rsid w:val="00DA5B51"/>
    <w:rsid w:val="00DA64B9"/>
    <w:rsid w:val="00DA67B2"/>
    <w:rsid w:val="00DA7321"/>
    <w:rsid w:val="00DA75C9"/>
    <w:rsid w:val="00DA7643"/>
    <w:rsid w:val="00DA7699"/>
    <w:rsid w:val="00DA76BE"/>
    <w:rsid w:val="00DA7D3D"/>
    <w:rsid w:val="00DA7E70"/>
    <w:rsid w:val="00DB00BE"/>
    <w:rsid w:val="00DB017A"/>
    <w:rsid w:val="00DB0263"/>
    <w:rsid w:val="00DB052A"/>
    <w:rsid w:val="00DB055A"/>
    <w:rsid w:val="00DB071F"/>
    <w:rsid w:val="00DB0779"/>
    <w:rsid w:val="00DB0B0E"/>
    <w:rsid w:val="00DB0C94"/>
    <w:rsid w:val="00DB188A"/>
    <w:rsid w:val="00DB1B56"/>
    <w:rsid w:val="00DB1E28"/>
    <w:rsid w:val="00DB2613"/>
    <w:rsid w:val="00DB2863"/>
    <w:rsid w:val="00DB2A89"/>
    <w:rsid w:val="00DB32FB"/>
    <w:rsid w:val="00DB355A"/>
    <w:rsid w:val="00DB3AC0"/>
    <w:rsid w:val="00DB3C09"/>
    <w:rsid w:val="00DB3C47"/>
    <w:rsid w:val="00DB3D7B"/>
    <w:rsid w:val="00DB4055"/>
    <w:rsid w:val="00DB42F4"/>
    <w:rsid w:val="00DB4777"/>
    <w:rsid w:val="00DB4B83"/>
    <w:rsid w:val="00DB556A"/>
    <w:rsid w:val="00DB5591"/>
    <w:rsid w:val="00DB56AB"/>
    <w:rsid w:val="00DB56EE"/>
    <w:rsid w:val="00DB5944"/>
    <w:rsid w:val="00DB6079"/>
    <w:rsid w:val="00DB6142"/>
    <w:rsid w:val="00DB63C9"/>
    <w:rsid w:val="00DB63EA"/>
    <w:rsid w:val="00DB6618"/>
    <w:rsid w:val="00DB6A02"/>
    <w:rsid w:val="00DB6AFD"/>
    <w:rsid w:val="00DB6B65"/>
    <w:rsid w:val="00DB6DCE"/>
    <w:rsid w:val="00DB7018"/>
    <w:rsid w:val="00DB73E2"/>
    <w:rsid w:val="00DB75D5"/>
    <w:rsid w:val="00DB7648"/>
    <w:rsid w:val="00DB7E1F"/>
    <w:rsid w:val="00DC031C"/>
    <w:rsid w:val="00DC081C"/>
    <w:rsid w:val="00DC0BFD"/>
    <w:rsid w:val="00DC0F9F"/>
    <w:rsid w:val="00DC1124"/>
    <w:rsid w:val="00DC1228"/>
    <w:rsid w:val="00DC158E"/>
    <w:rsid w:val="00DC169B"/>
    <w:rsid w:val="00DC1AAB"/>
    <w:rsid w:val="00DC1F70"/>
    <w:rsid w:val="00DC1FED"/>
    <w:rsid w:val="00DC2009"/>
    <w:rsid w:val="00DC2325"/>
    <w:rsid w:val="00DC266F"/>
    <w:rsid w:val="00DC2CDC"/>
    <w:rsid w:val="00DC2D60"/>
    <w:rsid w:val="00DC2DCA"/>
    <w:rsid w:val="00DC2F02"/>
    <w:rsid w:val="00DC346F"/>
    <w:rsid w:val="00DC391F"/>
    <w:rsid w:val="00DC3B1A"/>
    <w:rsid w:val="00DC3D1D"/>
    <w:rsid w:val="00DC3E73"/>
    <w:rsid w:val="00DC40A2"/>
    <w:rsid w:val="00DC40B8"/>
    <w:rsid w:val="00DC42EC"/>
    <w:rsid w:val="00DC4400"/>
    <w:rsid w:val="00DC465B"/>
    <w:rsid w:val="00DC4821"/>
    <w:rsid w:val="00DC484A"/>
    <w:rsid w:val="00DC489F"/>
    <w:rsid w:val="00DC4998"/>
    <w:rsid w:val="00DC4C8C"/>
    <w:rsid w:val="00DC4CDB"/>
    <w:rsid w:val="00DC50B5"/>
    <w:rsid w:val="00DC53ED"/>
    <w:rsid w:val="00DC5417"/>
    <w:rsid w:val="00DC5614"/>
    <w:rsid w:val="00DC561A"/>
    <w:rsid w:val="00DC5B55"/>
    <w:rsid w:val="00DC5C75"/>
    <w:rsid w:val="00DC5CA2"/>
    <w:rsid w:val="00DC5CCD"/>
    <w:rsid w:val="00DC5E2F"/>
    <w:rsid w:val="00DC6217"/>
    <w:rsid w:val="00DC64BF"/>
    <w:rsid w:val="00DC6567"/>
    <w:rsid w:val="00DC6A0C"/>
    <w:rsid w:val="00DC6CF0"/>
    <w:rsid w:val="00DC6F5A"/>
    <w:rsid w:val="00DC7251"/>
    <w:rsid w:val="00DC7388"/>
    <w:rsid w:val="00DC772A"/>
    <w:rsid w:val="00DC7832"/>
    <w:rsid w:val="00DC7C34"/>
    <w:rsid w:val="00DC7E0A"/>
    <w:rsid w:val="00DC7FD9"/>
    <w:rsid w:val="00DD00B0"/>
    <w:rsid w:val="00DD00B8"/>
    <w:rsid w:val="00DD02D3"/>
    <w:rsid w:val="00DD04EE"/>
    <w:rsid w:val="00DD0736"/>
    <w:rsid w:val="00DD0899"/>
    <w:rsid w:val="00DD08C5"/>
    <w:rsid w:val="00DD0B6D"/>
    <w:rsid w:val="00DD14F8"/>
    <w:rsid w:val="00DD16FA"/>
    <w:rsid w:val="00DD1933"/>
    <w:rsid w:val="00DD1E58"/>
    <w:rsid w:val="00DD20DA"/>
    <w:rsid w:val="00DD228C"/>
    <w:rsid w:val="00DD26ED"/>
    <w:rsid w:val="00DD27A2"/>
    <w:rsid w:val="00DD2A46"/>
    <w:rsid w:val="00DD2A8E"/>
    <w:rsid w:val="00DD2B03"/>
    <w:rsid w:val="00DD2B44"/>
    <w:rsid w:val="00DD2B63"/>
    <w:rsid w:val="00DD2C87"/>
    <w:rsid w:val="00DD2CE4"/>
    <w:rsid w:val="00DD2DDF"/>
    <w:rsid w:val="00DD3140"/>
    <w:rsid w:val="00DD3398"/>
    <w:rsid w:val="00DD3A91"/>
    <w:rsid w:val="00DD3B0B"/>
    <w:rsid w:val="00DD3D61"/>
    <w:rsid w:val="00DD4078"/>
    <w:rsid w:val="00DD40B9"/>
    <w:rsid w:val="00DD41D6"/>
    <w:rsid w:val="00DD4359"/>
    <w:rsid w:val="00DD4AAE"/>
    <w:rsid w:val="00DD4DCE"/>
    <w:rsid w:val="00DD4F9C"/>
    <w:rsid w:val="00DD5129"/>
    <w:rsid w:val="00DD5247"/>
    <w:rsid w:val="00DD5911"/>
    <w:rsid w:val="00DD59F4"/>
    <w:rsid w:val="00DD5F6E"/>
    <w:rsid w:val="00DD600C"/>
    <w:rsid w:val="00DD63B0"/>
    <w:rsid w:val="00DD6B10"/>
    <w:rsid w:val="00DD6B77"/>
    <w:rsid w:val="00DD6F3B"/>
    <w:rsid w:val="00DD6F5F"/>
    <w:rsid w:val="00DD73E0"/>
    <w:rsid w:val="00DD7455"/>
    <w:rsid w:val="00DD7544"/>
    <w:rsid w:val="00DD7574"/>
    <w:rsid w:val="00DD75D6"/>
    <w:rsid w:val="00DD7743"/>
    <w:rsid w:val="00DD7ADE"/>
    <w:rsid w:val="00DD7CEF"/>
    <w:rsid w:val="00DE0035"/>
    <w:rsid w:val="00DE085F"/>
    <w:rsid w:val="00DE0EF4"/>
    <w:rsid w:val="00DE13C5"/>
    <w:rsid w:val="00DE1DD2"/>
    <w:rsid w:val="00DE2157"/>
    <w:rsid w:val="00DE21BA"/>
    <w:rsid w:val="00DE24B6"/>
    <w:rsid w:val="00DE2AFF"/>
    <w:rsid w:val="00DE3107"/>
    <w:rsid w:val="00DE3238"/>
    <w:rsid w:val="00DE33A2"/>
    <w:rsid w:val="00DE33EF"/>
    <w:rsid w:val="00DE3868"/>
    <w:rsid w:val="00DE3A43"/>
    <w:rsid w:val="00DE3A84"/>
    <w:rsid w:val="00DE3D8D"/>
    <w:rsid w:val="00DE3E10"/>
    <w:rsid w:val="00DE427F"/>
    <w:rsid w:val="00DE44A4"/>
    <w:rsid w:val="00DE44AC"/>
    <w:rsid w:val="00DE46CC"/>
    <w:rsid w:val="00DE479D"/>
    <w:rsid w:val="00DE4946"/>
    <w:rsid w:val="00DE4AE3"/>
    <w:rsid w:val="00DE4ECC"/>
    <w:rsid w:val="00DE4F36"/>
    <w:rsid w:val="00DE5AFA"/>
    <w:rsid w:val="00DE5DA2"/>
    <w:rsid w:val="00DE600B"/>
    <w:rsid w:val="00DE68AE"/>
    <w:rsid w:val="00DE68B7"/>
    <w:rsid w:val="00DE690F"/>
    <w:rsid w:val="00DE69DD"/>
    <w:rsid w:val="00DE6BE1"/>
    <w:rsid w:val="00DE6F05"/>
    <w:rsid w:val="00DE7508"/>
    <w:rsid w:val="00DE7945"/>
    <w:rsid w:val="00DE79B0"/>
    <w:rsid w:val="00DE7BD7"/>
    <w:rsid w:val="00DE7C8F"/>
    <w:rsid w:val="00DE7D6F"/>
    <w:rsid w:val="00DE7E7C"/>
    <w:rsid w:val="00DE7F08"/>
    <w:rsid w:val="00DF0154"/>
    <w:rsid w:val="00DF0874"/>
    <w:rsid w:val="00DF0BF5"/>
    <w:rsid w:val="00DF0FA7"/>
    <w:rsid w:val="00DF15FF"/>
    <w:rsid w:val="00DF18C8"/>
    <w:rsid w:val="00DF1B25"/>
    <w:rsid w:val="00DF1CE3"/>
    <w:rsid w:val="00DF1CF5"/>
    <w:rsid w:val="00DF2434"/>
    <w:rsid w:val="00DF25A5"/>
    <w:rsid w:val="00DF2826"/>
    <w:rsid w:val="00DF2929"/>
    <w:rsid w:val="00DF2C99"/>
    <w:rsid w:val="00DF2CAF"/>
    <w:rsid w:val="00DF2D2E"/>
    <w:rsid w:val="00DF3009"/>
    <w:rsid w:val="00DF3072"/>
    <w:rsid w:val="00DF30B8"/>
    <w:rsid w:val="00DF32F7"/>
    <w:rsid w:val="00DF345A"/>
    <w:rsid w:val="00DF3822"/>
    <w:rsid w:val="00DF38A9"/>
    <w:rsid w:val="00DF398F"/>
    <w:rsid w:val="00DF3A14"/>
    <w:rsid w:val="00DF3A93"/>
    <w:rsid w:val="00DF3A9F"/>
    <w:rsid w:val="00DF3E46"/>
    <w:rsid w:val="00DF3E8E"/>
    <w:rsid w:val="00DF4201"/>
    <w:rsid w:val="00DF4362"/>
    <w:rsid w:val="00DF4472"/>
    <w:rsid w:val="00DF466C"/>
    <w:rsid w:val="00DF48EF"/>
    <w:rsid w:val="00DF542A"/>
    <w:rsid w:val="00DF5D3C"/>
    <w:rsid w:val="00DF616E"/>
    <w:rsid w:val="00DF62CF"/>
    <w:rsid w:val="00DF647D"/>
    <w:rsid w:val="00DF6744"/>
    <w:rsid w:val="00DF696D"/>
    <w:rsid w:val="00DF6975"/>
    <w:rsid w:val="00DF73C0"/>
    <w:rsid w:val="00DF7A70"/>
    <w:rsid w:val="00E00232"/>
    <w:rsid w:val="00E0051D"/>
    <w:rsid w:val="00E005CD"/>
    <w:rsid w:val="00E007BC"/>
    <w:rsid w:val="00E0080D"/>
    <w:rsid w:val="00E009B3"/>
    <w:rsid w:val="00E00C02"/>
    <w:rsid w:val="00E0175F"/>
    <w:rsid w:val="00E0184A"/>
    <w:rsid w:val="00E01862"/>
    <w:rsid w:val="00E0195C"/>
    <w:rsid w:val="00E01DA0"/>
    <w:rsid w:val="00E0215E"/>
    <w:rsid w:val="00E0228B"/>
    <w:rsid w:val="00E027BA"/>
    <w:rsid w:val="00E0292C"/>
    <w:rsid w:val="00E029E7"/>
    <w:rsid w:val="00E02C86"/>
    <w:rsid w:val="00E02FCB"/>
    <w:rsid w:val="00E030B1"/>
    <w:rsid w:val="00E0322A"/>
    <w:rsid w:val="00E03253"/>
    <w:rsid w:val="00E032A2"/>
    <w:rsid w:val="00E035E3"/>
    <w:rsid w:val="00E037A1"/>
    <w:rsid w:val="00E038B8"/>
    <w:rsid w:val="00E03A79"/>
    <w:rsid w:val="00E03AC0"/>
    <w:rsid w:val="00E03B0A"/>
    <w:rsid w:val="00E03EF3"/>
    <w:rsid w:val="00E04073"/>
    <w:rsid w:val="00E0491C"/>
    <w:rsid w:val="00E04969"/>
    <w:rsid w:val="00E049BE"/>
    <w:rsid w:val="00E05058"/>
    <w:rsid w:val="00E05084"/>
    <w:rsid w:val="00E055EE"/>
    <w:rsid w:val="00E05EE1"/>
    <w:rsid w:val="00E06069"/>
    <w:rsid w:val="00E06812"/>
    <w:rsid w:val="00E06CB2"/>
    <w:rsid w:val="00E06E7E"/>
    <w:rsid w:val="00E06E89"/>
    <w:rsid w:val="00E07069"/>
    <w:rsid w:val="00E07145"/>
    <w:rsid w:val="00E07268"/>
    <w:rsid w:val="00E072EE"/>
    <w:rsid w:val="00E0738B"/>
    <w:rsid w:val="00E07637"/>
    <w:rsid w:val="00E0767A"/>
    <w:rsid w:val="00E0777B"/>
    <w:rsid w:val="00E077B2"/>
    <w:rsid w:val="00E07A8C"/>
    <w:rsid w:val="00E07B83"/>
    <w:rsid w:val="00E10149"/>
    <w:rsid w:val="00E101CF"/>
    <w:rsid w:val="00E101FB"/>
    <w:rsid w:val="00E1020A"/>
    <w:rsid w:val="00E10722"/>
    <w:rsid w:val="00E107D7"/>
    <w:rsid w:val="00E10DA2"/>
    <w:rsid w:val="00E1136A"/>
    <w:rsid w:val="00E11557"/>
    <w:rsid w:val="00E1156D"/>
    <w:rsid w:val="00E116A4"/>
    <w:rsid w:val="00E119B0"/>
    <w:rsid w:val="00E11BF9"/>
    <w:rsid w:val="00E11F36"/>
    <w:rsid w:val="00E1203E"/>
    <w:rsid w:val="00E12866"/>
    <w:rsid w:val="00E12917"/>
    <w:rsid w:val="00E12B44"/>
    <w:rsid w:val="00E133F4"/>
    <w:rsid w:val="00E13656"/>
    <w:rsid w:val="00E138C0"/>
    <w:rsid w:val="00E139F7"/>
    <w:rsid w:val="00E140ED"/>
    <w:rsid w:val="00E1430D"/>
    <w:rsid w:val="00E143CC"/>
    <w:rsid w:val="00E14700"/>
    <w:rsid w:val="00E14719"/>
    <w:rsid w:val="00E14B01"/>
    <w:rsid w:val="00E14C28"/>
    <w:rsid w:val="00E152BA"/>
    <w:rsid w:val="00E152EE"/>
    <w:rsid w:val="00E15D1D"/>
    <w:rsid w:val="00E15DF2"/>
    <w:rsid w:val="00E16012"/>
    <w:rsid w:val="00E1649B"/>
    <w:rsid w:val="00E16567"/>
    <w:rsid w:val="00E165E2"/>
    <w:rsid w:val="00E1670A"/>
    <w:rsid w:val="00E16BBE"/>
    <w:rsid w:val="00E176D7"/>
    <w:rsid w:val="00E17784"/>
    <w:rsid w:val="00E1799C"/>
    <w:rsid w:val="00E17C10"/>
    <w:rsid w:val="00E20501"/>
    <w:rsid w:val="00E20814"/>
    <w:rsid w:val="00E20BE5"/>
    <w:rsid w:val="00E20C35"/>
    <w:rsid w:val="00E20F04"/>
    <w:rsid w:val="00E210BF"/>
    <w:rsid w:val="00E214A3"/>
    <w:rsid w:val="00E21852"/>
    <w:rsid w:val="00E218D5"/>
    <w:rsid w:val="00E21918"/>
    <w:rsid w:val="00E21B76"/>
    <w:rsid w:val="00E220A4"/>
    <w:rsid w:val="00E226A6"/>
    <w:rsid w:val="00E2283A"/>
    <w:rsid w:val="00E228C2"/>
    <w:rsid w:val="00E229B8"/>
    <w:rsid w:val="00E22CD3"/>
    <w:rsid w:val="00E22D79"/>
    <w:rsid w:val="00E22E23"/>
    <w:rsid w:val="00E22FFE"/>
    <w:rsid w:val="00E23153"/>
    <w:rsid w:val="00E23430"/>
    <w:rsid w:val="00E237F9"/>
    <w:rsid w:val="00E24099"/>
    <w:rsid w:val="00E24A80"/>
    <w:rsid w:val="00E2502D"/>
    <w:rsid w:val="00E25139"/>
    <w:rsid w:val="00E25290"/>
    <w:rsid w:val="00E25422"/>
    <w:rsid w:val="00E25506"/>
    <w:rsid w:val="00E25780"/>
    <w:rsid w:val="00E25796"/>
    <w:rsid w:val="00E25960"/>
    <w:rsid w:val="00E25A30"/>
    <w:rsid w:val="00E25B35"/>
    <w:rsid w:val="00E25C81"/>
    <w:rsid w:val="00E25C8A"/>
    <w:rsid w:val="00E25D8D"/>
    <w:rsid w:val="00E25E2D"/>
    <w:rsid w:val="00E264BC"/>
    <w:rsid w:val="00E264D7"/>
    <w:rsid w:val="00E26508"/>
    <w:rsid w:val="00E265B1"/>
    <w:rsid w:val="00E26746"/>
    <w:rsid w:val="00E268FC"/>
    <w:rsid w:val="00E269D5"/>
    <w:rsid w:val="00E26BE0"/>
    <w:rsid w:val="00E26BF4"/>
    <w:rsid w:val="00E2716B"/>
    <w:rsid w:val="00E2749F"/>
    <w:rsid w:val="00E274C6"/>
    <w:rsid w:val="00E276A5"/>
    <w:rsid w:val="00E2772C"/>
    <w:rsid w:val="00E27783"/>
    <w:rsid w:val="00E279C7"/>
    <w:rsid w:val="00E27B57"/>
    <w:rsid w:val="00E27B78"/>
    <w:rsid w:val="00E30047"/>
    <w:rsid w:val="00E3005A"/>
    <w:rsid w:val="00E303AF"/>
    <w:rsid w:val="00E30814"/>
    <w:rsid w:val="00E30B79"/>
    <w:rsid w:val="00E30FDC"/>
    <w:rsid w:val="00E30FE8"/>
    <w:rsid w:val="00E30FEA"/>
    <w:rsid w:val="00E3106B"/>
    <w:rsid w:val="00E310DB"/>
    <w:rsid w:val="00E31352"/>
    <w:rsid w:val="00E31602"/>
    <w:rsid w:val="00E319C3"/>
    <w:rsid w:val="00E31BA0"/>
    <w:rsid w:val="00E3203C"/>
    <w:rsid w:val="00E32690"/>
    <w:rsid w:val="00E32943"/>
    <w:rsid w:val="00E32CE2"/>
    <w:rsid w:val="00E32DA8"/>
    <w:rsid w:val="00E32E56"/>
    <w:rsid w:val="00E335AE"/>
    <w:rsid w:val="00E33804"/>
    <w:rsid w:val="00E3382E"/>
    <w:rsid w:val="00E33838"/>
    <w:rsid w:val="00E338C6"/>
    <w:rsid w:val="00E33D96"/>
    <w:rsid w:val="00E33E14"/>
    <w:rsid w:val="00E33F69"/>
    <w:rsid w:val="00E33F76"/>
    <w:rsid w:val="00E34222"/>
    <w:rsid w:val="00E34284"/>
    <w:rsid w:val="00E342C8"/>
    <w:rsid w:val="00E34323"/>
    <w:rsid w:val="00E346C6"/>
    <w:rsid w:val="00E346D8"/>
    <w:rsid w:val="00E34DF6"/>
    <w:rsid w:val="00E34F03"/>
    <w:rsid w:val="00E34F3E"/>
    <w:rsid w:val="00E35081"/>
    <w:rsid w:val="00E35341"/>
    <w:rsid w:val="00E353BE"/>
    <w:rsid w:val="00E35406"/>
    <w:rsid w:val="00E3543D"/>
    <w:rsid w:val="00E357B1"/>
    <w:rsid w:val="00E35855"/>
    <w:rsid w:val="00E35F5D"/>
    <w:rsid w:val="00E36012"/>
    <w:rsid w:val="00E367BF"/>
    <w:rsid w:val="00E3683F"/>
    <w:rsid w:val="00E369DA"/>
    <w:rsid w:val="00E36CE0"/>
    <w:rsid w:val="00E36F80"/>
    <w:rsid w:val="00E3771B"/>
    <w:rsid w:val="00E37798"/>
    <w:rsid w:val="00E377FE"/>
    <w:rsid w:val="00E378AD"/>
    <w:rsid w:val="00E37E59"/>
    <w:rsid w:val="00E40604"/>
    <w:rsid w:val="00E40A47"/>
    <w:rsid w:val="00E40EE7"/>
    <w:rsid w:val="00E40FB9"/>
    <w:rsid w:val="00E4121A"/>
    <w:rsid w:val="00E413D3"/>
    <w:rsid w:val="00E41541"/>
    <w:rsid w:val="00E416E3"/>
    <w:rsid w:val="00E41DD9"/>
    <w:rsid w:val="00E41E59"/>
    <w:rsid w:val="00E41F93"/>
    <w:rsid w:val="00E422CB"/>
    <w:rsid w:val="00E423B3"/>
    <w:rsid w:val="00E42685"/>
    <w:rsid w:val="00E42A1A"/>
    <w:rsid w:val="00E42B0B"/>
    <w:rsid w:val="00E42B4C"/>
    <w:rsid w:val="00E42E20"/>
    <w:rsid w:val="00E4310D"/>
    <w:rsid w:val="00E4327C"/>
    <w:rsid w:val="00E433B7"/>
    <w:rsid w:val="00E433CB"/>
    <w:rsid w:val="00E4345C"/>
    <w:rsid w:val="00E439F3"/>
    <w:rsid w:val="00E43BC5"/>
    <w:rsid w:val="00E44002"/>
    <w:rsid w:val="00E441EF"/>
    <w:rsid w:val="00E44277"/>
    <w:rsid w:val="00E444C4"/>
    <w:rsid w:val="00E446EA"/>
    <w:rsid w:val="00E44E2A"/>
    <w:rsid w:val="00E44E54"/>
    <w:rsid w:val="00E44F46"/>
    <w:rsid w:val="00E45006"/>
    <w:rsid w:val="00E4500D"/>
    <w:rsid w:val="00E45016"/>
    <w:rsid w:val="00E4515B"/>
    <w:rsid w:val="00E45194"/>
    <w:rsid w:val="00E4527B"/>
    <w:rsid w:val="00E455C8"/>
    <w:rsid w:val="00E4571E"/>
    <w:rsid w:val="00E45752"/>
    <w:rsid w:val="00E457CD"/>
    <w:rsid w:val="00E457FD"/>
    <w:rsid w:val="00E45823"/>
    <w:rsid w:val="00E45897"/>
    <w:rsid w:val="00E458C0"/>
    <w:rsid w:val="00E46151"/>
    <w:rsid w:val="00E46294"/>
    <w:rsid w:val="00E4635D"/>
    <w:rsid w:val="00E46410"/>
    <w:rsid w:val="00E464F8"/>
    <w:rsid w:val="00E469D9"/>
    <w:rsid w:val="00E46C7A"/>
    <w:rsid w:val="00E46DD1"/>
    <w:rsid w:val="00E47012"/>
    <w:rsid w:val="00E47343"/>
    <w:rsid w:val="00E473B6"/>
    <w:rsid w:val="00E475DD"/>
    <w:rsid w:val="00E47770"/>
    <w:rsid w:val="00E47A7C"/>
    <w:rsid w:val="00E47BF3"/>
    <w:rsid w:val="00E47EA6"/>
    <w:rsid w:val="00E501CA"/>
    <w:rsid w:val="00E502B3"/>
    <w:rsid w:val="00E507E0"/>
    <w:rsid w:val="00E508DC"/>
    <w:rsid w:val="00E5099E"/>
    <w:rsid w:val="00E50B99"/>
    <w:rsid w:val="00E50D14"/>
    <w:rsid w:val="00E51062"/>
    <w:rsid w:val="00E510C7"/>
    <w:rsid w:val="00E5158B"/>
    <w:rsid w:val="00E51817"/>
    <w:rsid w:val="00E518AE"/>
    <w:rsid w:val="00E51ABF"/>
    <w:rsid w:val="00E51F44"/>
    <w:rsid w:val="00E51FFA"/>
    <w:rsid w:val="00E5263C"/>
    <w:rsid w:val="00E52983"/>
    <w:rsid w:val="00E52BE7"/>
    <w:rsid w:val="00E52E2D"/>
    <w:rsid w:val="00E53114"/>
    <w:rsid w:val="00E533BC"/>
    <w:rsid w:val="00E53543"/>
    <w:rsid w:val="00E539C2"/>
    <w:rsid w:val="00E53A52"/>
    <w:rsid w:val="00E540C8"/>
    <w:rsid w:val="00E546C1"/>
    <w:rsid w:val="00E54C3C"/>
    <w:rsid w:val="00E556C2"/>
    <w:rsid w:val="00E559B2"/>
    <w:rsid w:val="00E55B64"/>
    <w:rsid w:val="00E55CAB"/>
    <w:rsid w:val="00E55FC3"/>
    <w:rsid w:val="00E56244"/>
    <w:rsid w:val="00E56498"/>
    <w:rsid w:val="00E565B5"/>
    <w:rsid w:val="00E565B6"/>
    <w:rsid w:val="00E5679E"/>
    <w:rsid w:val="00E568CF"/>
    <w:rsid w:val="00E569A5"/>
    <w:rsid w:val="00E56A75"/>
    <w:rsid w:val="00E56CF5"/>
    <w:rsid w:val="00E56F0F"/>
    <w:rsid w:val="00E573B1"/>
    <w:rsid w:val="00E573DF"/>
    <w:rsid w:val="00E573E8"/>
    <w:rsid w:val="00E5767B"/>
    <w:rsid w:val="00E60003"/>
    <w:rsid w:val="00E60041"/>
    <w:rsid w:val="00E60268"/>
    <w:rsid w:val="00E60D0A"/>
    <w:rsid w:val="00E612CC"/>
    <w:rsid w:val="00E616FB"/>
    <w:rsid w:val="00E618D4"/>
    <w:rsid w:val="00E622B0"/>
    <w:rsid w:val="00E622BC"/>
    <w:rsid w:val="00E62334"/>
    <w:rsid w:val="00E62712"/>
    <w:rsid w:val="00E6284C"/>
    <w:rsid w:val="00E62A46"/>
    <w:rsid w:val="00E62C1C"/>
    <w:rsid w:val="00E62C92"/>
    <w:rsid w:val="00E62E28"/>
    <w:rsid w:val="00E6316D"/>
    <w:rsid w:val="00E63357"/>
    <w:rsid w:val="00E63A19"/>
    <w:rsid w:val="00E63DF1"/>
    <w:rsid w:val="00E63F5C"/>
    <w:rsid w:val="00E6430E"/>
    <w:rsid w:val="00E648A3"/>
    <w:rsid w:val="00E6492A"/>
    <w:rsid w:val="00E64F35"/>
    <w:rsid w:val="00E650B2"/>
    <w:rsid w:val="00E6556F"/>
    <w:rsid w:val="00E65611"/>
    <w:rsid w:val="00E6578D"/>
    <w:rsid w:val="00E659B8"/>
    <w:rsid w:val="00E65B48"/>
    <w:rsid w:val="00E6677E"/>
    <w:rsid w:val="00E668A9"/>
    <w:rsid w:val="00E66B4B"/>
    <w:rsid w:val="00E66CA2"/>
    <w:rsid w:val="00E66E7C"/>
    <w:rsid w:val="00E6707E"/>
    <w:rsid w:val="00E67106"/>
    <w:rsid w:val="00E67111"/>
    <w:rsid w:val="00E6712E"/>
    <w:rsid w:val="00E672F8"/>
    <w:rsid w:val="00E674CE"/>
    <w:rsid w:val="00E678D6"/>
    <w:rsid w:val="00E67B14"/>
    <w:rsid w:val="00E67CAC"/>
    <w:rsid w:val="00E67E17"/>
    <w:rsid w:val="00E67EC7"/>
    <w:rsid w:val="00E67F7D"/>
    <w:rsid w:val="00E70242"/>
    <w:rsid w:val="00E70648"/>
    <w:rsid w:val="00E70D31"/>
    <w:rsid w:val="00E70D94"/>
    <w:rsid w:val="00E70DE9"/>
    <w:rsid w:val="00E713B1"/>
    <w:rsid w:val="00E7144C"/>
    <w:rsid w:val="00E719A1"/>
    <w:rsid w:val="00E721AE"/>
    <w:rsid w:val="00E72355"/>
    <w:rsid w:val="00E723F9"/>
    <w:rsid w:val="00E72527"/>
    <w:rsid w:val="00E726EC"/>
    <w:rsid w:val="00E727B3"/>
    <w:rsid w:val="00E728B6"/>
    <w:rsid w:val="00E72906"/>
    <w:rsid w:val="00E72B95"/>
    <w:rsid w:val="00E72CA4"/>
    <w:rsid w:val="00E72F3A"/>
    <w:rsid w:val="00E72FD0"/>
    <w:rsid w:val="00E7308F"/>
    <w:rsid w:val="00E732A8"/>
    <w:rsid w:val="00E733D9"/>
    <w:rsid w:val="00E734D9"/>
    <w:rsid w:val="00E73555"/>
    <w:rsid w:val="00E735C2"/>
    <w:rsid w:val="00E7367E"/>
    <w:rsid w:val="00E737A8"/>
    <w:rsid w:val="00E73867"/>
    <w:rsid w:val="00E738A4"/>
    <w:rsid w:val="00E73E94"/>
    <w:rsid w:val="00E740B1"/>
    <w:rsid w:val="00E74479"/>
    <w:rsid w:val="00E745B7"/>
    <w:rsid w:val="00E745CE"/>
    <w:rsid w:val="00E7467E"/>
    <w:rsid w:val="00E7491E"/>
    <w:rsid w:val="00E7493F"/>
    <w:rsid w:val="00E74A60"/>
    <w:rsid w:val="00E74D80"/>
    <w:rsid w:val="00E74FC8"/>
    <w:rsid w:val="00E7505F"/>
    <w:rsid w:val="00E750F3"/>
    <w:rsid w:val="00E7552D"/>
    <w:rsid w:val="00E758ED"/>
    <w:rsid w:val="00E75B58"/>
    <w:rsid w:val="00E75C6E"/>
    <w:rsid w:val="00E75FE0"/>
    <w:rsid w:val="00E761F6"/>
    <w:rsid w:val="00E7622D"/>
    <w:rsid w:val="00E76296"/>
    <w:rsid w:val="00E76A9D"/>
    <w:rsid w:val="00E76B1E"/>
    <w:rsid w:val="00E76D07"/>
    <w:rsid w:val="00E76F9D"/>
    <w:rsid w:val="00E77346"/>
    <w:rsid w:val="00E77692"/>
    <w:rsid w:val="00E77BDD"/>
    <w:rsid w:val="00E77D67"/>
    <w:rsid w:val="00E77DAD"/>
    <w:rsid w:val="00E77DB7"/>
    <w:rsid w:val="00E77E20"/>
    <w:rsid w:val="00E77F54"/>
    <w:rsid w:val="00E77F76"/>
    <w:rsid w:val="00E801EB"/>
    <w:rsid w:val="00E802BC"/>
    <w:rsid w:val="00E8048A"/>
    <w:rsid w:val="00E804F1"/>
    <w:rsid w:val="00E8057E"/>
    <w:rsid w:val="00E806D2"/>
    <w:rsid w:val="00E80D25"/>
    <w:rsid w:val="00E80ED9"/>
    <w:rsid w:val="00E80FCA"/>
    <w:rsid w:val="00E8125F"/>
    <w:rsid w:val="00E813AE"/>
    <w:rsid w:val="00E814C9"/>
    <w:rsid w:val="00E817D4"/>
    <w:rsid w:val="00E81D61"/>
    <w:rsid w:val="00E81EF2"/>
    <w:rsid w:val="00E81FA3"/>
    <w:rsid w:val="00E8219A"/>
    <w:rsid w:val="00E821B4"/>
    <w:rsid w:val="00E8257D"/>
    <w:rsid w:val="00E826E7"/>
    <w:rsid w:val="00E827B4"/>
    <w:rsid w:val="00E82D07"/>
    <w:rsid w:val="00E830FB"/>
    <w:rsid w:val="00E8317E"/>
    <w:rsid w:val="00E836D3"/>
    <w:rsid w:val="00E83B44"/>
    <w:rsid w:val="00E843B4"/>
    <w:rsid w:val="00E8462B"/>
    <w:rsid w:val="00E84A53"/>
    <w:rsid w:val="00E84CFD"/>
    <w:rsid w:val="00E85180"/>
    <w:rsid w:val="00E85740"/>
    <w:rsid w:val="00E860BE"/>
    <w:rsid w:val="00E865B2"/>
    <w:rsid w:val="00E8676B"/>
    <w:rsid w:val="00E867CE"/>
    <w:rsid w:val="00E86846"/>
    <w:rsid w:val="00E86B23"/>
    <w:rsid w:val="00E86CCF"/>
    <w:rsid w:val="00E87085"/>
    <w:rsid w:val="00E871E6"/>
    <w:rsid w:val="00E876EC"/>
    <w:rsid w:val="00E87A24"/>
    <w:rsid w:val="00E87CA3"/>
    <w:rsid w:val="00E87E75"/>
    <w:rsid w:val="00E902F6"/>
    <w:rsid w:val="00E90474"/>
    <w:rsid w:val="00E90643"/>
    <w:rsid w:val="00E910AF"/>
    <w:rsid w:val="00E91248"/>
    <w:rsid w:val="00E91249"/>
    <w:rsid w:val="00E913D5"/>
    <w:rsid w:val="00E91494"/>
    <w:rsid w:val="00E91658"/>
    <w:rsid w:val="00E92077"/>
    <w:rsid w:val="00E9222F"/>
    <w:rsid w:val="00E924CC"/>
    <w:rsid w:val="00E926D0"/>
    <w:rsid w:val="00E927DC"/>
    <w:rsid w:val="00E92C3C"/>
    <w:rsid w:val="00E93004"/>
    <w:rsid w:val="00E936BC"/>
    <w:rsid w:val="00E937AC"/>
    <w:rsid w:val="00E93925"/>
    <w:rsid w:val="00E93A03"/>
    <w:rsid w:val="00E9403D"/>
    <w:rsid w:val="00E94620"/>
    <w:rsid w:val="00E94777"/>
    <w:rsid w:val="00E94911"/>
    <w:rsid w:val="00E94952"/>
    <w:rsid w:val="00E94C7A"/>
    <w:rsid w:val="00E94CBC"/>
    <w:rsid w:val="00E94E75"/>
    <w:rsid w:val="00E95190"/>
    <w:rsid w:val="00E9523E"/>
    <w:rsid w:val="00E9544D"/>
    <w:rsid w:val="00E95649"/>
    <w:rsid w:val="00E95A4D"/>
    <w:rsid w:val="00E95B1D"/>
    <w:rsid w:val="00E95B4D"/>
    <w:rsid w:val="00E95D4A"/>
    <w:rsid w:val="00E95D8C"/>
    <w:rsid w:val="00E95DC2"/>
    <w:rsid w:val="00E95F40"/>
    <w:rsid w:val="00E95F99"/>
    <w:rsid w:val="00E96CEF"/>
    <w:rsid w:val="00E97179"/>
    <w:rsid w:val="00E972A8"/>
    <w:rsid w:val="00E97332"/>
    <w:rsid w:val="00E974D9"/>
    <w:rsid w:val="00E9758F"/>
    <w:rsid w:val="00E97747"/>
    <w:rsid w:val="00E979F5"/>
    <w:rsid w:val="00E97B56"/>
    <w:rsid w:val="00E97CD0"/>
    <w:rsid w:val="00E97FF2"/>
    <w:rsid w:val="00EA0397"/>
    <w:rsid w:val="00EA0BEE"/>
    <w:rsid w:val="00EA0C4E"/>
    <w:rsid w:val="00EA114B"/>
    <w:rsid w:val="00EA1155"/>
    <w:rsid w:val="00EA11E3"/>
    <w:rsid w:val="00EA152C"/>
    <w:rsid w:val="00EA16F5"/>
    <w:rsid w:val="00EA1AB0"/>
    <w:rsid w:val="00EA20F8"/>
    <w:rsid w:val="00EA234F"/>
    <w:rsid w:val="00EA2B8B"/>
    <w:rsid w:val="00EA2DBD"/>
    <w:rsid w:val="00EA3034"/>
    <w:rsid w:val="00EA31C2"/>
    <w:rsid w:val="00EA325E"/>
    <w:rsid w:val="00EA38B1"/>
    <w:rsid w:val="00EA39F9"/>
    <w:rsid w:val="00EA3B46"/>
    <w:rsid w:val="00EA3C77"/>
    <w:rsid w:val="00EA441C"/>
    <w:rsid w:val="00EA46FD"/>
    <w:rsid w:val="00EA4B98"/>
    <w:rsid w:val="00EA4C0A"/>
    <w:rsid w:val="00EA4DF1"/>
    <w:rsid w:val="00EA4EB5"/>
    <w:rsid w:val="00EA541B"/>
    <w:rsid w:val="00EA59E9"/>
    <w:rsid w:val="00EA5C37"/>
    <w:rsid w:val="00EA5EC9"/>
    <w:rsid w:val="00EA5EFD"/>
    <w:rsid w:val="00EA6557"/>
    <w:rsid w:val="00EA6717"/>
    <w:rsid w:val="00EA6939"/>
    <w:rsid w:val="00EA6C12"/>
    <w:rsid w:val="00EA6DDD"/>
    <w:rsid w:val="00EA6E33"/>
    <w:rsid w:val="00EA70D7"/>
    <w:rsid w:val="00EA7152"/>
    <w:rsid w:val="00EA71D7"/>
    <w:rsid w:val="00EA7A16"/>
    <w:rsid w:val="00EA7DB8"/>
    <w:rsid w:val="00EB05AB"/>
    <w:rsid w:val="00EB0A27"/>
    <w:rsid w:val="00EB0A66"/>
    <w:rsid w:val="00EB0CBD"/>
    <w:rsid w:val="00EB11AE"/>
    <w:rsid w:val="00EB1417"/>
    <w:rsid w:val="00EB1908"/>
    <w:rsid w:val="00EB19AD"/>
    <w:rsid w:val="00EB1A08"/>
    <w:rsid w:val="00EB1B53"/>
    <w:rsid w:val="00EB1EB4"/>
    <w:rsid w:val="00EB2217"/>
    <w:rsid w:val="00EB2536"/>
    <w:rsid w:val="00EB2A33"/>
    <w:rsid w:val="00EB2AE0"/>
    <w:rsid w:val="00EB2DCF"/>
    <w:rsid w:val="00EB2E07"/>
    <w:rsid w:val="00EB2EDF"/>
    <w:rsid w:val="00EB31E3"/>
    <w:rsid w:val="00EB3818"/>
    <w:rsid w:val="00EB3B5D"/>
    <w:rsid w:val="00EB3E15"/>
    <w:rsid w:val="00EB3E55"/>
    <w:rsid w:val="00EB4315"/>
    <w:rsid w:val="00EB4321"/>
    <w:rsid w:val="00EB45AD"/>
    <w:rsid w:val="00EB47E9"/>
    <w:rsid w:val="00EB4AF8"/>
    <w:rsid w:val="00EB5029"/>
    <w:rsid w:val="00EB5847"/>
    <w:rsid w:val="00EB584B"/>
    <w:rsid w:val="00EB59D5"/>
    <w:rsid w:val="00EB5AA8"/>
    <w:rsid w:val="00EB5D5B"/>
    <w:rsid w:val="00EB5D6D"/>
    <w:rsid w:val="00EB5EAC"/>
    <w:rsid w:val="00EB5EB1"/>
    <w:rsid w:val="00EB5FA7"/>
    <w:rsid w:val="00EB61A2"/>
    <w:rsid w:val="00EB6280"/>
    <w:rsid w:val="00EB6324"/>
    <w:rsid w:val="00EB63E6"/>
    <w:rsid w:val="00EB66E5"/>
    <w:rsid w:val="00EB6CCA"/>
    <w:rsid w:val="00EB6D10"/>
    <w:rsid w:val="00EB6D5D"/>
    <w:rsid w:val="00EB717E"/>
    <w:rsid w:val="00EB762D"/>
    <w:rsid w:val="00EB7FC7"/>
    <w:rsid w:val="00EC0093"/>
    <w:rsid w:val="00EC03C5"/>
    <w:rsid w:val="00EC044B"/>
    <w:rsid w:val="00EC06D4"/>
    <w:rsid w:val="00EC0F40"/>
    <w:rsid w:val="00EC1139"/>
    <w:rsid w:val="00EC11BA"/>
    <w:rsid w:val="00EC225C"/>
    <w:rsid w:val="00EC259F"/>
    <w:rsid w:val="00EC261B"/>
    <w:rsid w:val="00EC2784"/>
    <w:rsid w:val="00EC35D5"/>
    <w:rsid w:val="00EC363B"/>
    <w:rsid w:val="00EC3E30"/>
    <w:rsid w:val="00EC3E9D"/>
    <w:rsid w:val="00EC3F1F"/>
    <w:rsid w:val="00EC4121"/>
    <w:rsid w:val="00EC4383"/>
    <w:rsid w:val="00EC4439"/>
    <w:rsid w:val="00EC46ED"/>
    <w:rsid w:val="00EC4988"/>
    <w:rsid w:val="00EC5001"/>
    <w:rsid w:val="00EC51BB"/>
    <w:rsid w:val="00EC5BDA"/>
    <w:rsid w:val="00EC5F01"/>
    <w:rsid w:val="00EC61A7"/>
    <w:rsid w:val="00EC65B3"/>
    <w:rsid w:val="00EC67C4"/>
    <w:rsid w:val="00EC6DCE"/>
    <w:rsid w:val="00EC6FED"/>
    <w:rsid w:val="00EC709B"/>
    <w:rsid w:val="00EC7288"/>
    <w:rsid w:val="00EC7318"/>
    <w:rsid w:val="00EC7402"/>
    <w:rsid w:val="00EC7430"/>
    <w:rsid w:val="00EC76CC"/>
    <w:rsid w:val="00EC78AF"/>
    <w:rsid w:val="00EC7A92"/>
    <w:rsid w:val="00EC7BA0"/>
    <w:rsid w:val="00ED0006"/>
    <w:rsid w:val="00ED02BA"/>
    <w:rsid w:val="00ED03C0"/>
    <w:rsid w:val="00ED0559"/>
    <w:rsid w:val="00ED0B21"/>
    <w:rsid w:val="00ED0EAA"/>
    <w:rsid w:val="00ED0EF7"/>
    <w:rsid w:val="00ED10DD"/>
    <w:rsid w:val="00ED13FD"/>
    <w:rsid w:val="00ED164E"/>
    <w:rsid w:val="00ED1840"/>
    <w:rsid w:val="00ED1EBA"/>
    <w:rsid w:val="00ED2CD8"/>
    <w:rsid w:val="00ED2DDF"/>
    <w:rsid w:val="00ED2EE7"/>
    <w:rsid w:val="00ED3732"/>
    <w:rsid w:val="00ED3B73"/>
    <w:rsid w:val="00ED4906"/>
    <w:rsid w:val="00ED4C17"/>
    <w:rsid w:val="00ED4E14"/>
    <w:rsid w:val="00ED53BB"/>
    <w:rsid w:val="00ED567C"/>
    <w:rsid w:val="00ED5B53"/>
    <w:rsid w:val="00ED5CD4"/>
    <w:rsid w:val="00ED5E42"/>
    <w:rsid w:val="00ED60CB"/>
    <w:rsid w:val="00ED62B2"/>
    <w:rsid w:val="00ED6870"/>
    <w:rsid w:val="00ED69C9"/>
    <w:rsid w:val="00ED6CF3"/>
    <w:rsid w:val="00ED6DFF"/>
    <w:rsid w:val="00ED6E22"/>
    <w:rsid w:val="00ED6FE1"/>
    <w:rsid w:val="00ED7424"/>
    <w:rsid w:val="00ED758D"/>
    <w:rsid w:val="00ED75B9"/>
    <w:rsid w:val="00ED78B7"/>
    <w:rsid w:val="00ED79B8"/>
    <w:rsid w:val="00ED79E2"/>
    <w:rsid w:val="00ED7B6D"/>
    <w:rsid w:val="00ED7CDA"/>
    <w:rsid w:val="00ED7F79"/>
    <w:rsid w:val="00EE0346"/>
    <w:rsid w:val="00EE034D"/>
    <w:rsid w:val="00EE0AC0"/>
    <w:rsid w:val="00EE0ECC"/>
    <w:rsid w:val="00EE1198"/>
    <w:rsid w:val="00EE129A"/>
    <w:rsid w:val="00EE133A"/>
    <w:rsid w:val="00EE1762"/>
    <w:rsid w:val="00EE193B"/>
    <w:rsid w:val="00EE1A9E"/>
    <w:rsid w:val="00EE1ED2"/>
    <w:rsid w:val="00EE1F82"/>
    <w:rsid w:val="00EE21E7"/>
    <w:rsid w:val="00EE21E9"/>
    <w:rsid w:val="00EE25BE"/>
    <w:rsid w:val="00EE25DD"/>
    <w:rsid w:val="00EE26E3"/>
    <w:rsid w:val="00EE2705"/>
    <w:rsid w:val="00EE2CC4"/>
    <w:rsid w:val="00EE2D97"/>
    <w:rsid w:val="00EE2DE3"/>
    <w:rsid w:val="00EE2E80"/>
    <w:rsid w:val="00EE32CE"/>
    <w:rsid w:val="00EE34B5"/>
    <w:rsid w:val="00EE3CC6"/>
    <w:rsid w:val="00EE3F81"/>
    <w:rsid w:val="00EE4222"/>
    <w:rsid w:val="00EE4813"/>
    <w:rsid w:val="00EE4920"/>
    <w:rsid w:val="00EE49E3"/>
    <w:rsid w:val="00EE49E4"/>
    <w:rsid w:val="00EE4C98"/>
    <w:rsid w:val="00EE4E23"/>
    <w:rsid w:val="00EE4E99"/>
    <w:rsid w:val="00EE51E7"/>
    <w:rsid w:val="00EE543C"/>
    <w:rsid w:val="00EE54EA"/>
    <w:rsid w:val="00EE5635"/>
    <w:rsid w:val="00EE568F"/>
    <w:rsid w:val="00EE5A82"/>
    <w:rsid w:val="00EE5C7C"/>
    <w:rsid w:val="00EE616F"/>
    <w:rsid w:val="00EE621B"/>
    <w:rsid w:val="00EE625F"/>
    <w:rsid w:val="00EE65E9"/>
    <w:rsid w:val="00EE66B5"/>
    <w:rsid w:val="00EE6D0D"/>
    <w:rsid w:val="00EE6DA5"/>
    <w:rsid w:val="00EE6F16"/>
    <w:rsid w:val="00EE6F95"/>
    <w:rsid w:val="00EE6FEC"/>
    <w:rsid w:val="00EE7016"/>
    <w:rsid w:val="00EE7162"/>
    <w:rsid w:val="00EE77D4"/>
    <w:rsid w:val="00EF01B5"/>
    <w:rsid w:val="00EF0AB2"/>
    <w:rsid w:val="00EF0B65"/>
    <w:rsid w:val="00EF0FB1"/>
    <w:rsid w:val="00EF15CA"/>
    <w:rsid w:val="00EF1675"/>
    <w:rsid w:val="00EF1955"/>
    <w:rsid w:val="00EF196B"/>
    <w:rsid w:val="00EF1AEB"/>
    <w:rsid w:val="00EF1B05"/>
    <w:rsid w:val="00EF1FBD"/>
    <w:rsid w:val="00EF2216"/>
    <w:rsid w:val="00EF230F"/>
    <w:rsid w:val="00EF2467"/>
    <w:rsid w:val="00EF2512"/>
    <w:rsid w:val="00EF281E"/>
    <w:rsid w:val="00EF28FD"/>
    <w:rsid w:val="00EF2D72"/>
    <w:rsid w:val="00EF343F"/>
    <w:rsid w:val="00EF3739"/>
    <w:rsid w:val="00EF3AF4"/>
    <w:rsid w:val="00EF3D07"/>
    <w:rsid w:val="00EF3EC8"/>
    <w:rsid w:val="00EF42CC"/>
    <w:rsid w:val="00EF449D"/>
    <w:rsid w:val="00EF4A56"/>
    <w:rsid w:val="00EF4C0D"/>
    <w:rsid w:val="00EF4CE0"/>
    <w:rsid w:val="00EF4F6A"/>
    <w:rsid w:val="00EF5230"/>
    <w:rsid w:val="00EF5295"/>
    <w:rsid w:val="00EF53E2"/>
    <w:rsid w:val="00EF58A1"/>
    <w:rsid w:val="00EF5BBE"/>
    <w:rsid w:val="00EF5C7E"/>
    <w:rsid w:val="00EF5DB8"/>
    <w:rsid w:val="00EF69A0"/>
    <w:rsid w:val="00EF6AAD"/>
    <w:rsid w:val="00EF6C04"/>
    <w:rsid w:val="00EF6C2F"/>
    <w:rsid w:val="00EF6E51"/>
    <w:rsid w:val="00EF70D2"/>
    <w:rsid w:val="00EF7280"/>
    <w:rsid w:val="00EF737D"/>
    <w:rsid w:val="00EF7646"/>
    <w:rsid w:val="00F000C4"/>
    <w:rsid w:val="00F00C92"/>
    <w:rsid w:val="00F00F20"/>
    <w:rsid w:val="00F010AC"/>
    <w:rsid w:val="00F01117"/>
    <w:rsid w:val="00F016BA"/>
    <w:rsid w:val="00F01B71"/>
    <w:rsid w:val="00F01D75"/>
    <w:rsid w:val="00F01EBA"/>
    <w:rsid w:val="00F01F73"/>
    <w:rsid w:val="00F0223D"/>
    <w:rsid w:val="00F02288"/>
    <w:rsid w:val="00F02345"/>
    <w:rsid w:val="00F02811"/>
    <w:rsid w:val="00F028F4"/>
    <w:rsid w:val="00F02CA3"/>
    <w:rsid w:val="00F02CB8"/>
    <w:rsid w:val="00F0303B"/>
    <w:rsid w:val="00F032A6"/>
    <w:rsid w:val="00F036C6"/>
    <w:rsid w:val="00F039CA"/>
    <w:rsid w:val="00F03AA9"/>
    <w:rsid w:val="00F04116"/>
    <w:rsid w:val="00F0491A"/>
    <w:rsid w:val="00F04984"/>
    <w:rsid w:val="00F05203"/>
    <w:rsid w:val="00F0576F"/>
    <w:rsid w:val="00F0587D"/>
    <w:rsid w:val="00F05CE2"/>
    <w:rsid w:val="00F05D2D"/>
    <w:rsid w:val="00F05D76"/>
    <w:rsid w:val="00F05DC1"/>
    <w:rsid w:val="00F06599"/>
    <w:rsid w:val="00F065AF"/>
    <w:rsid w:val="00F06A0C"/>
    <w:rsid w:val="00F06A9A"/>
    <w:rsid w:val="00F06BD2"/>
    <w:rsid w:val="00F0716A"/>
    <w:rsid w:val="00F073CF"/>
    <w:rsid w:val="00F07787"/>
    <w:rsid w:val="00F07A4D"/>
    <w:rsid w:val="00F07B46"/>
    <w:rsid w:val="00F07C07"/>
    <w:rsid w:val="00F07C28"/>
    <w:rsid w:val="00F07E76"/>
    <w:rsid w:val="00F07F4C"/>
    <w:rsid w:val="00F10072"/>
    <w:rsid w:val="00F10228"/>
    <w:rsid w:val="00F10392"/>
    <w:rsid w:val="00F109BC"/>
    <w:rsid w:val="00F10B53"/>
    <w:rsid w:val="00F10B8A"/>
    <w:rsid w:val="00F11165"/>
    <w:rsid w:val="00F111BE"/>
    <w:rsid w:val="00F12430"/>
    <w:rsid w:val="00F12960"/>
    <w:rsid w:val="00F12F4A"/>
    <w:rsid w:val="00F133BE"/>
    <w:rsid w:val="00F13BB6"/>
    <w:rsid w:val="00F13D5A"/>
    <w:rsid w:val="00F13EC2"/>
    <w:rsid w:val="00F145A6"/>
    <w:rsid w:val="00F14984"/>
    <w:rsid w:val="00F14C1F"/>
    <w:rsid w:val="00F14CC4"/>
    <w:rsid w:val="00F14F4A"/>
    <w:rsid w:val="00F156DA"/>
    <w:rsid w:val="00F159E4"/>
    <w:rsid w:val="00F15A21"/>
    <w:rsid w:val="00F15CF5"/>
    <w:rsid w:val="00F15D10"/>
    <w:rsid w:val="00F1612F"/>
    <w:rsid w:val="00F161D2"/>
    <w:rsid w:val="00F1655F"/>
    <w:rsid w:val="00F16756"/>
    <w:rsid w:val="00F16AA1"/>
    <w:rsid w:val="00F16BB6"/>
    <w:rsid w:val="00F16D1E"/>
    <w:rsid w:val="00F16E24"/>
    <w:rsid w:val="00F16E68"/>
    <w:rsid w:val="00F16E98"/>
    <w:rsid w:val="00F16FD8"/>
    <w:rsid w:val="00F1701A"/>
    <w:rsid w:val="00F17091"/>
    <w:rsid w:val="00F1715D"/>
    <w:rsid w:val="00F17488"/>
    <w:rsid w:val="00F174D9"/>
    <w:rsid w:val="00F17521"/>
    <w:rsid w:val="00F17ABA"/>
    <w:rsid w:val="00F17F57"/>
    <w:rsid w:val="00F17F6E"/>
    <w:rsid w:val="00F2057D"/>
    <w:rsid w:val="00F207D3"/>
    <w:rsid w:val="00F207E8"/>
    <w:rsid w:val="00F20BBA"/>
    <w:rsid w:val="00F2116C"/>
    <w:rsid w:val="00F2126A"/>
    <w:rsid w:val="00F21376"/>
    <w:rsid w:val="00F21C4A"/>
    <w:rsid w:val="00F21D70"/>
    <w:rsid w:val="00F21D8C"/>
    <w:rsid w:val="00F223A8"/>
    <w:rsid w:val="00F22573"/>
    <w:rsid w:val="00F22982"/>
    <w:rsid w:val="00F22BAA"/>
    <w:rsid w:val="00F22CA7"/>
    <w:rsid w:val="00F22DAA"/>
    <w:rsid w:val="00F22DE3"/>
    <w:rsid w:val="00F22FFB"/>
    <w:rsid w:val="00F2307A"/>
    <w:rsid w:val="00F23082"/>
    <w:rsid w:val="00F234D0"/>
    <w:rsid w:val="00F235CA"/>
    <w:rsid w:val="00F236C8"/>
    <w:rsid w:val="00F236FB"/>
    <w:rsid w:val="00F23C41"/>
    <w:rsid w:val="00F23DF7"/>
    <w:rsid w:val="00F23F23"/>
    <w:rsid w:val="00F24071"/>
    <w:rsid w:val="00F241F1"/>
    <w:rsid w:val="00F246F7"/>
    <w:rsid w:val="00F2472B"/>
    <w:rsid w:val="00F24AF8"/>
    <w:rsid w:val="00F2511C"/>
    <w:rsid w:val="00F25136"/>
    <w:rsid w:val="00F253A4"/>
    <w:rsid w:val="00F2547B"/>
    <w:rsid w:val="00F25882"/>
    <w:rsid w:val="00F25F47"/>
    <w:rsid w:val="00F261B7"/>
    <w:rsid w:val="00F263DE"/>
    <w:rsid w:val="00F26A73"/>
    <w:rsid w:val="00F26BC7"/>
    <w:rsid w:val="00F26C26"/>
    <w:rsid w:val="00F274EB"/>
    <w:rsid w:val="00F2764C"/>
    <w:rsid w:val="00F2770E"/>
    <w:rsid w:val="00F27A3E"/>
    <w:rsid w:val="00F27B92"/>
    <w:rsid w:val="00F3009B"/>
    <w:rsid w:val="00F30170"/>
    <w:rsid w:val="00F30337"/>
    <w:rsid w:val="00F3064F"/>
    <w:rsid w:val="00F30D4E"/>
    <w:rsid w:val="00F30E3B"/>
    <w:rsid w:val="00F30EA9"/>
    <w:rsid w:val="00F3122F"/>
    <w:rsid w:val="00F31AD5"/>
    <w:rsid w:val="00F321D3"/>
    <w:rsid w:val="00F321F2"/>
    <w:rsid w:val="00F32BD8"/>
    <w:rsid w:val="00F32BE7"/>
    <w:rsid w:val="00F32D8E"/>
    <w:rsid w:val="00F32E61"/>
    <w:rsid w:val="00F33095"/>
    <w:rsid w:val="00F33350"/>
    <w:rsid w:val="00F339F1"/>
    <w:rsid w:val="00F33A37"/>
    <w:rsid w:val="00F33DAE"/>
    <w:rsid w:val="00F33FEE"/>
    <w:rsid w:val="00F34160"/>
    <w:rsid w:val="00F3420C"/>
    <w:rsid w:val="00F3432B"/>
    <w:rsid w:val="00F34352"/>
    <w:rsid w:val="00F3448F"/>
    <w:rsid w:val="00F3479F"/>
    <w:rsid w:val="00F349FA"/>
    <w:rsid w:val="00F34CF3"/>
    <w:rsid w:val="00F355C4"/>
    <w:rsid w:val="00F35659"/>
    <w:rsid w:val="00F3595E"/>
    <w:rsid w:val="00F35A9E"/>
    <w:rsid w:val="00F363E0"/>
    <w:rsid w:val="00F365C7"/>
    <w:rsid w:val="00F366C3"/>
    <w:rsid w:val="00F36A50"/>
    <w:rsid w:val="00F36E98"/>
    <w:rsid w:val="00F36F82"/>
    <w:rsid w:val="00F37218"/>
    <w:rsid w:val="00F3728F"/>
    <w:rsid w:val="00F37ACC"/>
    <w:rsid w:val="00F37B2A"/>
    <w:rsid w:val="00F37DF6"/>
    <w:rsid w:val="00F404D4"/>
    <w:rsid w:val="00F40AC3"/>
    <w:rsid w:val="00F40C07"/>
    <w:rsid w:val="00F40D8B"/>
    <w:rsid w:val="00F40F74"/>
    <w:rsid w:val="00F40F84"/>
    <w:rsid w:val="00F41006"/>
    <w:rsid w:val="00F411B9"/>
    <w:rsid w:val="00F41383"/>
    <w:rsid w:val="00F413F5"/>
    <w:rsid w:val="00F414A2"/>
    <w:rsid w:val="00F415F4"/>
    <w:rsid w:val="00F41B08"/>
    <w:rsid w:val="00F41BB2"/>
    <w:rsid w:val="00F41E5E"/>
    <w:rsid w:val="00F41F75"/>
    <w:rsid w:val="00F420B0"/>
    <w:rsid w:val="00F422A0"/>
    <w:rsid w:val="00F42320"/>
    <w:rsid w:val="00F4235E"/>
    <w:rsid w:val="00F423BF"/>
    <w:rsid w:val="00F42438"/>
    <w:rsid w:val="00F42661"/>
    <w:rsid w:val="00F432BE"/>
    <w:rsid w:val="00F432E7"/>
    <w:rsid w:val="00F437EE"/>
    <w:rsid w:val="00F43A91"/>
    <w:rsid w:val="00F441EE"/>
    <w:rsid w:val="00F44244"/>
    <w:rsid w:val="00F44359"/>
    <w:rsid w:val="00F444E2"/>
    <w:rsid w:val="00F44D54"/>
    <w:rsid w:val="00F450BB"/>
    <w:rsid w:val="00F451B3"/>
    <w:rsid w:val="00F452FF"/>
    <w:rsid w:val="00F45571"/>
    <w:rsid w:val="00F4582C"/>
    <w:rsid w:val="00F46084"/>
    <w:rsid w:val="00F464B3"/>
    <w:rsid w:val="00F4653B"/>
    <w:rsid w:val="00F465D3"/>
    <w:rsid w:val="00F465FB"/>
    <w:rsid w:val="00F4668E"/>
    <w:rsid w:val="00F46841"/>
    <w:rsid w:val="00F4698A"/>
    <w:rsid w:val="00F46A58"/>
    <w:rsid w:val="00F46E9F"/>
    <w:rsid w:val="00F4714B"/>
    <w:rsid w:val="00F4742C"/>
    <w:rsid w:val="00F47771"/>
    <w:rsid w:val="00F477F1"/>
    <w:rsid w:val="00F47D56"/>
    <w:rsid w:val="00F47DFA"/>
    <w:rsid w:val="00F501B9"/>
    <w:rsid w:val="00F50379"/>
    <w:rsid w:val="00F51096"/>
    <w:rsid w:val="00F51135"/>
    <w:rsid w:val="00F51228"/>
    <w:rsid w:val="00F512CB"/>
    <w:rsid w:val="00F5176C"/>
    <w:rsid w:val="00F51AD1"/>
    <w:rsid w:val="00F51F31"/>
    <w:rsid w:val="00F52099"/>
    <w:rsid w:val="00F522DD"/>
    <w:rsid w:val="00F524D7"/>
    <w:rsid w:val="00F52754"/>
    <w:rsid w:val="00F527BA"/>
    <w:rsid w:val="00F5281E"/>
    <w:rsid w:val="00F529D3"/>
    <w:rsid w:val="00F52FFF"/>
    <w:rsid w:val="00F530F5"/>
    <w:rsid w:val="00F5314D"/>
    <w:rsid w:val="00F53190"/>
    <w:rsid w:val="00F534FF"/>
    <w:rsid w:val="00F5354E"/>
    <w:rsid w:val="00F53767"/>
    <w:rsid w:val="00F53B3F"/>
    <w:rsid w:val="00F53C3E"/>
    <w:rsid w:val="00F543BD"/>
    <w:rsid w:val="00F544F3"/>
    <w:rsid w:val="00F54A95"/>
    <w:rsid w:val="00F55084"/>
    <w:rsid w:val="00F5581D"/>
    <w:rsid w:val="00F55CEB"/>
    <w:rsid w:val="00F562F6"/>
    <w:rsid w:val="00F56352"/>
    <w:rsid w:val="00F563AC"/>
    <w:rsid w:val="00F56460"/>
    <w:rsid w:val="00F56631"/>
    <w:rsid w:val="00F56646"/>
    <w:rsid w:val="00F568FF"/>
    <w:rsid w:val="00F571C3"/>
    <w:rsid w:val="00F57403"/>
    <w:rsid w:val="00F5742F"/>
    <w:rsid w:val="00F57BAD"/>
    <w:rsid w:val="00F57C71"/>
    <w:rsid w:val="00F57E17"/>
    <w:rsid w:val="00F57E4E"/>
    <w:rsid w:val="00F601AD"/>
    <w:rsid w:val="00F602FB"/>
    <w:rsid w:val="00F6035E"/>
    <w:rsid w:val="00F60514"/>
    <w:rsid w:val="00F60627"/>
    <w:rsid w:val="00F60A6A"/>
    <w:rsid w:val="00F60A95"/>
    <w:rsid w:val="00F60BEE"/>
    <w:rsid w:val="00F60ED9"/>
    <w:rsid w:val="00F61109"/>
    <w:rsid w:val="00F61460"/>
    <w:rsid w:val="00F615AA"/>
    <w:rsid w:val="00F61D36"/>
    <w:rsid w:val="00F6221D"/>
    <w:rsid w:val="00F6234D"/>
    <w:rsid w:val="00F62590"/>
    <w:rsid w:val="00F62592"/>
    <w:rsid w:val="00F62938"/>
    <w:rsid w:val="00F62AFE"/>
    <w:rsid w:val="00F62B30"/>
    <w:rsid w:val="00F62BEA"/>
    <w:rsid w:val="00F62C14"/>
    <w:rsid w:val="00F62E56"/>
    <w:rsid w:val="00F630D7"/>
    <w:rsid w:val="00F637AF"/>
    <w:rsid w:val="00F63D65"/>
    <w:rsid w:val="00F63DBA"/>
    <w:rsid w:val="00F64478"/>
    <w:rsid w:val="00F64534"/>
    <w:rsid w:val="00F645A4"/>
    <w:rsid w:val="00F652F8"/>
    <w:rsid w:val="00F653BE"/>
    <w:rsid w:val="00F654AA"/>
    <w:rsid w:val="00F65546"/>
    <w:rsid w:val="00F65780"/>
    <w:rsid w:val="00F657BE"/>
    <w:rsid w:val="00F657D8"/>
    <w:rsid w:val="00F65C81"/>
    <w:rsid w:val="00F65DE4"/>
    <w:rsid w:val="00F65E3A"/>
    <w:rsid w:val="00F6626A"/>
    <w:rsid w:val="00F66B88"/>
    <w:rsid w:val="00F66C40"/>
    <w:rsid w:val="00F6706A"/>
    <w:rsid w:val="00F6727F"/>
    <w:rsid w:val="00F67339"/>
    <w:rsid w:val="00F6737B"/>
    <w:rsid w:val="00F67702"/>
    <w:rsid w:val="00F678BD"/>
    <w:rsid w:val="00F67C7D"/>
    <w:rsid w:val="00F700A3"/>
    <w:rsid w:val="00F70430"/>
    <w:rsid w:val="00F70593"/>
    <w:rsid w:val="00F70822"/>
    <w:rsid w:val="00F70CC7"/>
    <w:rsid w:val="00F70EC5"/>
    <w:rsid w:val="00F71559"/>
    <w:rsid w:val="00F71618"/>
    <w:rsid w:val="00F719E9"/>
    <w:rsid w:val="00F71C76"/>
    <w:rsid w:val="00F7200B"/>
    <w:rsid w:val="00F728AB"/>
    <w:rsid w:val="00F72AD9"/>
    <w:rsid w:val="00F72C42"/>
    <w:rsid w:val="00F72C53"/>
    <w:rsid w:val="00F72DA5"/>
    <w:rsid w:val="00F72F55"/>
    <w:rsid w:val="00F7391A"/>
    <w:rsid w:val="00F73FD0"/>
    <w:rsid w:val="00F7410F"/>
    <w:rsid w:val="00F74823"/>
    <w:rsid w:val="00F74B2F"/>
    <w:rsid w:val="00F74BB6"/>
    <w:rsid w:val="00F74CCB"/>
    <w:rsid w:val="00F74E63"/>
    <w:rsid w:val="00F753A9"/>
    <w:rsid w:val="00F75BBC"/>
    <w:rsid w:val="00F75BCA"/>
    <w:rsid w:val="00F760E3"/>
    <w:rsid w:val="00F76337"/>
    <w:rsid w:val="00F76460"/>
    <w:rsid w:val="00F765A9"/>
    <w:rsid w:val="00F76BF4"/>
    <w:rsid w:val="00F770CA"/>
    <w:rsid w:val="00F777F1"/>
    <w:rsid w:val="00F778D6"/>
    <w:rsid w:val="00F77ACB"/>
    <w:rsid w:val="00F801E9"/>
    <w:rsid w:val="00F8043A"/>
    <w:rsid w:val="00F8055A"/>
    <w:rsid w:val="00F80C14"/>
    <w:rsid w:val="00F80DB0"/>
    <w:rsid w:val="00F80EB7"/>
    <w:rsid w:val="00F80FF1"/>
    <w:rsid w:val="00F8129C"/>
    <w:rsid w:val="00F81372"/>
    <w:rsid w:val="00F81394"/>
    <w:rsid w:val="00F814D1"/>
    <w:rsid w:val="00F81862"/>
    <w:rsid w:val="00F81F39"/>
    <w:rsid w:val="00F822CA"/>
    <w:rsid w:val="00F826D8"/>
    <w:rsid w:val="00F827D4"/>
    <w:rsid w:val="00F82887"/>
    <w:rsid w:val="00F82AEE"/>
    <w:rsid w:val="00F82C16"/>
    <w:rsid w:val="00F82D25"/>
    <w:rsid w:val="00F82D38"/>
    <w:rsid w:val="00F82D7F"/>
    <w:rsid w:val="00F82E7C"/>
    <w:rsid w:val="00F82F18"/>
    <w:rsid w:val="00F82FF9"/>
    <w:rsid w:val="00F83065"/>
    <w:rsid w:val="00F83129"/>
    <w:rsid w:val="00F83141"/>
    <w:rsid w:val="00F8347F"/>
    <w:rsid w:val="00F83517"/>
    <w:rsid w:val="00F839A6"/>
    <w:rsid w:val="00F83ABC"/>
    <w:rsid w:val="00F83E6A"/>
    <w:rsid w:val="00F8404B"/>
    <w:rsid w:val="00F84630"/>
    <w:rsid w:val="00F846B2"/>
    <w:rsid w:val="00F846E0"/>
    <w:rsid w:val="00F848E6"/>
    <w:rsid w:val="00F84962"/>
    <w:rsid w:val="00F84A44"/>
    <w:rsid w:val="00F84C84"/>
    <w:rsid w:val="00F84D4B"/>
    <w:rsid w:val="00F84E46"/>
    <w:rsid w:val="00F84E86"/>
    <w:rsid w:val="00F8504F"/>
    <w:rsid w:val="00F85123"/>
    <w:rsid w:val="00F85437"/>
    <w:rsid w:val="00F854E3"/>
    <w:rsid w:val="00F85579"/>
    <w:rsid w:val="00F85724"/>
    <w:rsid w:val="00F85780"/>
    <w:rsid w:val="00F85D39"/>
    <w:rsid w:val="00F8617B"/>
    <w:rsid w:val="00F861EE"/>
    <w:rsid w:val="00F8653E"/>
    <w:rsid w:val="00F8661D"/>
    <w:rsid w:val="00F8675D"/>
    <w:rsid w:val="00F8690A"/>
    <w:rsid w:val="00F86B0F"/>
    <w:rsid w:val="00F86E31"/>
    <w:rsid w:val="00F86EB5"/>
    <w:rsid w:val="00F8735E"/>
    <w:rsid w:val="00F87525"/>
    <w:rsid w:val="00F876E1"/>
    <w:rsid w:val="00F87DF1"/>
    <w:rsid w:val="00F87FE2"/>
    <w:rsid w:val="00F9020A"/>
    <w:rsid w:val="00F905CB"/>
    <w:rsid w:val="00F90CC8"/>
    <w:rsid w:val="00F90CFF"/>
    <w:rsid w:val="00F90D95"/>
    <w:rsid w:val="00F90DDA"/>
    <w:rsid w:val="00F90E60"/>
    <w:rsid w:val="00F910A6"/>
    <w:rsid w:val="00F910D9"/>
    <w:rsid w:val="00F91175"/>
    <w:rsid w:val="00F91224"/>
    <w:rsid w:val="00F91229"/>
    <w:rsid w:val="00F91252"/>
    <w:rsid w:val="00F91408"/>
    <w:rsid w:val="00F91647"/>
    <w:rsid w:val="00F917A6"/>
    <w:rsid w:val="00F919E1"/>
    <w:rsid w:val="00F91A88"/>
    <w:rsid w:val="00F92896"/>
    <w:rsid w:val="00F92F96"/>
    <w:rsid w:val="00F9318D"/>
    <w:rsid w:val="00F934C9"/>
    <w:rsid w:val="00F9364F"/>
    <w:rsid w:val="00F9393B"/>
    <w:rsid w:val="00F93B5F"/>
    <w:rsid w:val="00F94190"/>
    <w:rsid w:val="00F942B6"/>
    <w:rsid w:val="00F94747"/>
    <w:rsid w:val="00F94AB6"/>
    <w:rsid w:val="00F94C4E"/>
    <w:rsid w:val="00F94D5E"/>
    <w:rsid w:val="00F9520B"/>
    <w:rsid w:val="00F95516"/>
    <w:rsid w:val="00F95517"/>
    <w:rsid w:val="00F95B8D"/>
    <w:rsid w:val="00F964EA"/>
    <w:rsid w:val="00F96621"/>
    <w:rsid w:val="00F96A7E"/>
    <w:rsid w:val="00F96BBC"/>
    <w:rsid w:val="00F96C8E"/>
    <w:rsid w:val="00F970C1"/>
    <w:rsid w:val="00F97593"/>
    <w:rsid w:val="00F975C1"/>
    <w:rsid w:val="00F97724"/>
    <w:rsid w:val="00F97764"/>
    <w:rsid w:val="00F97888"/>
    <w:rsid w:val="00F97CCB"/>
    <w:rsid w:val="00F97E3C"/>
    <w:rsid w:val="00F97FE1"/>
    <w:rsid w:val="00FA0487"/>
    <w:rsid w:val="00FA05D6"/>
    <w:rsid w:val="00FA0762"/>
    <w:rsid w:val="00FA0A3B"/>
    <w:rsid w:val="00FA0CF4"/>
    <w:rsid w:val="00FA0D0C"/>
    <w:rsid w:val="00FA0DDB"/>
    <w:rsid w:val="00FA0F92"/>
    <w:rsid w:val="00FA15F0"/>
    <w:rsid w:val="00FA1F20"/>
    <w:rsid w:val="00FA2191"/>
    <w:rsid w:val="00FA262A"/>
    <w:rsid w:val="00FA276E"/>
    <w:rsid w:val="00FA278B"/>
    <w:rsid w:val="00FA2DDF"/>
    <w:rsid w:val="00FA3342"/>
    <w:rsid w:val="00FA3ACF"/>
    <w:rsid w:val="00FA3B50"/>
    <w:rsid w:val="00FA3B9F"/>
    <w:rsid w:val="00FA3C2D"/>
    <w:rsid w:val="00FA3EC6"/>
    <w:rsid w:val="00FA3FA4"/>
    <w:rsid w:val="00FA4021"/>
    <w:rsid w:val="00FA4128"/>
    <w:rsid w:val="00FA42D4"/>
    <w:rsid w:val="00FA4313"/>
    <w:rsid w:val="00FA4953"/>
    <w:rsid w:val="00FA550F"/>
    <w:rsid w:val="00FA5AE1"/>
    <w:rsid w:val="00FA5E46"/>
    <w:rsid w:val="00FA5F9B"/>
    <w:rsid w:val="00FA5FC1"/>
    <w:rsid w:val="00FA61F7"/>
    <w:rsid w:val="00FA6271"/>
    <w:rsid w:val="00FA6273"/>
    <w:rsid w:val="00FA630A"/>
    <w:rsid w:val="00FA63EE"/>
    <w:rsid w:val="00FA68FE"/>
    <w:rsid w:val="00FA69C3"/>
    <w:rsid w:val="00FA69FC"/>
    <w:rsid w:val="00FA6CA1"/>
    <w:rsid w:val="00FA6D26"/>
    <w:rsid w:val="00FA6F7E"/>
    <w:rsid w:val="00FA7396"/>
    <w:rsid w:val="00FA758F"/>
    <w:rsid w:val="00FA7898"/>
    <w:rsid w:val="00FA7AE9"/>
    <w:rsid w:val="00FA7E06"/>
    <w:rsid w:val="00FB0135"/>
    <w:rsid w:val="00FB05F0"/>
    <w:rsid w:val="00FB08EB"/>
    <w:rsid w:val="00FB08FA"/>
    <w:rsid w:val="00FB09D1"/>
    <w:rsid w:val="00FB0A76"/>
    <w:rsid w:val="00FB0AA6"/>
    <w:rsid w:val="00FB0D32"/>
    <w:rsid w:val="00FB10EE"/>
    <w:rsid w:val="00FB136A"/>
    <w:rsid w:val="00FB1462"/>
    <w:rsid w:val="00FB15C2"/>
    <w:rsid w:val="00FB1BAD"/>
    <w:rsid w:val="00FB1D52"/>
    <w:rsid w:val="00FB213D"/>
    <w:rsid w:val="00FB25D3"/>
    <w:rsid w:val="00FB2709"/>
    <w:rsid w:val="00FB286B"/>
    <w:rsid w:val="00FB2D2B"/>
    <w:rsid w:val="00FB2EAB"/>
    <w:rsid w:val="00FB2EDC"/>
    <w:rsid w:val="00FB2EEA"/>
    <w:rsid w:val="00FB342B"/>
    <w:rsid w:val="00FB3494"/>
    <w:rsid w:val="00FB35A8"/>
    <w:rsid w:val="00FB3821"/>
    <w:rsid w:val="00FB3835"/>
    <w:rsid w:val="00FB3846"/>
    <w:rsid w:val="00FB397B"/>
    <w:rsid w:val="00FB3A80"/>
    <w:rsid w:val="00FB3D3A"/>
    <w:rsid w:val="00FB45BF"/>
    <w:rsid w:val="00FB4B5B"/>
    <w:rsid w:val="00FB51BB"/>
    <w:rsid w:val="00FB51CE"/>
    <w:rsid w:val="00FB551D"/>
    <w:rsid w:val="00FB5780"/>
    <w:rsid w:val="00FB5837"/>
    <w:rsid w:val="00FB5850"/>
    <w:rsid w:val="00FB5BBB"/>
    <w:rsid w:val="00FB5D47"/>
    <w:rsid w:val="00FB6042"/>
    <w:rsid w:val="00FB6768"/>
    <w:rsid w:val="00FB6DE7"/>
    <w:rsid w:val="00FB7522"/>
    <w:rsid w:val="00FB7679"/>
    <w:rsid w:val="00FB7863"/>
    <w:rsid w:val="00FB7989"/>
    <w:rsid w:val="00FB7CC9"/>
    <w:rsid w:val="00FC042C"/>
    <w:rsid w:val="00FC0550"/>
    <w:rsid w:val="00FC0681"/>
    <w:rsid w:val="00FC06D9"/>
    <w:rsid w:val="00FC0B9E"/>
    <w:rsid w:val="00FC0BDC"/>
    <w:rsid w:val="00FC0DCE"/>
    <w:rsid w:val="00FC0F5B"/>
    <w:rsid w:val="00FC0F7B"/>
    <w:rsid w:val="00FC121F"/>
    <w:rsid w:val="00FC136B"/>
    <w:rsid w:val="00FC1531"/>
    <w:rsid w:val="00FC1B48"/>
    <w:rsid w:val="00FC207F"/>
    <w:rsid w:val="00FC2722"/>
    <w:rsid w:val="00FC2B41"/>
    <w:rsid w:val="00FC2B5B"/>
    <w:rsid w:val="00FC2E90"/>
    <w:rsid w:val="00FC34DC"/>
    <w:rsid w:val="00FC38E1"/>
    <w:rsid w:val="00FC3A99"/>
    <w:rsid w:val="00FC3F7C"/>
    <w:rsid w:val="00FC4443"/>
    <w:rsid w:val="00FC444A"/>
    <w:rsid w:val="00FC4BD4"/>
    <w:rsid w:val="00FC4DE5"/>
    <w:rsid w:val="00FC5133"/>
    <w:rsid w:val="00FC5443"/>
    <w:rsid w:val="00FC58F6"/>
    <w:rsid w:val="00FC62FA"/>
    <w:rsid w:val="00FC653E"/>
    <w:rsid w:val="00FC6541"/>
    <w:rsid w:val="00FC664A"/>
    <w:rsid w:val="00FC6943"/>
    <w:rsid w:val="00FC6A7E"/>
    <w:rsid w:val="00FC6C16"/>
    <w:rsid w:val="00FC7238"/>
    <w:rsid w:val="00FC7263"/>
    <w:rsid w:val="00FC738E"/>
    <w:rsid w:val="00FC75D7"/>
    <w:rsid w:val="00FC7757"/>
    <w:rsid w:val="00FC792B"/>
    <w:rsid w:val="00FC7B34"/>
    <w:rsid w:val="00FD0016"/>
    <w:rsid w:val="00FD02E4"/>
    <w:rsid w:val="00FD0442"/>
    <w:rsid w:val="00FD05B5"/>
    <w:rsid w:val="00FD0AA5"/>
    <w:rsid w:val="00FD0FF0"/>
    <w:rsid w:val="00FD11DA"/>
    <w:rsid w:val="00FD12A5"/>
    <w:rsid w:val="00FD1641"/>
    <w:rsid w:val="00FD20B4"/>
    <w:rsid w:val="00FD2137"/>
    <w:rsid w:val="00FD224B"/>
    <w:rsid w:val="00FD2340"/>
    <w:rsid w:val="00FD25A0"/>
    <w:rsid w:val="00FD25B0"/>
    <w:rsid w:val="00FD2DD8"/>
    <w:rsid w:val="00FD2F59"/>
    <w:rsid w:val="00FD32F7"/>
    <w:rsid w:val="00FD3584"/>
    <w:rsid w:val="00FD3596"/>
    <w:rsid w:val="00FD3855"/>
    <w:rsid w:val="00FD392F"/>
    <w:rsid w:val="00FD3A6B"/>
    <w:rsid w:val="00FD3B15"/>
    <w:rsid w:val="00FD3BD1"/>
    <w:rsid w:val="00FD3BD5"/>
    <w:rsid w:val="00FD3D2E"/>
    <w:rsid w:val="00FD3EDD"/>
    <w:rsid w:val="00FD432B"/>
    <w:rsid w:val="00FD4729"/>
    <w:rsid w:val="00FD484D"/>
    <w:rsid w:val="00FD4C18"/>
    <w:rsid w:val="00FD4CD7"/>
    <w:rsid w:val="00FD4CFE"/>
    <w:rsid w:val="00FD4F1F"/>
    <w:rsid w:val="00FD4F4F"/>
    <w:rsid w:val="00FD5305"/>
    <w:rsid w:val="00FD5310"/>
    <w:rsid w:val="00FD5FDA"/>
    <w:rsid w:val="00FD6188"/>
    <w:rsid w:val="00FD61C5"/>
    <w:rsid w:val="00FD63CC"/>
    <w:rsid w:val="00FD6457"/>
    <w:rsid w:val="00FD69D6"/>
    <w:rsid w:val="00FD6F30"/>
    <w:rsid w:val="00FD719B"/>
    <w:rsid w:val="00FD7B15"/>
    <w:rsid w:val="00FD7FCA"/>
    <w:rsid w:val="00FE04FE"/>
    <w:rsid w:val="00FE0DB8"/>
    <w:rsid w:val="00FE0DEC"/>
    <w:rsid w:val="00FE1BCC"/>
    <w:rsid w:val="00FE1BE6"/>
    <w:rsid w:val="00FE1C1F"/>
    <w:rsid w:val="00FE1C89"/>
    <w:rsid w:val="00FE1EDF"/>
    <w:rsid w:val="00FE25E1"/>
    <w:rsid w:val="00FE272F"/>
    <w:rsid w:val="00FE283F"/>
    <w:rsid w:val="00FE2880"/>
    <w:rsid w:val="00FE2DD0"/>
    <w:rsid w:val="00FE30DD"/>
    <w:rsid w:val="00FE3245"/>
    <w:rsid w:val="00FE3521"/>
    <w:rsid w:val="00FE3842"/>
    <w:rsid w:val="00FE3AF3"/>
    <w:rsid w:val="00FE3CBC"/>
    <w:rsid w:val="00FE4226"/>
    <w:rsid w:val="00FE460B"/>
    <w:rsid w:val="00FE473E"/>
    <w:rsid w:val="00FE49B9"/>
    <w:rsid w:val="00FE4BD2"/>
    <w:rsid w:val="00FE4DDD"/>
    <w:rsid w:val="00FE4DE5"/>
    <w:rsid w:val="00FE4E49"/>
    <w:rsid w:val="00FE4EA1"/>
    <w:rsid w:val="00FE5084"/>
    <w:rsid w:val="00FE508B"/>
    <w:rsid w:val="00FE5370"/>
    <w:rsid w:val="00FE557F"/>
    <w:rsid w:val="00FE55A1"/>
    <w:rsid w:val="00FE55A2"/>
    <w:rsid w:val="00FE57FA"/>
    <w:rsid w:val="00FE5A9F"/>
    <w:rsid w:val="00FE682D"/>
    <w:rsid w:val="00FE6E8C"/>
    <w:rsid w:val="00FE6FE0"/>
    <w:rsid w:val="00FE7056"/>
    <w:rsid w:val="00FE708E"/>
    <w:rsid w:val="00FE77BE"/>
    <w:rsid w:val="00FE77FC"/>
    <w:rsid w:val="00FE7B71"/>
    <w:rsid w:val="00FE7B9B"/>
    <w:rsid w:val="00FE7D4D"/>
    <w:rsid w:val="00FE7F1D"/>
    <w:rsid w:val="00FF05B6"/>
    <w:rsid w:val="00FF07CC"/>
    <w:rsid w:val="00FF0A42"/>
    <w:rsid w:val="00FF0CAE"/>
    <w:rsid w:val="00FF0EC0"/>
    <w:rsid w:val="00FF126C"/>
    <w:rsid w:val="00FF1274"/>
    <w:rsid w:val="00FF17A5"/>
    <w:rsid w:val="00FF195D"/>
    <w:rsid w:val="00FF1B84"/>
    <w:rsid w:val="00FF21CD"/>
    <w:rsid w:val="00FF2205"/>
    <w:rsid w:val="00FF23B0"/>
    <w:rsid w:val="00FF256D"/>
    <w:rsid w:val="00FF2574"/>
    <w:rsid w:val="00FF305A"/>
    <w:rsid w:val="00FF30CC"/>
    <w:rsid w:val="00FF361C"/>
    <w:rsid w:val="00FF36CE"/>
    <w:rsid w:val="00FF37E8"/>
    <w:rsid w:val="00FF3F3E"/>
    <w:rsid w:val="00FF4180"/>
    <w:rsid w:val="00FF48D7"/>
    <w:rsid w:val="00FF4A07"/>
    <w:rsid w:val="00FF4A84"/>
    <w:rsid w:val="00FF4ACB"/>
    <w:rsid w:val="00FF4B2F"/>
    <w:rsid w:val="00FF4B69"/>
    <w:rsid w:val="00FF4B6F"/>
    <w:rsid w:val="00FF4E05"/>
    <w:rsid w:val="00FF4F99"/>
    <w:rsid w:val="00FF569A"/>
    <w:rsid w:val="00FF5789"/>
    <w:rsid w:val="00FF5895"/>
    <w:rsid w:val="00FF59CB"/>
    <w:rsid w:val="00FF5A76"/>
    <w:rsid w:val="00FF6164"/>
    <w:rsid w:val="00FF6404"/>
    <w:rsid w:val="00FF67C2"/>
    <w:rsid w:val="00FF67FD"/>
    <w:rsid w:val="00FF7613"/>
    <w:rsid w:val="00FF782E"/>
    <w:rsid w:val="00FF7998"/>
    <w:rsid w:val="00FF7B0A"/>
    <w:rsid w:val="00FF7E2F"/>
    <w:rsid w:val="0226BF1F"/>
    <w:rsid w:val="02BC1E4F"/>
    <w:rsid w:val="04571883"/>
    <w:rsid w:val="0D5951D3"/>
    <w:rsid w:val="2ECB4BFC"/>
    <w:rsid w:val="3420B5E6"/>
    <w:rsid w:val="3A463C30"/>
    <w:rsid w:val="3ACEE967"/>
    <w:rsid w:val="3B2B09DC"/>
    <w:rsid w:val="3E346E8A"/>
    <w:rsid w:val="3FE59E3D"/>
    <w:rsid w:val="42B4AE3C"/>
    <w:rsid w:val="4466DFAE"/>
    <w:rsid w:val="463A4E8B"/>
    <w:rsid w:val="52787EF3"/>
    <w:rsid w:val="6436B5AC"/>
    <w:rsid w:val="67760420"/>
    <w:rsid w:val="6FB2EFB8"/>
    <w:rsid w:val="7AFFBD1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7E0E84F"/>
  <w15:docId w15:val="{A2FB0728-2DC7-41BB-8F70-8E78C3B3C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0" w:qFormat="1"/>
    <w:lsdException w:name="heading 3" w:uiPriority="9" w:qFormat="1"/>
    <w:lsdException w:name="heading 4" w:uiPriority="9"/>
    <w:lsdException w:name="heading 5" w:uiPriority="9"/>
    <w:lsdException w:name="heading 6" w:uiPriority="9"/>
    <w:lsdException w:name="heading 7" w:uiPriority="9"/>
    <w:lsdException w:name="heading 8" w:uiPriority="9"/>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61142B"/>
    <w:pPr>
      <w:jc w:val="both"/>
      <w:outlineLvl w:val="0"/>
    </w:pPr>
    <w:rPr>
      <w:rFonts w:ascii="Calibri" w:hAnsi="Calibri"/>
      <w:snapToGrid w:val="0"/>
      <w:kern w:val="28"/>
      <w:sz w:val="22"/>
      <w:szCs w:val="22"/>
      <w:lang w:val="en-GB"/>
    </w:rPr>
  </w:style>
  <w:style w:type="paragraph" w:styleId="Heading1">
    <w:name w:val="heading 1"/>
    <w:basedOn w:val="Normal"/>
    <w:next w:val="Bodytext"/>
    <w:link w:val="Heading1Char"/>
    <w:uiPriority w:val="9"/>
    <w:qFormat/>
    <w:rsid w:val="00080139"/>
    <w:pPr>
      <w:keepNext/>
      <w:numPr>
        <w:numId w:val="20"/>
      </w:numPr>
      <w:tabs>
        <w:tab w:val="left" w:pos="567"/>
      </w:tabs>
      <w:spacing w:before="240" w:after="200"/>
      <w:ind w:left="567" w:hanging="567"/>
      <w:contextualSpacing/>
      <w:jc w:val="left"/>
    </w:pPr>
    <w:rPr>
      <w:b/>
      <w:caps/>
      <w:sz w:val="24"/>
    </w:rPr>
  </w:style>
  <w:style w:type="paragraph" w:styleId="Heading2">
    <w:name w:val="heading 2"/>
    <w:basedOn w:val="Normal"/>
    <w:next w:val="Normal"/>
    <w:qFormat/>
    <w:rsid w:val="001726E5"/>
    <w:pPr>
      <w:keepNext/>
      <w:numPr>
        <w:ilvl w:val="1"/>
        <w:numId w:val="20"/>
      </w:numPr>
      <w:spacing w:before="240" w:after="240"/>
      <w:ind w:left="567" w:hanging="567"/>
      <w:contextualSpacing/>
      <w:jc w:val="left"/>
      <w:outlineLvl w:val="1"/>
    </w:pPr>
    <w:rPr>
      <w:b/>
      <w:sz w:val="24"/>
    </w:rPr>
  </w:style>
  <w:style w:type="paragraph" w:styleId="Heading3">
    <w:name w:val="heading 3"/>
    <w:basedOn w:val="Normal"/>
    <w:next w:val="Normal"/>
    <w:link w:val="Heading3Char"/>
    <w:uiPriority w:val="9"/>
    <w:qFormat/>
    <w:rsid w:val="006B1FED"/>
    <w:pPr>
      <w:keepNext/>
      <w:numPr>
        <w:ilvl w:val="2"/>
        <w:numId w:val="20"/>
      </w:numPr>
      <w:tabs>
        <w:tab w:val="left" w:pos="567"/>
      </w:tabs>
      <w:spacing w:before="200" w:after="200"/>
      <w:ind w:left="567" w:hanging="567"/>
      <w:contextualSpacing/>
      <w:jc w:val="left"/>
      <w:outlineLvl w:val="2"/>
    </w:pPr>
    <w:rPr>
      <w:b/>
      <w:i/>
    </w:rPr>
  </w:style>
  <w:style w:type="paragraph" w:styleId="Heading4">
    <w:name w:val="heading 4"/>
    <w:basedOn w:val="Normal"/>
    <w:next w:val="Normal"/>
    <w:link w:val="Heading4Char"/>
    <w:uiPriority w:val="9"/>
    <w:unhideWhenUsed/>
    <w:rsid w:val="000A3819"/>
    <w:pPr>
      <w:numPr>
        <w:numId w:val="22"/>
      </w:numPr>
      <w:outlineLvl w:val="3"/>
    </w:pPr>
  </w:style>
  <w:style w:type="paragraph" w:styleId="Heading5">
    <w:name w:val="heading 5"/>
    <w:basedOn w:val="Heading4"/>
    <w:next w:val="Normal"/>
    <w:link w:val="Heading5Char"/>
    <w:uiPriority w:val="9"/>
    <w:unhideWhenUsed/>
    <w:rsid w:val="009F72E4"/>
    <w:pPr>
      <w:outlineLvl w:val="4"/>
    </w:pPr>
  </w:style>
  <w:style w:type="paragraph" w:styleId="Heading6">
    <w:name w:val="heading 6"/>
    <w:basedOn w:val="Heading5"/>
    <w:next w:val="Normal"/>
    <w:link w:val="Heading6Char"/>
    <w:uiPriority w:val="9"/>
    <w:semiHidden/>
    <w:unhideWhenUsed/>
    <w:rsid w:val="009F72E4"/>
    <w:pPr>
      <w:outlineLvl w:val="5"/>
    </w:pPr>
  </w:style>
  <w:style w:type="paragraph" w:styleId="Heading7">
    <w:name w:val="heading 7"/>
    <w:basedOn w:val="Heading6"/>
    <w:next w:val="Normal"/>
    <w:link w:val="Heading7Char"/>
    <w:uiPriority w:val="9"/>
    <w:semiHidden/>
    <w:unhideWhenUsed/>
    <w:rsid w:val="009F72E4"/>
    <w:pPr>
      <w:outlineLvl w:val="6"/>
    </w:pPr>
  </w:style>
  <w:style w:type="paragraph" w:styleId="Heading8">
    <w:name w:val="heading 8"/>
    <w:aliases w:val="Text"/>
    <w:basedOn w:val="BodyText0"/>
    <w:next w:val="Normal"/>
    <w:link w:val="Heading8Char"/>
    <w:uiPriority w:val="9"/>
    <w:semiHidden/>
    <w:unhideWhenUsed/>
    <w:rsid w:val="009F72E4"/>
    <w:pPr>
      <w:spacing w:line="240" w:lineRule="auto"/>
      <w:ind w:left="567"/>
      <w:outlineLvl w:val="7"/>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080139"/>
    <w:rPr>
      <w:rFonts w:ascii="Calibri" w:hAnsi="Calibri"/>
      <w:b/>
      <w:caps/>
      <w:snapToGrid w:val="0"/>
      <w:kern w:val="28"/>
      <w:sz w:val="24"/>
      <w:szCs w:val="22"/>
      <w:lang w:val="en-GB"/>
    </w:rPr>
  </w:style>
  <w:style w:type="character" w:customStyle="1" w:styleId="Heading3Char">
    <w:name w:val="Heading 3 Char"/>
    <w:basedOn w:val="DefaultParagraphFont"/>
    <w:link w:val="Heading3"/>
    <w:uiPriority w:val="9"/>
    <w:locked/>
    <w:rsid w:val="006B1FED"/>
    <w:rPr>
      <w:rFonts w:ascii="Calibri" w:hAnsi="Calibri"/>
      <w:b/>
      <w:i/>
      <w:snapToGrid w:val="0"/>
      <w:kern w:val="28"/>
      <w:sz w:val="22"/>
      <w:szCs w:val="22"/>
      <w:lang w:val="en-GB"/>
    </w:rPr>
  </w:style>
  <w:style w:type="character" w:customStyle="1" w:styleId="Heading4Char">
    <w:name w:val="Heading 4 Char"/>
    <w:basedOn w:val="DefaultParagraphFont"/>
    <w:link w:val="Heading4"/>
    <w:uiPriority w:val="9"/>
    <w:locked/>
    <w:rsid w:val="000A3819"/>
    <w:rPr>
      <w:rFonts w:ascii="Calibri" w:hAnsi="Calibri"/>
      <w:snapToGrid w:val="0"/>
      <w:kern w:val="28"/>
      <w:sz w:val="22"/>
      <w:szCs w:val="22"/>
      <w:lang w:val="en-GB"/>
    </w:rPr>
  </w:style>
  <w:style w:type="character" w:customStyle="1" w:styleId="Heading5Char">
    <w:name w:val="Heading 5 Char"/>
    <w:basedOn w:val="DefaultParagraphFont"/>
    <w:link w:val="Heading5"/>
    <w:uiPriority w:val="9"/>
    <w:rsid w:val="009F72E4"/>
    <w:rPr>
      <w:rFonts w:ascii="Calibri" w:hAnsi="Calibri"/>
      <w:snapToGrid w:val="0"/>
      <w:kern w:val="28"/>
      <w:sz w:val="22"/>
      <w:szCs w:val="22"/>
      <w:lang w:val="en-GB"/>
    </w:rPr>
  </w:style>
  <w:style w:type="character" w:customStyle="1" w:styleId="Heading6Char">
    <w:name w:val="Heading 6 Char"/>
    <w:basedOn w:val="DefaultParagraphFont"/>
    <w:link w:val="Heading6"/>
    <w:uiPriority w:val="9"/>
    <w:semiHidden/>
    <w:locked/>
    <w:rsid w:val="009F72E4"/>
    <w:rPr>
      <w:rFonts w:ascii="Calibri" w:hAnsi="Calibri"/>
      <w:snapToGrid w:val="0"/>
      <w:kern w:val="28"/>
      <w:sz w:val="22"/>
      <w:szCs w:val="22"/>
      <w:lang w:val="en-GB"/>
    </w:rPr>
  </w:style>
  <w:style w:type="character" w:customStyle="1" w:styleId="Heading7Char">
    <w:name w:val="Heading 7 Char"/>
    <w:basedOn w:val="DefaultParagraphFont"/>
    <w:link w:val="Heading7"/>
    <w:uiPriority w:val="9"/>
    <w:semiHidden/>
    <w:rsid w:val="009F72E4"/>
    <w:rPr>
      <w:rFonts w:ascii="Calibri" w:hAnsi="Calibri"/>
      <w:snapToGrid w:val="0"/>
      <w:kern w:val="28"/>
      <w:sz w:val="22"/>
      <w:szCs w:val="22"/>
      <w:lang w:val="en-GB"/>
    </w:rPr>
  </w:style>
  <w:style w:type="paragraph" w:styleId="BodyText0">
    <w:name w:val="Body Text"/>
    <w:basedOn w:val="Normal"/>
    <w:link w:val="BodyTextChar"/>
    <w:semiHidden/>
    <w:rsid w:val="008A034B"/>
    <w:pPr>
      <w:spacing w:before="120" w:after="120" w:line="180" w:lineRule="atLeast"/>
      <w:ind w:left="833"/>
    </w:pPr>
    <w:rPr>
      <w:snapToGrid/>
      <w:spacing w:val="-5"/>
    </w:rPr>
  </w:style>
  <w:style w:type="character" w:customStyle="1" w:styleId="BodyTextChar">
    <w:name w:val="Body Text Char"/>
    <w:basedOn w:val="DefaultParagraphFont"/>
    <w:link w:val="BodyText0"/>
    <w:semiHidden/>
    <w:rsid w:val="008A034B"/>
    <w:rPr>
      <w:rFonts w:ascii="Calibri" w:hAnsi="Calibri"/>
      <w:spacing w:val="-5"/>
      <w:sz w:val="22"/>
      <w:lang w:val="en-US" w:eastAsia="en-US"/>
    </w:rPr>
  </w:style>
  <w:style w:type="character" w:customStyle="1" w:styleId="Heading8Char">
    <w:name w:val="Heading 8 Char"/>
    <w:aliases w:val="Text Char"/>
    <w:basedOn w:val="DefaultParagraphFont"/>
    <w:link w:val="Heading8"/>
    <w:uiPriority w:val="9"/>
    <w:semiHidden/>
    <w:rsid w:val="009F72E4"/>
    <w:rPr>
      <w:rFonts w:ascii="Calibri" w:hAnsi="Calibri"/>
      <w:noProof/>
      <w:spacing w:val="-5"/>
      <w:kern w:val="28"/>
      <w:sz w:val="22"/>
      <w:szCs w:val="22"/>
      <w:lang w:val="en-US" w:eastAsia="en-US"/>
    </w:rPr>
  </w:style>
  <w:style w:type="paragraph" w:customStyle="1" w:styleId="Header1">
    <w:name w:val="Header1"/>
    <w:basedOn w:val="header0"/>
    <w:rsid w:val="006A7842"/>
    <w:pPr>
      <w:tabs>
        <w:tab w:val="clear" w:pos="4513"/>
        <w:tab w:val="clear" w:pos="9026"/>
        <w:tab w:val="center" w:pos="4820"/>
        <w:tab w:val="center" w:pos="7201"/>
        <w:tab w:val="center" w:pos="8222"/>
        <w:tab w:val="center" w:pos="9242"/>
      </w:tabs>
      <w:spacing w:before="35" w:after="150" w:line="264" w:lineRule="auto"/>
      <w:ind w:right="-284"/>
      <w:jc w:val="left"/>
      <w:outlineLvl w:val="9"/>
    </w:pPr>
    <w:rPr>
      <w:rFonts w:ascii="Verdana" w:hAnsi="Verdana"/>
      <w:b/>
      <w:snapToGrid/>
      <w:kern w:val="0"/>
      <w:sz w:val="20"/>
      <w:szCs w:val="20"/>
      <w:lang w:val="fr-FR"/>
    </w:rPr>
  </w:style>
  <w:style w:type="paragraph" w:styleId="Title">
    <w:name w:val="Title"/>
    <w:basedOn w:val="Normal"/>
    <w:link w:val="TitleChar"/>
    <w:rsid w:val="006A7842"/>
    <w:pPr>
      <w:spacing w:before="240" w:after="60" w:line="264" w:lineRule="auto"/>
      <w:jc w:val="center"/>
    </w:pPr>
    <w:rPr>
      <w:rFonts w:ascii="Verdana" w:hAnsi="Verdana" w:cs="Tahoma"/>
      <w:b/>
      <w:bCs/>
      <w:snapToGrid/>
      <w:sz w:val="40"/>
      <w:szCs w:val="40"/>
      <w:lang w:val="fr-FR"/>
    </w:rPr>
  </w:style>
  <w:style w:type="paragraph" w:customStyle="1" w:styleId="FPTitle1">
    <w:name w:val="FP Title1"/>
    <w:basedOn w:val="Normal"/>
    <w:next w:val="FPText"/>
    <w:rsid w:val="0019512C"/>
    <w:pPr>
      <w:keepNext/>
      <w:spacing w:before="120" w:after="120"/>
      <w:jc w:val="center"/>
    </w:pPr>
    <w:rPr>
      <w:b/>
      <w:i/>
      <w:caps/>
      <w:sz w:val="28"/>
      <w:szCs w:val="28"/>
    </w:rPr>
  </w:style>
  <w:style w:type="paragraph" w:customStyle="1" w:styleId="FPText">
    <w:name w:val="FP Text"/>
    <w:basedOn w:val="Normal"/>
    <w:qFormat/>
    <w:rsid w:val="006B693F"/>
    <w:pPr>
      <w:spacing w:before="40" w:after="40"/>
      <w:jc w:val="left"/>
    </w:pPr>
  </w:style>
  <w:style w:type="paragraph" w:styleId="Caption">
    <w:name w:val="caption"/>
    <w:basedOn w:val="Bodytext"/>
    <w:next w:val="Bodytext"/>
    <w:unhideWhenUsed/>
    <w:qFormat/>
    <w:rsid w:val="00907230"/>
    <w:pPr>
      <w:spacing w:before="60" w:after="60"/>
      <w:ind w:left="0"/>
      <w:jc w:val="center"/>
    </w:pPr>
    <w:rPr>
      <w:b/>
    </w:rPr>
  </w:style>
  <w:style w:type="paragraph" w:styleId="BalloonText">
    <w:name w:val="Balloon Text"/>
    <w:basedOn w:val="Normal"/>
    <w:link w:val="BalloonTextChar"/>
    <w:uiPriority w:val="99"/>
    <w:semiHidden/>
    <w:rsid w:val="00C50CD0"/>
    <w:rPr>
      <w:sz w:val="16"/>
      <w:szCs w:val="16"/>
    </w:rPr>
  </w:style>
  <w:style w:type="character" w:customStyle="1" w:styleId="BalloonTextChar">
    <w:name w:val="Balloon Text Char"/>
    <w:basedOn w:val="DefaultParagraphFont"/>
    <w:link w:val="BalloonText"/>
    <w:uiPriority w:val="99"/>
    <w:semiHidden/>
    <w:locked/>
    <w:rsid w:val="00C50CD0"/>
    <w:rPr>
      <w:rFonts w:ascii="Times New Roman" w:hAnsi="Times New Roman" w:cs="Times New Roman"/>
      <w:sz w:val="16"/>
      <w:szCs w:val="16"/>
      <w:lang w:val="en-GB"/>
    </w:rPr>
  </w:style>
  <w:style w:type="character" w:customStyle="1" w:styleId="TitleChar">
    <w:name w:val="Title Char"/>
    <w:basedOn w:val="DefaultParagraphFont"/>
    <w:link w:val="Title"/>
    <w:rsid w:val="006A7842"/>
    <w:rPr>
      <w:rFonts w:ascii="Verdana" w:hAnsi="Verdana" w:cs="Tahoma"/>
      <w:b/>
      <w:bCs/>
      <w:kern w:val="28"/>
      <w:sz w:val="40"/>
      <w:szCs w:val="40"/>
      <w:lang w:val="fr-FR"/>
    </w:rPr>
  </w:style>
  <w:style w:type="paragraph" w:customStyle="1" w:styleId="header0">
    <w:name w:val="header0"/>
    <w:basedOn w:val="Normal"/>
    <w:link w:val="HeaderChar"/>
    <w:uiPriority w:val="99"/>
    <w:unhideWhenUsed/>
    <w:rsid w:val="006A7842"/>
    <w:pPr>
      <w:tabs>
        <w:tab w:val="center" w:pos="4513"/>
        <w:tab w:val="right" w:pos="9026"/>
      </w:tabs>
    </w:pPr>
  </w:style>
  <w:style w:type="character" w:customStyle="1" w:styleId="FootnoteTextChar">
    <w:name w:val="Footnote Text Char"/>
    <w:basedOn w:val="DefaultParagraphFont"/>
    <w:uiPriority w:val="99"/>
    <w:locked/>
    <w:rsid w:val="00C50CD0"/>
    <w:rPr>
      <w:rFonts w:cs="Times New Roman"/>
      <w:lang w:val="en-GB"/>
    </w:rPr>
  </w:style>
  <w:style w:type="paragraph" w:customStyle="1" w:styleId="Bodytext">
    <w:name w:val="Bodytext"/>
    <w:basedOn w:val="Normal"/>
    <w:qFormat/>
    <w:rsid w:val="009F72E4"/>
    <w:pPr>
      <w:spacing w:before="40" w:after="40"/>
      <w:ind w:left="567"/>
    </w:pPr>
  </w:style>
  <w:style w:type="table" w:styleId="MediumShading1-Accent6">
    <w:name w:val="Medium Shading 1 Accent 6"/>
    <w:basedOn w:val="TableNormal"/>
    <w:uiPriority w:val="63"/>
    <w:rsid w:val="00C50CD0"/>
    <w:rPr>
      <w:snapToGrid w:val="0"/>
    </w:rPr>
    <w:tblPr>
      <w:tblBorders>
        <w:top w:val="single" w:sz="8" w:space="0" w:color="F9B074"/>
        <w:left w:val="single" w:sz="8" w:space="0" w:color="F9B074"/>
        <w:bottom w:val="single" w:sz="8" w:space="0" w:color="F9B074"/>
        <w:right w:val="single" w:sz="8" w:space="0" w:color="F9B074"/>
        <w:insideH w:val="single" w:sz="8" w:space="0" w:color="F9B074"/>
      </w:tblBorders>
    </w:tblPr>
  </w:style>
  <w:style w:type="table" w:styleId="ColorfulShading-Accent6">
    <w:name w:val="Colorful Shading Accent 6"/>
    <w:basedOn w:val="TableNormal"/>
    <w:uiPriority w:val="71"/>
    <w:rsid w:val="00C50CD0"/>
    <w:rPr>
      <w:snapToGrid w:val="0"/>
      <w:color w:val="000000"/>
    </w:rPr>
    <w:tblPr>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style>
  <w:style w:type="table" w:styleId="ColorfulShading-Accent1">
    <w:name w:val="Colorful Shading Accent 1"/>
    <w:basedOn w:val="TableNormal"/>
    <w:uiPriority w:val="71"/>
    <w:rsid w:val="00C50CD0"/>
    <w:rPr>
      <w:snapToGrid w:val="0"/>
      <w:color w:val="000000"/>
    </w:rPr>
    <w:tblPr>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style>
  <w:style w:type="table" w:customStyle="1" w:styleId="MediumShading1-Accent11">
    <w:name w:val="Medium Shading 1 - Accent 11"/>
    <w:basedOn w:val="TableNormal"/>
    <w:uiPriority w:val="63"/>
    <w:rsid w:val="00C50CD0"/>
    <w:rPr>
      <w:snapToGrid w:val="0"/>
    </w:rPr>
    <w:tblPr>
      <w:tblBorders>
        <w:top w:val="single" w:sz="8" w:space="0" w:color="7BA0CD"/>
        <w:left w:val="single" w:sz="8" w:space="0" w:color="7BA0CD"/>
        <w:bottom w:val="single" w:sz="8" w:space="0" w:color="7BA0CD"/>
        <w:right w:val="single" w:sz="8" w:space="0" w:color="7BA0CD"/>
        <w:insideH w:val="single" w:sz="8" w:space="0" w:color="7BA0CD"/>
      </w:tblBorders>
    </w:tblPr>
  </w:style>
  <w:style w:type="table" w:customStyle="1" w:styleId="LightList-Accent11">
    <w:name w:val="Light List - Accent 11"/>
    <w:basedOn w:val="TableNormal"/>
    <w:uiPriority w:val="61"/>
    <w:rsid w:val="00C50CD0"/>
    <w:rPr>
      <w:snapToGrid w:val="0"/>
    </w:rPr>
    <w:tblPr>
      <w:tblBorders>
        <w:top w:val="single" w:sz="8" w:space="0" w:color="4F81BD"/>
        <w:left w:val="single" w:sz="8" w:space="0" w:color="4F81BD"/>
        <w:bottom w:val="single" w:sz="8" w:space="0" w:color="4F81BD"/>
        <w:right w:val="single" w:sz="8" w:space="0" w:color="4F81BD"/>
      </w:tblBorders>
    </w:tblPr>
  </w:style>
  <w:style w:type="paragraph" w:styleId="ListParagraph">
    <w:name w:val="List Paragraph"/>
    <w:basedOn w:val="Normal"/>
    <w:uiPriority w:val="34"/>
    <w:unhideWhenUsed/>
    <w:qFormat/>
    <w:rsid w:val="009F72E4"/>
    <w:pPr>
      <w:numPr>
        <w:numId w:val="21"/>
      </w:numPr>
      <w:spacing w:before="40" w:after="40"/>
      <w:contextualSpacing/>
    </w:pPr>
  </w:style>
  <w:style w:type="paragraph" w:customStyle="1" w:styleId="FPTitle2">
    <w:name w:val="FP Title2"/>
    <w:basedOn w:val="Normal"/>
    <w:next w:val="FPText"/>
    <w:link w:val="FPTitle2Char"/>
    <w:rsid w:val="006B693F"/>
    <w:pPr>
      <w:keepNext/>
      <w:spacing w:before="120" w:after="120"/>
      <w:jc w:val="center"/>
    </w:pPr>
    <w:rPr>
      <w:b/>
      <w:bCs/>
      <w:i/>
    </w:rPr>
  </w:style>
  <w:style w:type="paragraph" w:styleId="NormalWeb">
    <w:name w:val="Normal (Web)"/>
    <w:basedOn w:val="Normal"/>
    <w:uiPriority w:val="99"/>
    <w:unhideWhenUsed/>
    <w:rsid w:val="00D56B4E"/>
    <w:pPr>
      <w:spacing w:before="100" w:beforeAutospacing="1" w:after="100" w:afterAutospacing="1"/>
    </w:pPr>
    <w:rPr>
      <w:snapToGrid/>
      <w:sz w:val="24"/>
      <w:szCs w:val="24"/>
    </w:rPr>
  </w:style>
  <w:style w:type="character" w:styleId="Hyperlink">
    <w:name w:val="Hyperlink"/>
    <w:basedOn w:val="DefaultParagraphFont"/>
    <w:uiPriority w:val="99"/>
    <w:unhideWhenUsed/>
    <w:rsid w:val="00C46A6F"/>
    <w:rPr>
      <w:color w:val="0000FF"/>
      <w:u w:val="single"/>
    </w:rPr>
  </w:style>
  <w:style w:type="paragraph" w:customStyle="1" w:styleId="FPDocType">
    <w:name w:val="FP Doc Type"/>
    <w:basedOn w:val="Normal"/>
    <w:rsid w:val="00404A61"/>
    <w:pPr>
      <w:keepNext/>
      <w:spacing w:before="240" w:after="240"/>
      <w:jc w:val="center"/>
    </w:pPr>
    <w:rPr>
      <w:b/>
      <w:sz w:val="36"/>
    </w:rPr>
  </w:style>
  <w:style w:type="table" w:styleId="TableGrid">
    <w:name w:val="Table Grid"/>
    <w:basedOn w:val="TableNormal"/>
    <w:uiPriority w:val="59"/>
    <w:rsid w:val="00BC120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PTITTLE">
    <w:name w:val="FP TITTLE"/>
    <w:basedOn w:val="Normal"/>
    <w:rsid w:val="00B06F1F"/>
    <w:pPr>
      <w:keepNext/>
      <w:spacing w:before="240" w:after="240"/>
      <w:jc w:val="center"/>
    </w:pPr>
    <w:rPr>
      <w:b/>
      <w:caps/>
      <w:sz w:val="36"/>
    </w:rPr>
  </w:style>
  <w:style w:type="paragraph" w:customStyle="1" w:styleId="StyleFPTitle2NotBold">
    <w:name w:val="Style FP Title2 + Not Bold"/>
    <w:basedOn w:val="FPTitle2"/>
    <w:rsid w:val="006B693F"/>
    <w:rPr>
      <w:b w:val="0"/>
      <w:bCs w:val="0"/>
      <w:iCs/>
    </w:rPr>
  </w:style>
  <w:style w:type="paragraph" w:customStyle="1" w:styleId="Tabletitle">
    <w:name w:val="Tabletitle"/>
    <w:basedOn w:val="Normal"/>
    <w:next w:val="Bodytext"/>
    <w:qFormat/>
    <w:rsid w:val="00907230"/>
    <w:pPr>
      <w:keepNext/>
      <w:spacing w:before="40" w:after="40"/>
      <w:jc w:val="center"/>
    </w:pPr>
    <w:rPr>
      <w:b/>
      <w:bCs/>
    </w:rPr>
  </w:style>
  <w:style w:type="paragraph" w:customStyle="1" w:styleId="Tabletext">
    <w:name w:val="Tabletext"/>
    <w:basedOn w:val="Bodytext"/>
    <w:qFormat/>
    <w:rsid w:val="00907230"/>
    <w:pPr>
      <w:keepNext/>
      <w:spacing w:before="20" w:after="20"/>
      <w:ind w:left="0"/>
      <w:jc w:val="left"/>
      <w:outlineLvl w:val="9"/>
    </w:pPr>
  </w:style>
  <w:style w:type="paragraph" w:styleId="TOCHeading">
    <w:name w:val="TOC Heading"/>
    <w:basedOn w:val="Heading1"/>
    <w:next w:val="Normal"/>
    <w:uiPriority w:val="39"/>
    <w:unhideWhenUsed/>
    <w:rsid w:val="004E1777"/>
    <w:pPr>
      <w:keepLines/>
      <w:numPr>
        <w:numId w:val="0"/>
      </w:numPr>
      <w:tabs>
        <w:tab w:val="clear" w:pos="567"/>
      </w:tabs>
      <w:spacing w:before="480" w:after="0" w:line="276" w:lineRule="auto"/>
      <w:contextualSpacing w:val="0"/>
      <w:outlineLvl w:val="9"/>
    </w:pPr>
    <w:rPr>
      <w:rFonts w:asciiTheme="majorHAnsi" w:eastAsiaTheme="majorEastAsia" w:hAnsiTheme="majorHAnsi" w:cstheme="majorBidi"/>
      <w:bCs/>
      <w:caps w:val="0"/>
      <w:snapToGrid/>
      <w:color w:val="365F91" w:themeColor="accent1" w:themeShade="BF"/>
      <w:kern w:val="0"/>
      <w:sz w:val="28"/>
      <w:szCs w:val="28"/>
      <w:lang w:val="en-US"/>
    </w:rPr>
  </w:style>
  <w:style w:type="paragraph" w:styleId="TOC1">
    <w:name w:val="toc 1"/>
    <w:basedOn w:val="Normal"/>
    <w:next w:val="Normal"/>
    <w:autoRedefine/>
    <w:uiPriority w:val="39"/>
    <w:unhideWhenUsed/>
    <w:rsid w:val="004E1777"/>
    <w:pPr>
      <w:spacing w:after="100"/>
    </w:pPr>
  </w:style>
  <w:style w:type="paragraph" w:styleId="TOC2">
    <w:name w:val="toc 2"/>
    <w:basedOn w:val="Normal"/>
    <w:next w:val="Normal"/>
    <w:autoRedefine/>
    <w:uiPriority w:val="39"/>
    <w:unhideWhenUsed/>
    <w:rsid w:val="000125F3"/>
    <w:pPr>
      <w:tabs>
        <w:tab w:val="left" w:pos="880"/>
        <w:tab w:val="right" w:pos="9628"/>
      </w:tabs>
      <w:spacing w:after="100"/>
      <w:ind w:left="220"/>
    </w:pPr>
  </w:style>
  <w:style w:type="paragraph" w:styleId="TOC3">
    <w:name w:val="toc 3"/>
    <w:basedOn w:val="Normal"/>
    <w:next w:val="Normal"/>
    <w:autoRedefine/>
    <w:uiPriority w:val="39"/>
    <w:unhideWhenUsed/>
    <w:rsid w:val="004E1777"/>
    <w:pPr>
      <w:spacing w:after="100"/>
      <w:ind w:left="440"/>
    </w:pPr>
  </w:style>
  <w:style w:type="paragraph" w:styleId="TOC4">
    <w:name w:val="toc 4"/>
    <w:basedOn w:val="Normal"/>
    <w:next w:val="Normal"/>
    <w:autoRedefine/>
    <w:uiPriority w:val="39"/>
    <w:unhideWhenUsed/>
    <w:rsid w:val="004E1777"/>
    <w:pPr>
      <w:spacing w:after="100"/>
      <w:ind w:left="660"/>
    </w:pPr>
  </w:style>
  <w:style w:type="character" w:customStyle="1" w:styleId="HeaderChar">
    <w:name w:val="Header Char"/>
    <w:basedOn w:val="DefaultParagraphFont"/>
    <w:link w:val="header0"/>
    <w:uiPriority w:val="99"/>
    <w:rsid w:val="006A7842"/>
    <w:rPr>
      <w:rFonts w:ascii="Calibri" w:hAnsi="Calibri"/>
      <w:noProof/>
      <w:snapToGrid w:val="0"/>
      <w:kern w:val="28"/>
      <w:sz w:val="22"/>
      <w:szCs w:val="22"/>
    </w:rPr>
  </w:style>
  <w:style w:type="paragraph" w:styleId="Footer">
    <w:name w:val="footer"/>
    <w:basedOn w:val="Normal"/>
    <w:link w:val="FooterChar"/>
    <w:uiPriority w:val="99"/>
    <w:unhideWhenUsed/>
    <w:rsid w:val="003873C4"/>
    <w:pPr>
      <w:tabs>
        <w:tab w:val="center" w:pos="4513"/>
        <w:tab w:val="right" w:pos="9026"/>
      </w:tabs>
    </w:pPr>
  </w:style>
  <w:style w:type="character" w:customStyle="1" w:styleId="FooterChar">
    <w:name w:val="Footer Char"/>
    <w:basedOn w:val="DefaultParagraphFont"/>
    <w:link w:val="Footer"/>
    <w:uiPriority w:val="99"/>
    <w:rsid w:val="003873C4"/>
    <w:rPr>
      <w:rFonts w:ascii="Calibri" w:hAnsi="Calibri"/>
      <w:noProof/>
      <w:snapToGrid w:val="0"/>
      <w:kern w:val="28"/>
      <w:sz w:val="22"/>
      <w:szCs w:val="22"/>
    </w:rPr>
  </w:style>
  <w:style w:type="character" w:styleId="CommentReference">
    <w:name w:val="annotation reference"/>
    <w:basedOn w:val="DefaultParagraphFont"/>
    <w:uiPriority w:val="99"/>
    <w:semiHidden/>
    <w:unhideWhenUsed/>
    <w:rsid w:val="00447482"/>
    <w:rPr>
      <w:sz w:val="16"/>
      <w:szCs w:val="16"/>
    </w:rPr>
  </w:style>
  <w:style w:type="paragraph" w:styleId="CommentText">
    <w:name w:val="annotation text"/>
    <w:basedOn w:val="Normal"/>
    <w:link w:val="CommentTextChar"/>
    <w:uiPriority w:val="99"/>
    <w:semiHidden/>
    <w:unhideWhenUsed/>
    <w:rsid w:val="00447482"/>
    <w:rPr>
      <w:sz w:val="20"/>
      <w:szCs w:val="20"/>
    </w:rPr>
  </w:style>
  <w:style w:type="character" w:customStyle="1" w:styleId="CommentTextChar">
    <w:name w:val="Comment Text Char"/>
    <w:basedOn w:val="DefaultParagraphFont"/>
    <w:link w:val="CommentText"/>
    <w:uiPriority w:val="99"/>
    <w:semiHidden/>
    <w:rsid w:val="00447482"/>
    <w:rPr>
      <w:rFonts w:ascii="Calibri" w:hAnsi="Calibri"/>
      <w:noProof/>
      <w:snapToGrid w:val="0"/>
      <w:kern w:val="28"/>
    </w:rPr>
  </w:style>
  <w:style w:type="paragraph" w:styleId="CommentSubject">
    <w:name w:val="annotation subject"/>
    <w:basedOn w:val="CommentText"/>
    <w:next w:val="CommentText"/>
    <w:link w:val="CommentSubjectChar"/>
    <w:uiPriority w:val="99"/>
    <w:semiHidden/>
    <w:unhideWhenUsed/>
    <w:rsid w:val="00447482"/>
    <w:rPr>
      <w:b/>
      <w:bCs/>
    </w:rPr>
  </w:style>
  <w:style w:type="character" w:customStyle="1" w:styleId="CommentSubjectChar">
    <w:name w:val="Comment Subject Char"/>
    <w:basedOn w:val="CommentTextChar"/>
    <w:link w:val="CommentSubject"/>
    <w:uiPriority w:val="99"/>
    <w:semiHidden/>
    <w:rsid w:val="00447482"/>
    <w:rPr>
      <w:rFonts w:ascii="Calibri" w:hAnsi="Calibri"/>
      <w:b/>
      <w:bCs/>
      <w:noProof/>
      <w:snapToGrid w:val="0"/>
      <w:kern w:val="28"/>
    </w:rPr>
  </w:style>
  <w:style w:type="paragraph" w:customStyle="1" w:styleId="FPTitle3">
    <w:name w:val="FP Title3"/>
    <w:basedOn w:val="FPTitle2"/>
    <w:link w:val="FPTitle3Char"/>
    <w:rsid w:val="004E40EF"/>
    <w:pPr>
      <w:jc w:val="left"/>
    </w:pPr>
  </w:style>
  <w:style w:type="character" w:customStyle="1" w:styleId="FPTitle2Char">
    <w:name w:val="FP Title2 Char"/>
    <w:basedOn w:val="DefaultParagraphFont"/>
    <w:link w:val="FPTitle2"/>
    <w:rsid w:val="004E40EF"/>
    <w:rPr>
      <w:rFonts w:ascii="Calibri" w:hAnsi="Calibri"/>
      <w:b/>
      <w:bCs/>
      <w:i/>
      <w:noProof/>
      <w:snapToGrid w:val="0"/>
      <w:kern w:val="28"/>
      <w:sz w:val="22"/>
      <w:szCs w:val="22"/>
      <w:lang w:val="en-GB"/>
    </w:rPr>
  </w:style>
  <w:style w:type="character" w:customStyle="1" w:styleId="FPTitle3Char">
    <w:name w:val="FP Title3 Char"/>
    <w:basedOn w:val="FPTitle2Char"/>
    <w:link w:val="FPTitle3"/>
    <w:rsid w:val="004E40EF"/>
    <w:rPr>
      <w:rFonts w:ascii="Calibri" w:hAnsi="Calibri"/>
      <w:b/>
      <w:bCs/>
      <w:i/>
      <w:noProof/>
      <w:snapToGrid w:val="0"/>
      <w:kern w:val="28"/>
      <w:sz w:val="22"/>
      <w:szCs w:val="22"/>
      <w:lang w:val="en-GB"/>
    </w:rPr>
  </w:style>
  <w:style w:type="paragraph" w:customStyle="1" w:styleId="Type">
    <w:name w:val="Type"/>
    <w:basedOn w:val="Normal"/>
    <w:rsid w:val="00AA23CB"/>
    <w:pPr>
      <w:spacing w:line="264" w:lineRule="auto"/>
      <w:jc w:val="center"/>
      <w:outlineLvl w:val="9"/>
    </w:pPr>
    <w:rPr>
      <w:rFonts w:ascii="Verdana" w:hAnsi="Verdana"/>
      <w:snapToGrid/>
      <w:kern w:val="0"/>
      <w:sz w:val="30"/>
      <w:szCs w:val="30"/>
      <w:lang w:val="fr-FR"/>
    </w:rPr>
  </w:style>
  <w:style w:type="character" w:styleId="FollowedHyperlink">
    <w:name w:val="FollowedHyperlink"/>
    <w:basedOn w:val="DefaultParagraphFont"/>
    <w:uiPriority w:val="99"/>
    <w:semiHidden/>
    <w:unhideWhenUsed/>
    <w:rsid w:val="00FE5370"/>
    <w:rPr>
      <w:color w:val="800080" w:themeColor="followedHyperlink"/>
      <w:u w:val="single"/>
    </w:rPr>
  </w:style>
  <w:style w:type="paragraph" w:customStyle="1" w:styleId="header00">
    <w:name w:val="header00"/>
    <w:basedOn w:val="Normal"/>
    <w:uiPriority w:val="99"/>
    <w:unhideWhenUsed/>
    <w:rsid w:val="003A3234"/>
    <w:pPr>
      <w:tabs>
        <w:tab w:val="center" w:pos="4513"/>
        <w:tab w:val="right" w:pos="9026"/>
      </w:tabs>
    </w:pPr>
  </w:style>
  <w:style w:type="paragraph" w:styleId="Revision">
    <w:name w:val="Revision"/>
    <w:hidden/>
    <w:uiPriority w:val="99"/>
    <w:semiHidden/>
    <w:rsid w:val="00F653BE"/>
    <w:rPr>
      <w:rFonts w:ascii="Calibri" w:hAnsi="Calibri"/>
      <w:snapToGrid w:val="0"/>
      <w:kern w:val="28"/>
      <w:sz w:val="22"/>
      <w:szCs w:val="22"/>
      <w:lang w:val="en-GB"/>
    </w:rPr>
  </w:style>
  <w:style w:type="character" w:customStyle="1" w:styleId="FPTitle">
    <w:name w:val="FP Title"/>
    <w:basedOn w:val="DefaultParagraphFont"/>
    <w:rsid w:val="00097C0B"/>
    <w:rPr>
      <w:rFonts w:ascii="Calibri" w:hAnsi="Calibri"/>
      <w:b/>
      <w:bCs/>
      <w:sz w:val="22"/>
    </w:rPr>
  </w:style>
  <w:style w:type="table" w:customStyle="1" w:styleId="GridTable4-Accent11">
    <w:name w:val="Grid Table 4 - Accent 11"/>
    <w:basedOn w:val="TableNormal"/>
    <w:uiPriority w:val="49"/>
    <w:rsid w:val="0032635C"/>
    <w:rPr>
      <w:rFonts w:asciiTheme="minorHAnsi" w:eastAsiaTheme="minorHAnsi" w:hAnsiTheme="minorHAnsi" w:cstheme="minorBidi"/>
      <w:sz w:val="22"/>
      <w:szCs w:val="22"/>
      <w:lang w:val="en-GB"/>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12">
    <w:name w:val="Grid Table 4 - Accent 12"/>
    <w:basedOn w:val="TableNormal"/>
    <w:uiPriority w:val="49"/>
    <w:rsid w:val="0061520D"/>
    <w:rPr>
      <w:rFonts w:asciiTheme="minorHAnsi" w:eastAsiaTheme="minorHAnsi" w:hAnsiTheme="minorHAnsi" w:cstheme="minorBidi"/>
      <w:sz w:val="22"/>
      <w:szCs w:val="22"/>
      <w:lang w:val="en-GB"/>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textrun">
    <w:name w:val="normaltextrun"/>
    <w:basedOn w:val="DefaultParagraphFont"/>
    <w:rsid w:val="00DD7ADE"/>
  </w:style>
  <w:style w:type="character" w:customStyle="1" w:styleId="searchcolumnrenderer-highlight">
    <w:name w:val="searchcolumnrenderer-highlight"/>
    <w:basedOn w:val="DefaultParagraphFont"/>
    <w:rsid w:val="00D94792"/>
  </w:style>
  <w:style w:type="paragraph" w:styleId="PlainText">
    <w:name w:val="Plain Text"/>
    <w:basedOn w:val="Normal"/>
    <w:link w:val="PlainTextChar"/>
    <w:uiPriority w:val="99"/>
    <w:unhideWhenUsed/>
    <w:rsid w:val="0064259E"/>
    <w:pPr>
      <w:jc w:val="left"/>
      <w:outlineLvl w:val="9"/>
    </w:pPr>
    <w:rPr>
      <w:rFonts w:eastAsia="Calibri"/>
      <w:snapToGrid/>
      <w:kern w:val="0"/>
      <w:szCs w:val="21"/>
    </w:rPr>
  </w:style>
  <w:style w:type="character" w:customStyle="1" w:styleId="PlainTextChar">
    <w:name w:val="Plain Text Char"/>
    <w:basedOn w:val="DefaultParagraphFont"/>
    <w:link w:val="PlainText"/>
    <w:uiPriority w:val="99"/>
    <w:rsid w:val="0064259E"/>
    <w:rPr>
      <w:rFonts w:ascii="Calibri" w:eastAsia="Calibri" w:hAnsi="Calibri"/>
      <w:sz w:val="22"/>
      <w:szCs w:val="21"/>
      <w:lang w:val="en-GB"/>
    </w:rPr>
  </w:style>
  <w:style w:type="character" w:customStyle="1" w:styleId="UnresolvedMention1">
    <w:name w:val="Unresolved Mention1"/>
    <w:basedOn w:val="DefaultParagraphFont"/>
    <w:uiPriority w:val="99"/>
    <w:semiHidden/>
    <w:unhideWhenUsed/>
    <w:rsid w:val="00FB15C2"/>
    <w:rPr>
      <w:color w:val="605E5C"/>
      <w:shd w:val="clear" w:color="auto" w:fill="E1DFDD"/>
    </w:rPr>
  </w:style>
  <w:style w:type="character" w:customStyle="1" w:styleId="apple-converted-space">
    <w:name w:val="apple-converted-space"/>
    <w:basedOn w:val="DefaultParagraphFont"/>
    <w:rsid w:val="0001182A"/>
    <w:rPr>
      <w:rFonts w:cs="Times New Roman"/>
    </w:rPr>
  </w:style>
  <w:style w:type="character" w:customStyle="1" w:styleId="UnresolvedMention2">
    <w:name w:val="Unresolved Mention2"/>
    <w:basedOn w:val="DefaultParagraphFont"/>
    <w:uiPriority w:val="99"/>
    <w:semiHidden/>
    <w:unhideWhenUsed/>
    <w:rsid w:val="001C425D"/>
    <w:rPr>
      <w:color w:val="605E5C"/>
      <w:shd w:val="clear" w:color="auto" w:fill="E1DFDD"/>
    </w:rPr>
  </w:style>
  <w:style w:type="character" w:customStyle="1" w:styleId="UnresolvedMention3">
    <w:name w:val="Unresolved Mention3"/>
    <w:basedOn w:val="DefaultParagraphFont"/>
    <w:uiPriority w:val="99"/>
    <w:semiHidden/>
    <w:unhideWhenUsed/>
    <w:rsid w:val="000448F3"/>
    <w:rPr>
      <w:color w:val="605E5C"/>
      <w:shd w:val="clear" w:color="auto" w:fill="E1DFDD"/>
    </w:rPr>
  </w:style>
  <w:style w:type="character" w:customStyle="1" w:styleId="jlqj4b">
    <w:name w:val="jlqj4b"/>
    <w:basedOn w:val="DefaultParagraphFont"/>
    <w:rsid w:val="003E1105"/>
  </w:style>
  <w:style w:type="character" w:customStyle="1" w:styleId="emailstyle16">
    <w:name w:val="emailstyle16"/>
    <w:basedOn w:val="DefaultParagraphFont"/>
    <w:semiHidden/>
    <w:rsid w:val="004721ED"/>
    <w:rPr>
      <w:rFonts w:ascii="Calibri" w:hAnsi="Calibri" w:cs="Calibri" w:hint="default"/>
      <w:color w:val="auto"/>
    </w:rPr>
  </w:style>
  <w:style w:type="character" w:styleId="UnresolvedMention">
    <w:name w:val="Unresolved Mention"/>
    <w:basedOn w:val="DefaultParagraphFont"/>
    <w:uiPriority w:val="99"/>
    <w:semiHidden/>
    <w:unhideWhenUsed/>
    <w:rsid w:val="00E830FB"/>
    <w:rPr>
      <w:color w:val="605E5C"/>
      <w:shd w:val="clear" w:color="auto" w:fill="E1DFDD"/>
    </w:rPr>
  </w:style>
  <w:style w:type="paragraph" w:styleId="Header">
    <w:name w:val="header"/>
    <w:basedOn w:val="Normal"/>
    <w:link w:val="HeaderChar1"/>
    <w:uiPriority w:val="99"/>
    <w:unhideWhenUsed/>
    <w:rsid w:val="008F0829"/>
    <w:pPr>
      <w:tabs>
        <w:tab w:val="center" w:pos="4513"/>
        <w:tab w:val="right" w:pos="9026"/>
      </w:tabs>
    </w:pPr>
  </w:style>
  <w:style w:type="character" w:customStyle="1" w:styleId="HeaderChar1">
    <w:name w:val="Header Char1"/>
    <w:basedOn w:val="DefaultParagraphFont"/>
    <w:link w:val="Header"/>
    <w:uiPriority w:val="99"/>
    <w:rsid w:val="008F0829"/>
    <w:rPr>
      <w:rFonts w:ascii="Calibri" w:hAnsi="Calibri"/>
      <w:snapToGrid w:val="0"/>
      <w:kern w:val="28"/>
      <w:sz w:val="22"/>
      <w:szCs w:val="22"/>
      <w:lang w:val="en-GB"/>
    </w:rPr>
  </w:style>
  <w:style w:type="paragraph" w:customStyle="1" w:styleId="xxmsonormal">
    <w:name w:val="x_xmsonormal"/>
    <w:basedOn w:val="Normal"/>
    <w:rsid w:val="00B35048"/>
    <w:pPr>
      <w:spacing w:before="100" w:beforeAutospacing="1" w:after="100" w:afterAutospacing="1"/>
      <w:jc w:val="left"/>
      <w:outlineLvl w:val="9"/>
    </w:pPr>
    <w:rPr>
      <w:rFonts w:eastAsiaTheme="minorHAnsi" w:cs="Calibri"/>
      <w:snapToGrid/>
      <w:kern w:val="0"/>
      <w:lang w:eastAsia="en-GB"/>
    </w:rPr>
  </w:style>
  <w:style w:type="character" w:customStyle="1" w:styleId="timetable-title">
    <w:name w:val="timetable-title"/>
    <w:basedOn w:val="DefaultParagraphFont"/>
    <w:rsid w:val="00743B20"/>
  </w:style>
  <w:style w:type="character" w:styleId="Strong">
    <w:name w:val="Strong"/>
    <w:basedOn w:val="DefaultParagraphFont"/>
    <w:uiPriority w:val="22"/>
    <w:qFormat/>
    <w:rsid w:val="00A11CC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0307">
      <w:bodyDiv w:val="1"/>
      <w:marLeft w:val="0"/>
      <w:marRight w:val="0"/>
      <w:marTop w:val="0"/>
      <w:marBottom w:val="0"/>
      <w:divBdr>
        <w:top w:val="none" w:sz="0" w:space="0" w:color="auto"/>
        <w:left w:val="none" w:sz="0" w:space="0" w:color="auto"/>
        <w:bottom w:val="none" w:sz="0" w:space="0" w:color="auto"/>
        <w:right w:val="none" w:sz="0" w:space="0" w:color="auto"/>
      </w:divBdr>
    </w:div>
    <w:div w:id="2129223">
      <w:bodyDiv w:val="1"/>
      <w:marLeft w:val="0"/>
      <w:marRight w:val="0"/>
      <w:marTop w:val="0"/>
      <w:marBottom w:val="0"/>
      <w:divBdr>
        <w:top w:val="none" w:sz="0" w:space="0" w:color="auto"/>
        <w:left w:val="none" w:sz="0" w:space="0" w:color="auto"/>
        <w:bottom w:val="none" w:sz="0" w:space="0" w:color="auto"/>
        <w:right w:val="none" w:sz="0" w:space="0" w:color="auto"/>
      </w:divBdr>
    </w:div>
    <w:div w:id="3286608">
      <w:bodyDiv w:val="1"/>
      <w:marLeft w:val="0"/>
      <w:marRight w:val="0"/>
      <w:marTop w:val="0"/>
      <w:marBottom w:val="0"/>
      <w:divBdr>
        <w:top w:val="none" w:sz="0" w:space="0" w:color="auto"/>
        <w:left w:val="none" w:sz="0" w:space="0" w:color="auto"/>
        <w:bottom w:val="none" w:sz="0" w:space="0" w:color="auto"/>
        <w:right w:val="none" w:sz="0" w:space="0" w:color="auto"/>
      </w:divBdr>
    </w:div>
    <w:div w:id="4983135">
      <w:bodyDiv w:val="1"/>
      <w:marLeft w:val="0"/>
      <w:marRight w:val="0"/>
      <w:marTop w:val="0"/>
      <w:marBottom w:val="0"/>
      <w:divBdr>
        <w:top w:val="none" w:sz="0" w:space="0" w:color="auto"/>
        <w:left w:val="none" w:sz="0" w:space="0" w:color="auto"/>
        <w:bottom w:val="none" w:sz="0" w:space="0" w:color="auto"/>
        <w:right w:val="none" w:sz="0" w:space="0" w:color="auto"/>
      </w:divBdr>
    </w:div>
    <w:div w:id="4987730">
      <w:bodyDiv w:val="1"/>
      <w:marLeft w:val="0"/>
      <w:marRight w:val="0"/>
      <w:marTop w:val="0"/>
      <w:marBottom w:val="0"/>
      <w:divBdr>
        <w:top w:val="none" w:sz="0" w:space="0" w:color="auto"/>
        <w:left w:val="none" w:sz="0" w:space="0" w:color="auto"/>
        <w:bottom w:val="none" w:sz="0" w:space="0" w:color="auto"/>
        <w:right w:val="none" w:sz="0" w:space="0" w:color="auto"/>
      </w:divBdr>
    </w:div>
    <w:div w:id="5444597">
      <w:bodyDiv w:val="1"/>
      <w:marLeft w:val="0"/>
      <w:marRight w:val="0"/>
      <w:marTop w:val="0"/>
      <w:marBottom w:val="0"/>
      <w:divBdr>
        <w:top w:val="none" w:sz="0" w:space="0" w:color="auto"/>
        <w:left w:val="none" w:sz="0" w:space="0" w:color="auto"/>
        <w:bottom w:val="none" w:sz="0" w:space="0" w:color="auto"/>
        <w:right w:val="none" w:sz="0" w:space="0" w:color="auto"/>
      </w:divBdr>
    </w:div>
    <w:div w:id="5519650">
      <w:bodyDiv w:val="1"/>
      <w:marLeft w:val="0"/>
      <w:marRight w:val="0"/>
      <w:marTop w:val="0"/>
      <w:marBottom w:val="0"/>
      <w:divBdr>
        <w:top w:val="none" w:sz="0" w:space="0" w:color="auto"/>
        <w:left w:val="none" w:sz="0" w:space="0" w:color="auto"/>
        <w:bottom w:val="none" w:sz="0" w:space="0" w:color="auto"/>
        <w:right w:val="none" w:sz="0" w:space="0" w:color="auto"/>
      </w:divBdr>
    </w:div>
    <w:div w:id="8219911">
      <w:bodyDiv w:val="1"/>
      <w:marLeft w:val="0"/>
      <w:marRight w:val="0"/>
      <w:marTop w:val="0"/>
      <w:marBottom w:val="0"/>
      <w:divBdr>
        <w:top w:val="none" w:sz="0" w:space="0" w:color="auto"/>
        <w:left w:val="none" w:sz="0" w:space="0" w:color="auto"/>
        <w:bottom w:val="none" w:sz="0" w:space="0" w:color="auto"/>
        <w:right w:val="none" w:sz="0" w:space="0" w:color="auto"/>
      </w:divBdr>
    </w:div>
    <w:div w:id="10185368">
      <w:bodyDiv w:val="1"/>
      <w:marLeft w:val="0"/>
      <w:marRight w:val="0"/>
      <w:marTop w:val="0"/>
      <w:marBottom w:val="0"/>
      <w:divBdr>
        <w:top w:val="none" w:sz="0" w:space="0" w:color="auto"/>
        <w:left w:val="none" w:sz="0" w:space="0" w:color="auto"/>
        <w:bottom w:val="none" w:sz="0" w:space="0" w:color="auto"/>
        <w:right w:val="none" w:sz="0" w:space="0" w:color="auto"/>
      </w:divBdr>
    </w:div>
    <w:div w:id="16541323">
      <w:bodyDiv w:val="1"/>
      <w:marLeft w:val="0"/>
      <w:marRight w:val="0"/>
      <w:marTop w:val="0"/>
      <w:marBottom w:val="0"/>
      <w:divBdr>
        <w:top w:val="none" w:sz="0" w:space="0" w:color="auto"/>
        <w:left w:val="none" w:sz="0" w:space="0" w:color="auto"/>
        <w:bottom w:val="none" w:sz="0" w:space="0" w:color="auto"/>
        <w:right w:val="none" w:sz="0" w:space="0" w:color="auto"/>
      </w:divBdr>
    </w:div>
    <w:div w:id="17237469">
      <w:bodyDiv w:val="1"/>
      <w:marLeft w:val="0"/>
      <w:marRight w:val="0"/>
      <w:marTop w:val="0"/>
      <w:marBottom w:val="0"/>
      <w:divBdr>
        <w:top w:val="none" w:sz="0" w:space="0" w:color="auto"/>
        <w:left w:val="none" w:sz="0" w:space="0" w:color="auto"/>
        <w:bottom w:val="none" w:sz="0" w:space="0" w:color="auto"/>
        <w:right w:val="none" w:sz="0" w:space="0" w:color="auto"/>
      </w:divBdr>
    </w:div>
    <w:div w:id="19406103">
      <w:bodyDiv w:val="1"/>
      <w:marLeft w:val="0"/>
      <w:marRight w:val="0"/>
      <w:marTop w:val="0"/>
      <w:marBottom w:val="0"/>
      <w:divBdr>
        <w:top w:val="none" w:sz="0" w:space="0" w:color="auto"/>
        <w:left w:val="none" w:sz="0" w:space="0" w:color="auto"/>
        <w:bottom w:val="none" w:sz="0" w:space="0" w:color="auto"/>
        <w:right w:val="none" w:sz="0" w:space="0" w:color="auto"/>
      </w:divBdr>
    </w:div>
    <w:div w:id="37167159">
      <w:bodyDiv w:val="1"/>
      <w:marLeft w:val="0"/>
      <w:marRight w:val="0"/>
      <w:marTop w:val="0"/>
      <w:marBottom w:val="0"/>
      <w:divBdr>
        <w:top w:val="none" w:sz="0" w:space="0" w:color="auto"/>
        <w:left w:val="none" w:sz="0" w:space="0" w:color="auto"/>
        <w:bottom w:val="none" w:sz="0" w:space="0" w:color="auto"/>
        <w:right w:val="none" w:sz="0" w:space="0" w:color="auto"/>
      </w:divBdr>
    </w:div>
    <w:div w:id="58407137">
      <w:bodyDiv w:val="1"/>
      <w:marLeft w:val="0"/>
      <w:marRight w:val="0"/>
      <w:marTop w:val="0"/>
      <w:marBottom w:val="0"/>
      <w:divBdr>
        <w:top w:val="none" w:sz="0" w:space="0" w:color="auto"/>
        <w:left w:val="none" w:sz="0" w:space="0" w:color="auto"/>
        <w:bottom w:val="none" w:sz="0" w:space="0" w:color="auto"/>
        <w:right w:val="none" w:sz="0" w:space="0" w:color="auto"/>
      </w:divBdr>
    </w:div>
    <w:div w:id="64229756">
      <w:bodyDiv w:val="1"/>
      <w:marLeft w:val="0"/>
      <w:marRight w:val="0"/>
      <w:marTop w:val="0"/>
      <w:marBottom w:val="0"/>
      <w:divBdr>
        <w:top w:val="none" w:sz="0" w:space="0" w:color="auto"/>
        <w:left w:val="none" w:sz="0" w:space="0" w:color="auto"/>
        <w:bottom w:val="none" w:sz="0" w:space="0" w:color="auto"/>
        <w:right w:val="none" w:sz="0" w:space="0" w:color="auto"/>
      </w:divBdr>
    </w:div>
    <w:div w:id="66534431">
      <w:bodyDiv w:val="1"/>
      <w:marLeft w:val="0"/>
      <w:marRight w:val="0"/>
      <w:marTop w:val="0"/>
      <w:marBottom w:val="0"/>
      <w:divBdr>
        <w:top w:val="none" w:sz="0" w:space="0" w:color="auto"/>
        <w:left w:val="none" w:sz="0" w:space="0" w:color="auto"/>
        <w:bottom w:val="none" w:sz="0" w:space="0" w:color="auto"/>
        <w:right w:val="none" w:sz="0" w:space="0" w:color="auto"/>
      </w:divBdr>
    </w:div>
    <w:div w:id="81150282">
      <w:bodyDiv w:val="1"/>
      <w:marLeft w:val="0"/>
      <w:marRight w:val="0"/>
      <w:marTop w:val="0"/>
      <w:marBottom w:val="0"/>
      <w:divBdr>
        <w:top w:val="none" w:sz="0" w:space="0" w:color="auto"/>
        <w:left w:val="none" w:sz="0" w:space="0" w:color="auto"/>
        <w:bottom w:val="none" w:sz="0" w:space="0" w:color="auto"/>
        <w:right w:val="none" w:sz="0" w:space="0" w:color="auto"/>
      </w:divBdr>
    </w:div>
    <w:div w:id="81992073">
      <w:bodyDiv w:val="1"/>
      <w:marLeft w:val="0"/>
      <w:marRight w:val="0"/>
      <w:marTop w:val="0"/>
      <w:marBottom w:val="0"/>
      <w:divBdr>
        <w:top w:val="none" w:sz="0" w:space="0" w:color="auto"/>
        <w:left w:val="none" w:sz="0" w:space="0" w:color="auto"/>
        <w:bottom w:val="none" w:sz="0" w:space="0" w:color="auto"/>
        <w:right w:val="none" w:sz="0" w:space="0" w:color="auto"/>
      </w:divBdr>
    </w:div>
    <w:div w:id="82646918">
      <w:bodyDiv w:val="1"/>
      <w:marLeft w:val="0"/>
      <w:marRight w:val="0"/>
      <w:marTop w:val="0"/>
      <w:marBottom w:val="0"/>
      <w:divBdr>
        <w:top w:val="none" w:sz="0" w:space="0" w:color="auto"/>
        <w:left w:val="none" w:sz="0" w:space="0" w:color="auto"/>
        <w:bottom w:val="none" w:sz="0" w:space="0" w:color="auto"/>
        <w:right w:val="none" w:sz="0" w:space="0" w:color="auto"/>
      </w:divBdr>
    </w:div>
    <w:div w:id="97986542">
      <w:bodyDiv w:val="1"/>
      <w:marLeft w:val="0"/>
      <w:marRight w:val="0"/>
      <w:marTop w:val="0"/>
      <w:marBottom w:val="0"/>
      <w:divBdr>
        <w:top w:val="none" w:sz="0" w:space="0" w:color="auto"/>
        <w:left w:val="none" w:sz="0" w:space="0" w:color="auto"/>
        <w:bottom w:val="none" w:sz="0" w:space="0" w:color="auto"/>
        <w:right w:val="none" w:sz="0" w:space="0" w:color="auto"/>
      </w:divBdr>
    </w:div>
    <w:div w:id="98960109">
      <w:bodyDiv w:val="1"/>
      <w:marLeft w:val="0"/>
      <w:marRight w:val="0"/>
      <w:marTop w:val="0"/>
      <w:marBottom w:val="0"/>
      <w:divBdr>
        <w:top w:val="none" w:sz="0" w:space="0" w:color="auto"/>
        <w:left w:val="none" w:sz="0" w:space="0" w:color="auto"/>
        <w:bottom w:val="none" w:sz="0" w:space="0" w:color="auto"/>
        <w:right w:val="none" w:sz="0" w:space="0" w:color="auto"/>
      </w:divBdr>
    </w:div>
    <w:div w:id="103035086">
      <w:bodyDiv w:val="1"/>
      <w:marLeft w:val="0"/>
      <w:marRight w:val="0"/>
      <w:marTop w:val="0"/>
      <w:marBottom w:val="0"/>
      <w:divBdr>
        <w:top w:val="none" w:sz="0" w:space="0" w:color="auto"/>
        <w:left w:val="none" w:sz="0" w:space="0" w:color="auto"/>
        <w:bottom w:val="none" w:sz="0" w:space="0" w:color="auto"/>
        <w:right w:val="none" w:sz="0" w:space="0" w:color="auto"/>
      </w:divBdr>
    </w:div>
    <w:div w:id="106196527">
      <w:bodyDiv w:val="1"/>
      <w:marLeft w:val="0"/>
      <w:marRight w:val="0"/>
      <w:marTop w:val="0"/>
      <w:marBottom w:val="0"/>
      <w:divBdr>
        <w:top w:val="none" w:sz="0" w:space="0" w:color="auto"/>
        <w:left w:val="none" w:sz="0" w:space="0" w:color="auto"/>
        <w:bottom w:val="none" w:sz="0" w:space="0" w:color="auto"/>
        <w:right w:val="none" w:sz="0" w:space="0" w:color="auto"/>
      </w:divBdr>
    </w:div>
    <w:div w:id="108278120">
      <w:bodyDiv w:val="1"/>
      <w:marLeft w:val="0"/>
      <w:marRight w:val="0"/>
      <w:marTop w:val="0"/>
      <w:marBottom w:val="0"/>
      <w:divBdr>
        <w:top w:val="none" w:sz="0" w:space="0" w:color="auto"/>
        <w:left w:val="none" w:sz="0" w:space="0" w:color="auto"/>
        <w:bottom w:val="none" w:sz="0" w:space="0" w:color="auto"/>
        <w:right w:val="none" w:sz="0" w:space="0" w:color="auto"/>
      </w:divBdr>
      <w:divsChild>
        <w:div w:id="1410424829">
          <w:marLeft w:val="360"/>
          <w:marRight w:val="0"/>
          <w:marTop w:val="0"/>
          <w:marBottom w:val="0"/>
          <w:divBdr>
            <w:top w:val="none" w:sz="0" w:space="0" w:color="auto"/>
            <w:left w:val="none" w:sz="0" w:space="0" w:color="auto"/>
            <w:bottom w:val="none" w:sz="0" w:space="0" w:color="auto"/>
            <w:right w:val="none" w:sz="0" w:space="0" w:color="auto"/>
          </w:divBdr>
        </w:div>
      </w:divsChild>
    </w:div>
    <w:div w:id="127473625">
      <w:bodyDiv w:val="1"/>
      <w:marLeft w:val="0"/>
      <w:marRight w:val="0"/>
      <w:marTop w:val="0"/>
      <w:marBottom w:val="0"/>
      <w:divBdr>
        <w:top w:val="none" w:sz="0" w:space="0" w:color="auto"/>
        <w:left w:val="none" w:sz="0" w:space="0" w:color="auto"/>
        <w:bottom w:val="none" w:sz="0" w:space="0" w:color="auto"/>
        <w:right w:val="none" w:sz="0" w:space="0" w:color="auto"/>
      </w:divBdr>
    </w:div>
    <w:div w:id="128323121">
      <w:bodyDiv w:val="1"/>
      <w:marLeft w:val="0"/>
      <w:marRight w:val="0"/>
      <w:marTop w:val="0"/>
      <w:marBottom w:val="0"/>
      <w:divBdr>
        <w:top w:val="none" w:sz="0" w:space="0" w:color="auto"/>
        <w:left w:val="none" w:sz="0" w:space="0" w:color="auto"/>
        <w:bottom w:val="none" w:sz="0" w:space="0" w:color="auto"/>
        <w:right w:val="none" w:sz="0" w:space="0" w:color="auto"/>
      </w:divBdr>
      <w:divsChild>
        <w:div w:id="411393277">
          <w:marLeft w:val="547"/>
          <w:marRight w:val="0"/>
          <w:marTop w:val="115"/>
          <w:marBottom w:val="0"/>
          <w:divBdr>
            <w:top w:val="none" w:sz="0" w:space="0" w:color="auto"/>
            <w:left w:val="none" w:sz="0" w:space="0" w:color="auto"/>
            <w:bottom w:val="none" w:sz="0" w:space="0" w:color="auto"/>
            <w:right w:val="none" w:sz="0" w:space="0" w:color="auto"/>
          </w:divBdr>
        </w:div>
      </w:divsChild>
    </w:div>
    <w:div w:id="133909048">
      <w:bodyDiv w:val="1"/>
      <w:marLeft w:val="0"/>
      <w:marRight w:val="0"/>
      <w:marTop w:val="0"/>
      <w:marBottom w:val="0"/>
      <w:divBdr>
        <w:top w:val="none" w:sz="0" w:space="0" w:color="auto"/>
        <w:left w:val="none" w:sz="0" w:space="0" w:color="auto"/>
        <w:bottom w:val="none" w:sz="0" w:space="0" w:color="auto"/>
        <w:right w:val="none" w:sz="0" w:space="0" w:color="auto"/>
      </w:divBdr>
    </w:div>
    <w:div w:id="135606585">
      <w:bodyDiv w:val="1"/>
      <w:marLeft w:val="0"/>
      <w:marRight w:val="0"/>
      <w:marTop w:val="0"/>
      <w:marBottom w:val="0"/>
      <w:divBdr>
        <w:top w:val="none" w:sz="0" w:space="0" w:color="auto"/>
        <w:left w:val="none" w:sz="0" w:space="0" w:color="auto"/>
        <w:bottom w:val="none" w:sz="0" w:space="0" w:color="auto"/>
        <w:right w:val="none" w:sz="0" w:space="0" w:color="auto"/>
      </w:divBdr>
    </w:div>
    <w:div w:id="136534337">
      <w:bodyDiv w:val="1"/>
      <w:marLeft w:val="0"/>
      <w:marRight w:val="0"/>
      <w:marTop w:val="0"/>
      <w:marBottom w:val="0"/>
      <w:divBdr>
        <w:top w:val="none" w:sz="0" w:space="0" w:color="auto"/>
        <w:left w:val="none" w:sz="0" w:space="0" w:color="auto"/>
        <w:bottom w:val="none" w:sz="0" w:space="0" w:color="auto"/>
        <w:right w:val="none" w:sz="0" w:space="0" w:color="auto"/>
      </w:divBdr>
    </w:div>
    <w:div w:id="140584941">
      <w:bodyDiv w:val="1"/>
      <w:marLeft w:val="0"/>
      <w:marRight w:val="0"/>
      <w:marTop w:val="0"/>
      <w:marBottom w:val="0"/>
      <w:divBdr>
        <w:top w:val="none" w:sz="0" w:space="0" w:color="auto"/>
        <w:left w:val="none" w:sz="0" w:space="0" w:color="auto"/>
        <w:bottom w:val="none" w:sz="0" w:space="0" w:color="auto"/>
        <w:right w:val="none" w:sz="0" w:space="0" w:color="auto"/>
      </w:divBdr>
    </w:div>
    <w:div w:id="157042584">
      <w:bodyDiv w:val="1"/>
      <w:marLeft w:val="0"/>
      <w:marRight w:val="0"/>
      <w:marTop w:val="0"/>
      <w:marBottom w:val="0"/>
      <w:divBdr>
        <w:top w:val="none" w:sz="0" w:space="0" w:color="auto"/>
        <w:left w:val="none" w:sz="0" w:space="0" w:color="auto"/>
        <w:bottom w:val="none" w:sz="0" w:space="0" w:color="auto"/>
        <w:right w:val="none" w:sz="0" w:space="0" w:color="auto"/>
      </w:divBdr>
    </w:div>
    <w:div w:id="161088421">
      <w:bodyDiv w:val="1"/>
      <w:marLeft w:val="0"/>
      <w:marRight w:val="0"/>
      <w:marTop w:val="0"/>
      <w:marBottom w:val="0"/>
      <w:divBdr>
        <w:top w:val="none" w:sz="0" w:space="0" w:color="auto"/>
        <w:left w:val="none" w:sz="0" w:space="0" w:color="auto"/>
        <w:bottom w:val="none" w:sz="0" w:space="0" w:color="auto"/>
        <w:right w:val="none" w:sz="0" w:space="0" w:color="auto"/>
      </w:divBdr>
    </w:div>
    <w:div w:id="164248036">
      <w:bodyDiv w:val="1"/>
      <w:marLeft w:val="0"/>
      <w:marRight w:val="0"/>
      <w:marTop w:val="0"/>
      <w:marBottom w:val="0"/>
      <w:divBdr>
        <w:top w:val="none" w:sz="0" w:space="0" w:color="auto"/>
        <w:left w:val="none" w:sz="0" w:space="0" w:color="auto"/>
        <w:bottom w:val="none" w:sz="0" w:space="0" w:color="auto"/>
        <w:right w:val="none" w:sz="0" w:space="0" w:color="auto"/>
      </w:divBdr>
    </w:div>
    <w:div w:id="172383769">
      <w:bodyDiv w:val="1"/>
      <w:marLeft w:val="0"/>
      <w:marRight w:val="0"/>
      <w:marTop w:val="0"/>
      <w:marBottom w:val="0"/>
      <w:divBdr>
        <w:top w:val="none" w:sz="0" w:space="0" w:color="auto"/>
        <w:left w:val="none" w:sz="0" w:space="0" w:color="auto"/>
        <w:bottom w:val="none" w:sz="0" w:space="0" w:color="auto"/>
        <w:right w:val="none" w:sz="0" w:space="0" w:color="auto"/>
      </w:divBdr>
    </w:div>
    <w:div w:id="177889385">
      <w:bodyDiv w:val="1"/>
      <w:marLeft w:val="0"/>
      <w:marRight w:val="0"/>
      <w:marTop w:val="0"/>
      <w:marBottom w:val="0"/>
      <w:divBdr>
        <w:top w:val="none" w:sz="0" w:space="0" w:color="auto"/>
        <w:left w:val="none" w:sz="0" w:space="0" w:color="auto"/>
        <w:bottom w:val="none" w:sz="0" w:space="0" w:color="auto"/>
        <w:right w:val="none" w:sz="0" w:space="0" w:color="auto"/>
      </w:divBdr>
    </w:div>
    <w:div w:id="179123669">
      <w:bodyDiv w:val="1"/>
      <w:marLeft w:val="0"/>
      <w:marRight w:val="0"/>
      <w:marTop w:val="0"/>
      <w:marBottom w:val="0"/>
      <w:divBdr>
        <w:top w:val="none" w:sz="0" w:space="0" w:color="auto"/>
        <w:left w:val="none" w:sz="0" w:space="0" w:color="auto"/>
        <w:bottom w:val="none" w:sz="0" w:space="0" w:color="auto"/>
        <w:right w:val="none" w:sz="0" w:space="0" w:color="auto"/>
      </w:divBdr>
    </w:div>
    <w:div w:id="185488834">
      <w:bodyDiv w:val="1"/>
      <w:marLeft w:val="0"/>
      <w:marRight w:val="0"/>
      <w:marTop w:val="0"/>
      <w:marBottom w:val="0"/>
      <w:divBdr>
        <w:top w:val="none" w:sz="0" w:space="0" w:color="auto"/>
        <w:left w:val="none" w:sz="0" w:space="0" w:color="auto"/>
        <w:bottom w:val="none" w:sz="0" w:space="0" w:color="auto"/>
        <w:right w:val="none" w:sz="0" w:space="0" w:color="auto"/>
      </w:divBdr>
    </w:div>
    <w:div w:id="194857444">
      <w:bodyDiv w:val="1"/>
      <w:marLeft w:val="0"/>
      <w:marRight w:val="0"/>
      <w:marTop w:val="0"/>
      <w:marBottom w:val="0"/>
      <w:divBdr>
        <w:top w:val="none" w:sz="0" w:space="0" w:color="auto"/>
        <w:left w:val="none" w:sz="0" w:space="0" w:color="auto"/>
        <w:bottom w:val="none" w:sz="0" w:space="0" w:color="auto"/>
        <w:right w:val="none" w:sz="0" w:space="0" w:color="auto"/>
      </w:divBdr>
    </w:div>
    <w:div w:id="204104473">
      <w:bodyDiv w:val="1"/>
      <w:marLeft w:val="0"/>
      <w:marRight w:val="0"/>
      <w:marTop w:val="0"/>
      <w:marBottom w:val="0"/>
      <w:divBdr>
        <w:top w:val="none" w:sz="0" w:space="0" w:color="auto"/>
        <w:left w:val="none" w:sz="0" w:space="0" w:color="auto"/>
        <w:bottom w:val="none" w:sz="0" w:space="0" w:color="auto"/>
        <w:right w:val="none" w:sz="0" w:space="0" w:color="auto"/>
      </w:divBdr>
    </w:div>
    <w:div w:id="208499349">
      <w:bodyDiv w:val="1"/>
      <w:marLeft w:val="0"/>
      <w:marRight w:val="0"/>
      <w:marTop w:val="0"/>
      <w:marBottom w:val="0"/>
      <w:divBdr>
        <w:top w:val="none" w:sz="0" w:space="0" w:color="auto"/>
        <w:left w:val="none" w:sz="0" w:space="0" w:color="auto"/>
        <w:bottom w:val="none" w:sz="0" w:space="0" w:color="auto"/>
        <w:right w:val="none" w:sz="0" w:space="0" w:color="auto"/>
      </w:divBdr>
    </w:div>
    <w:div w:id="211887273">
      <w:bodyDiv w:val="1"/>
      <w:marLeft w:val="0"/>
      <w:marRight w:val="0"/>
      <w:marTop w:val="0"/>
      <w:marBottom w:val="0"/>
      <w:divBdr>
        <w:top w:val="none" w:sz="0" w:space="0" w:color="auto"/>
        <w:left w:val="none" w:sz="0" w:space="0" w:color="auto"/>
        <w:bottom w:val="none" w:sz="0" w:space="0" w:color="auto"/>
        <w:right w:val="none" w:sz="0" w:space="0" w:color="auto"/>
      </w:divBdr>
    </w:div>
    <w:div w:id="222563353">
      <w:bodyDiv w:val="1"/>
      <w:marLeft w:val="0"/>
      <w:marRight w:val="0"/>
      <w:marTop w:val="0"/>
      <w:marBottom w:val="0"/>
      <w:divBdr>
        <w:top w:val="none" w:sz="0" w:space="0" w:color="auto"/>
        <w:left w:val="none" w:sz="0" w:space="0" w:color="auto"/>
        <w:bottom w:val="none" w:sz="0" w:space="0" w:color="auto"/>
        <w:right w:val="none" w:sz="0" w:space="0" w:color="auto"/>
      </w:divBdr>
    </w:div>
    <w:div w:id="231277920">
      <w:bodyDiv w:val="1"/>
      <w:marLeft w:val="0"/>
      <w:marRight w:val="0"/>
      <w:marTop w:val="0"/>
      <w:marBottom w:val="0"/>
      <w:divBdr>
        <w:top w:val="none" w:sz="0" w:space="0" w:color="auto"/>
        <w:left w:val="none" w:sz="0" w:space="0" w:color="auto"/>
        <w:bottom w:val="none" w:sz="0" w:space="0" w:color="auto"/>
        <w:right w:val="none" w:sz="0" w:space="0" w:color="auto"/>
      </w:divBdr>
    </w:div>
    <w:div w:id="231889741">
      <w:bodyDiv w:val="1"/>
      <w:marLeft w:val="0"/>
      <w:marRight w:val="0"/>
      <w:marTop w:val="0"/>
      <w:marBottom w:val="0"/>
      <w:divBdr>
        <w:top w:val="none" w:sz="0" w:space="0" w:color="auto"/>
        <w:left w:val="none" w:sz="0" w:space="0" w:color="auto"/>
        <w:bottom w:val="none" w:sz="0" w:space="0" w:color="auto"/>
        <w:right w:val="none" w:sz="0" w:space="0" w:color="auto"/>
      </w:divBdr>
      <w:divsChild>
        <w:div w:id="284386588">
          <w:marLeft w:val="360"/>
          <w:marRight w:val="0"/>
          <w:marTop w:val="0"/>
          <w:marBottom w:val="0"/>
          <w:divBdr>
            <w:top w:val="none" w:sz="0" w:space="0" w:color="auto"/>
            <w:left w:val="none" w:sz="0" w:space="0" w:color="auto"/>
            <w:bottom w:val="none" w:sz="0" w:space="0" w:color="auto"/>
            <w:right w:val="none" w:sz="0" w:space="0" w:color="auto"/>
          </w:divBdr>
        </w:div>
      </w:divsChild>
    </w:div>
    <w:div w:id="241180625">
      <w:bodyDiv w:val="1"/>
      <w:marLeft w:val="0"/>
      <w:marRight w:val="0"/>
      <w:marTop w:val="0"/>
      <w:marBottom w:val="0"/>
      <w:divBdr>
        <w:top w:val="none" w:sz="0" w:space="0" w:color="auto"/>
        <w:left w:val="none" w:sz="0" w:space="0" w:color="auto"/>
        <w:bottom w:val="none" w:sz="0" w:space="0" w:color="auto"/>
        <w:right w:val="none" w:sz="0" w:space="0" w:color="auto"/>
      </w:divBdr>
      <w:divsChild>
        <w:div w:id="1579824185">
          <w:marLeft w:val="547"/>
          <w:marRight w:val="0"/>
          <w:marTop w:val="96"/>
          <w:marBottom w:val="0"/>
          <w:divBdr>
            <w:top w:val="none" w:sz="0" w:space="0" w:color="auto"/>
            <w:left w:val="none" w:sz="0" w:space="0" w:color="auto"/>
            <w:bottom w:val="none" w:sz="0" w:space="0" w:color="auto"/>
            <w:right w:val="none" w:sz="0" w:space="0" w:color="auto"/>
          </w:divBdr>
        </w:div>
      </w:divsChild>
    </w:div>
    <w:div w:id="241379587">
      <w:bodyDiv w:val="1"/>
      <w:marLeft w:val="0"/>
      <w:marRight w:val="0"/>
      <w:marTop w:val="0"/>
      <w:marBottom w:val="0"/>
      <w:divBdr>
        <w:top w:val="none" w:sz="0" w:space="0" w:color="auto"/>
        <w:left w:val="none" w:sz="0" w:space="0" w:color="auto"/>
        <w:bottom w:val="none" w:sz="0" w:space="0" w:color="auto"/>
        <w:right w:val="none" w:sz="0" w:space="0" w:color="auto"/>
      </w:divBdr>
    </w:div>
    <w:div w:id="249657666">
      <w:bodyDiv w:val="1"/>
      <w:marLeft w:val="0"/>
      <w:marRight w:val="0"/>
      <w:marTop w:val="0"/>
      <w:marBottom w:val="0"/>
      <w:divBdr>
        <w:top w:val="none" w:sz="0" w:space="0" w:color="auto"/>
        <w:left w:val="none" w:sz="0" w:space="0" w:color="auto"/>
        <w:bottom w:val="none" w:sz="0" w:space="0" w:color="auto"/>
        <w:right w:val="none" w:sz="0" w:space="0" w:color="auto"/>
      </w:divBdr>
    </w:div>
    <w:div w:id="252400242">
      <w:bodyDiv w:val="1"/>
      <w:marLeft w:val="0"/>
      <w:marRight w:val="0"/>
      <w:marTop w:val="0"/>
      <w:marBottom w:val="0"/>
      <w:divBdr>
        <w:top w:val="none" w:sz="0" w:space="0" w:color="auto"/>
        <w:left w:val="none" w:sz="0" w:space="0" w:color="auto"/>
        <w:bottom w:val="none" w:sz="0" w:space="0" w:color="auto"/>
        <w:right w:val="none" w:sz="0" w:space="0" w:color="auto"/>
      </w:divBdr>
    </w:div>
    <w:div w:id="256134437">
      <w:bodyDiv w:val="1"/>
      <w:marLeft w:val="0"/>
      <w:marRight w:val="0"/>
      <w:marTop w:val="0"/>
      <w:marBottom w:val="0"/>
      <w:divBdr>
        <w:top w:val="none" w:sz="0" w:space="0" w:color="auto"/>
        <w:left w:val="none" w:sz="0" w:space="0" w:color="auto"/>
        <w:bottom w:val="none" w:sz="0" w:space="0" w:color="auto"/>
        <w:right w:val="none" w:sz="0" w:space="0" w:color="auto"/>
      </w:divBdr>
    </w:div>
    <w:div w:id="257252081">
      <w:bodyDiv w:val="1"/>
      <w:marLeft w:val="0"/>
      <w:marRight w:val="0"/>
      <w:marTop w:val="0"/>
      <w:marBottom w:val="0"/>
      <w:divBdr>
        <w:top w:val="none" w:sz="0" w:space="0" w:color="auto"/>
        <w:left w:val="none" w:sz="0" w:space="0" w:color="auto"/>
        <w:bottom w:val="none" w:sz="0" w:space="0" w:color="auto"/>
        <w:right w:val="none" w:sz="0" w:space="0" w:color="auto"/>
      </w:divBdr>
    </w:div>
    <w:div w:id="257445195">
      <w:bodyDiv w:val="1"/>
      <w:marLeft w:val="0"/>
      <w:marRight w:val="0"/>
      <w:marTop w:val="0"/>
      <w:marBottom w:val="0"/>
      <w:divBdr>
        <w:top w:val="none" w:sz="0" w:space="0" w:color="auto"/>
        <w:left w:val="none" w:sz="0" w:space="0" w:color="auto"/>
        <w:bottom w:val="none" w:sz="0" w:space="0" w:color="auto"/>
        <w:right w:val="none" w:sz="0" w:space="0" w:color="auto"/>
      </w:divBdr>
    </w:div>
    <w:div w:id="258221744">
      <w:bodyDiv w:val="1"/>
      <w:marLeft w:val="0"/>
      <w:marRight w:val="0"/>
      <w:marTop w:val="0"/>
      <w:marBottom w:val="0"/>
      <w:divBdr>
        <w:top w:val="none" w:sz="0" w:space="0" w:color="auto"/>
        <w:left w:val="none" w:sz="0" w:space="0" w:color="auto"/>
        <w:bottom w:val="none" w:sz="0" w:space="0" w:color="auto"/>
        <w:right w:val="none" w:sz="0" w:space="0" w:color="auto"/>
      </w:divBdr>
    </w:div>
    <w:div w:id="259720009">
      <w:bodyDiv w:val="1"/>
      <w:marLeft w:val="0"/>
      <w:marRight w:val="0"/>
      <w:marTop w:val="0"/>
      <w:marBottom w:val="0"/>
      <w:divBdr>
        <w:top w:val="none" w:sz="0" w:space="0" w:color="auto"/>
        <w:left w:val="none" w:sz="0" w:space="0" w:color="auto"/>
        <w:bottom w:val="none" w:sz="0" w:space="0" w:color="auto"/>
        <w:right w:val="none" w:sz="0" w:space="0" w:color="auto"/>
      </w:divBdr>
    </w:div>
    <w:div w:id="261882015">
      <w:bodyDiv w:val="1"/>
      <w:marLeft w:val="0"/>
      <w:marRight w:val="0"/>
      <w:marTop w:val="0"/>
      <w:marBottom w:val="0"/>
      <w:divBdr>
        <w:top w:val="none" w:sz="0" w:space="0" w:color="auto"/>
        <w:left w:val="none" w:sz="0" w:space="0" w:color="auto"/>
        <w:bottom w:val="none" w:sz="0" w:space="0" w:color="auto"/>
        <w:right w:val="none" w:sz="0" w:space="0" w:color="auto"/>
      </w:divBdr>
    </w:div>
    <w:div w:id="264657135">
      <w:bodyDiv w:val="1"/>
      <w:marLeft w:val="0"/>
      <w:marRight w:val="0"/>
      <w:marTop w:val="0"/>
      <w:marBottom w:val="0"/>
      <w:divBdr>
        <w:top w:val="none" w:sz="0" w:space="0" w:color="auto"/>
        <w:left w:val="none" w:sz="0" w:space="0" w:color="auto"/>
        <w:bottom w:val="none" w:sz="0" w:space="0" w:color="auto"/>
        <w:right w:val="none" w:sz="0" w:space="0" w:color="auto"/>
      </w:divBdr>
    </w:div>
    <w:div w:id="275675216">
      <w:bodyDiv w:val="1"/>
      <w:marLeft w:val="0"/>
      <w:marRight w:val="0"/>
      <w:marTop w:val="0"/>
      <w:marBottom w:val="0"/>
      <w:divBdr>
        <w:top w:val="none" w:sz="0" w:space="0" w:color="auto"/>
        <w:left w:val="none" w:sz="0" w:space="0" w:color="auto"/>
        <w:bottom w:val="none" w:sz="0" w:space="0" w:color="auto"/>
        <w:right w:val="none" w:sz="0" w:space="0" w:color="auto"/>
      </w:divBdr>
    </w:div>
    <w:div w:id="276062597">
      <w:bodyDiv w:val="1"/>
      <w:marLeft w:val="0"/>
      <w:marRight w:val="0"/>
      <w:marTop w:val="0"/>
      <w:marBottom w:val="0"/>
      <w:divBdr>
        <w:top w:val="none" w:sz="0" w:space="0" w:color="auto"/>
        <w:left w:val="none" w:sz="0" w:space="0" w:color="auto"/>
        <w:bottom w:val="none" w:sz="0" w:space="0" w:color="auto"/>
        <w:right w:val="none" w:sz="0" w:space="0" w:color="auto"/>
      </w:divBdr>
    </w:div>
    <w:div w:id="279652916">
      <w:bodyDiv w:val="1"/>
      <w:marLeft w:val="0"/>
      <w:marRight w:val="0"/>
      <w:marTop w:val="0"/>
      <w:marBottom w:val="0"/>
      <w:divBdr>
        <w:top w:val="none" w:sz="0" w:space="0" w:color="auto"/>
        <w:left w:val="none" w:sz="0" w:space="0" w:color="auto"/>
        <w:bottom w:val="none" w:sz="0" w:space="0" w:color="auto"/>
        <w:right w:val="none" w:sz="0" w:space="0" w:color="auto"/>
      </w:divBdr>
    </w:div>
    <w:div w:id="285814187">
      <w:bodyDiv w:val="1"/>
      <w:marLeft w:val="0"/>
      <w:marRight w:val="0"/>
      <w:marTop w:val="0"/>
      <w:marBottom w:val="0"/>
      <w:divBdr>
        <w:top w:val="none" w:sz="0" w:space="0" w:color="auto"/>
        <w:left w:val="none" w:sz="0" w:space="0" w:color="auto"/>
        <w:bottom w:val="none" w:sz="0" w:space="0" w:color="auto"/>
        <w:right w:val="none" w:sz="0" w:space="0" w:color="auto"/>
      </w:divBdr>
    </w:div>
    <w:div w:id="291984305">
      <w:bodyDiv w:val="1"/>
      <w:marLeft w:val="0"/>
      <w:marRight w:val="0"/>
      <w:marTop w:val="0"/>
      <w:marBottom w:val="0"/>
      <w:divBdr>
        <w:top w:val="none" w:sz="0" w:space="0" w:color="auto"/>
        <w:left w:val="none" w:sz="0" w:space="0" w:color="auto"/>
        <w:bottom w:val="none" w:sz="0" w:space="0" w:color="auto"/>
        <w:right w:val="none" w:sz="0" w:space="0" w:color="auto"/>
      </w:divBdr>
    </w:div>
    <w:div w:id="296030279">
      <w:bodyDiv w:val="1"/>
      <w:marLeft w:val="0"/>
      <w:marRight w:val="0"/>
      <w:marTop w:val="0"/>
      <w:marBottom w:val="0"/>
      <w:divBdr>
        <w:top w:val="none" w:sz="0" w:space="0" w:color="auto"/>
        <w:left w:val="none" w:sz="0" w:space="0" w:color="auto"/>
        <w:bottom w:val="none" w:sz="0" w:space="0" w:color="auto"/>
        <w:right w:val="none" w:sz="0" w:space="0" w:color="auto"/>
      </w:divBdr>
    </w:div>
    <w:div w:id="298457807">
      <w:bodyDiv w:val="1"/>
      <w:marLeft w:val="0"/>
      <w:marRight w:val="0"/>
      <w:marTop w:val="0"/>
      <w:marBottom w:val="0"/>
      <w:divBdr>
        <w:top w:val="none" w:sz="0" w:space="0" w:color="auto"/>
        <w:left w:val="none" w:sz="0" w:space="0" w:color="auto"/>
        <w:bottom w:val="none" w:sz="0" w:space="0" w:color="auto"/>
        <w:right w:val="none" w:sz="0" w:space="0" w:color="auto"/>
      </w:divBdr>
    </w:div>
    <w:div w:id="310141438">
      <w:bodyDiv w:val="1"/>
      <w:marLeft w:val="0"/>
      <w:marRight w:val="0"/>
      <w:marTop w:val="0"/>
      <w:marBottom w:val="0"/>
      <w:divBdr>
        <w:top w:val="none" w:sz="0" w:space="0" w:color="auto"/>
        <w:left w:val="none" w:sz="0" w:space="0" w:color="auto"/>
        <w:bottom w:val="none" w:sz="0" w:space="0" w:color="auto"/>
        <w:right w:val="none" w:sz="0" w:space="0" w:color="auto"/>
      </w:divBdr>
    </w:div>
    <w:div w:id="317462251">
      <w:bodyDiv w:val="1"/>
      <w:marLeft w:val="0"/>
      <w:marRight w:val="0"/>
      <w:marTop w:val="0"/>
      <w:marBottom w:val="0"/>
      <w:divBdr>
        <w:top w:val="none" w:sz="0" w:space="0" w:color="auto"/>
        <w:left w:val="none" w:sz="0" w:space="0" w:color="auto"/>
        <w:bottom w:val="none" w:sz="0" w:space="0" w:color="auto"/>
        <w:right w:val="none" w:sz="0" w:space="0" w:color="auto"/>
      </w:divBdr>
    </w:div>
    <w:div w:id="321279801">
      <w:bodyDiv w:val="1"/>
      <w:marLeft w:val="0"/>
      <w:marRight w:val="0"/>
      <w:marTop w:val="0"/>
      <w:marBottom w:val="0"/>
      <w:divBdr>
        <w:top w:val="none" w:sz="0" w:space="0" w:color="auto"/>
        <w:left w:val="none" w:sz="0" w:space="0" w:color="auto"/>
        <w:bottom w:val="none" w:sz="0" w:space="0" w:color="auto"/>
        <w:right w:val="none" w:sz="0" w:space="0" w:color="auto"/>
      </w:divBdr>
    </w:div>
    <w:div w:id="324359539">
      <w:bodyDiv w:val="1"/>
      <w:marLeft w:val="0"/>
      <w:marRight w:val="0"/>
      <w:marTop w:val="0"/>
      <w:marBottom w:val="0"/>
      <w:divBdr>
        <w:top w:val="none" w:sz="0" w:space="0" w:color="auto"/>
        <w:left w:val="none" w:sz="0" w:space="0" w:color="auto"/>
        <w:bottom w:val="none" w:sz="0" w:space="0" w:color="auto"/>
        <w:right w:val="none" w:sz="0" w:space="0" w:color="auto"/>
      </w:divBdr>
      <w:divsChild>
        <w:div w:id="1308587287">
          <w:marLeft w:val="360"/>
          <w:marRight w:val="0"/>
          <w:marTop w:val="0"/>
          <w:marBottom w:val="0"/>
          <w:divBdr>
            <w:top w:val="none" w:sz="0" w:space="0" w:color="auto"/>
            <w:left w:val="none" w:sz="0" w:space="0" w:color="auto"/>
            <w:bottom w:val="none" w:sz="0" w:space="0" w:color="auto"/>
            <w:right w:val="none" w:sz="0" w:space="0" w:color="auto"/>
          </w:divBdr>
        </w:div>
      </w:divsChild>
    </w:div>
    <w:div w:id="329451532">
      <w:bodyDiv w:val="1"/>
      <w:marLeft w:val="0"/>
      <w:marRight w:val="0"/>
      <w:marTop w:val="0"/>
      <w:marBottom w:val="0"/>
      <w:divBdr>
        <w:top w:val="none" w:sz="0" w:space="0" w:color="auto"/>
        <w:left w:val="none" w:sz="0" w:space="0" w:color="auto"/>
        <w:bottom w:val="none" w:sz="0" w:space="0" w:color="auto"/>
        <w:right w:val="none" w:sz="0" w:space="0" w:color="auto"/>
      </w:divBdr>
    </w:div>
    <w:div w:id="338431243">
      <w:bodyDiv w:val="1"/>
      <w:marLeft w:val="0"/>
      <w:marRight w:val="0"/>
      <w:marTop w:val="0"/>
      <w:marBottom w:val="0"/>
      <w:divBdr>
        <w:top w:val="none" w:sz="0" w:space="0" w:color="auto"/>
        <w:left w:val="none" w:sz="0" w:space="0" w:color="auto"/>
        <w:bottom w:val="none" w:sz="0" w:space="0" w:color="auto"/>
        <w:right w:val="none" w:sz="0" w:space="0" w:color="auto"/>
      </w:divBdr>
    </w:div>
    <w:div w:id="341516281">
      <w:bodyDiv w:val="1"/>
      <w:marLeft w:val="0"/>
      <w:marRight w:val="0"/>
      <w:marTop w:val="0"/>
      <w:marBottom w:val="0"/>
      <w:divBdr>
        <w:top w:val="none" w:sz="0" w:space="0" w:color="auto"/>
        <w:left w:val="none" w:sz="0" w:space="0" w:color="auto"/>
        <w:bottom w:val="none" w:sz="0" w:space="0" w:color="auto"/>
        <w:right w:val="none" w:sz="0" w:space="0" w:color="auto"/>
      </w:divBdr>
    </w:div>
    <w:div w:id="344014886">
      <w:bodyDiv w:val="1"/>
      <w:marLeft w:val="0"/>
      <w:marRight w:val="0"/>
      <w:marTop w:val="0"/>
      <w:marBottom w:val="0"/>
      <w:divBdr>
        <w:top w:val="none" w:sz="0" w:space="0" w:color="auto"/>
        <w:left w:val="none" w:sz="0" w:space="0" w:color="auto"/>
        <w:bottom w:val="none" w:sz="0" w:space="0" w:color="auto"/>
        <w:right w:val="none" w:sz="0" w:space="0" w:color="auto"/>
      </w:divBdr>
    </w:div>
    <w:div w:id="348718264">
      <w:bodyDiv w:val="1"/>
      <w:marLeft w:val="0"/>
      <w:marRight w:val="0"/>
      <w:marTop w:val="0"/>
      <w:marBottom w:val="0"/>
      <w:divBdr>
        <w:top w:val="none" w:sz="0" w:space="0" w:color="auto"/>
        <w:left w:val="none" w:sz="0" w:space="0" w:color="auto"/>
        <w:bottom w:val="none" w:sz="0" w:space="0" w:color="auto"/>
        <w:right w:val="none" w:sz="0" w:space="0" w:color="auto"/>
      </w:divBdr>
    </w:div>
    <w:div w:id="350303187">
      <w:bodyDiv w:val="1"/>
      <w:marLeft w:val="0"/>
      <w:marRight w:val="0"/>
      <w:marTop w:val="0"/>
      <w:marBottom w:val="0"/>
      <w:divBdr>
        <w:top w:val="none" w:sz="0" w:space="0" w:color="auto"/>
        <w:left w:val="none" w:sz="0" w:space="0" w:color="auto"/>
        <w:bottom w:val="none" w:sz="0" w:space="0" w:color="auto"/>
        <w:right w:val="none" w:sz="0" w:space="0" w:color="auto"/>
      </w:divBdr>
    </w:div>
    <w:div w:id="351300549">
      <w:bodyDiv w:val="1"/>
      <w:marLeft w:val="0"/>
      <w:marRight w:val="0"/>
      <w:marTop w:val="0"/>
      <w:marBottom w:val="0"/>
      <w:divBdr>
        <w:top w:val="none" w:sz="0" w:space="0" w:color="auto"/>
        <w:left w:val="none" w:sz="0" w:space="0" w:color="auto"/>
        <w:bottom w:val="none" w:sz="0" w:space="0" w:color="auto"/>
        <w:right w:val="none" w:sz="0" w:space="0" w:color="auto"/>
      </w:divBdr>
    </w:div>
    <w:div w:id="352650456">
      <w:bodyDiv w:val="1"/>
      <w:marLeft w:val="0"/>
      <w:marRight w:val="0"/>
      <w:marTop w:val="0"/>
      <w:marBottom w:val="0"/>
      <w:divBdr>
        <w:top w:val="none" w:sz="0" w:space="0" w:color="auto"/>
        <w:left w:val="none" w:sz="0" w:space="0" w:color="auto"/>
        <w:bottom w:val="none" w:sz="0" w:space="0" w:color="auto"/>
        <w:right w:val="none" w:sz="0" w:space="0" w:color="auto"/>
      </w:divBdr>
      <w:divsChild>
        <w:div w:id="1160267011">
          <w:marLeft w:val="360"/>
          <w:marRight w:val="0"/>
          <w:marTop w:val="0"/>
          <w:marBottom w:val="0"/>
          <w:divBdr>
            <w:top w:val="none" w:sz="0" w:space="0" w:color="auto"/>
            <w:left w:val="none" w:sz="0" w:space="0" w:color="auto"/>
            <w:bottom w:val="none" w:sz="0" w:space="0" w:color="auto"/>
            <w:right w:val="none" w:sz="0" w:space="0" w:color="auto"/>
          </w:divBdr>
        </w:div>
      </w:divsChild>
    </w:div>
    <w:div w:id="354233694">
      <w:bodyDiv w:val="1"/>
      <w:marLeft w:val="0"/>
      <w:marRight w:val="0"/>
      <w:marTop w:val="0"/>
      <w:marBottom w:val="0"/>
      <w:divBdr>
        <w:top w:val="none" w:sz="0" w:space="0" w:color="auto"/>
        <w:left w:val="none" w:sz="0" w:space="0" w:color="auto"/>
        <w:bottom w:val="none" w:sz="0" w:space="0" w:color="auto"/>
        <w:right w:val="none" w:sz="0" w:space="0" w:color="auto"/>
      </w:divBdr>
      <w:divsChild>
        <w:div w:id="2033140454">
          <w:marLeft w:val="360"/>
          <w:marRight w:val="0"/>
          <w:marTop w:val="0"/>
          <w:marBottom w:val="0"/>
          <w:divBdr>
            <w:top w:val="none" w:sz="0" w:space="0" w:color="auto"/>
            <w:left w:val="none" w:sz="0" w:space="0" w:color="auto"/>
            <w:bottom w:val="none" w:sz="0" w:space="0" w:color="auto"/>
            <w:right w:val="none" w:sz="0" w:space="0" w:color="auto"/>
          </w:divBdr>
        </w:div>
      </w:divsChild>
    </w:div>
    <w:div w:id="355009680">
      <w:bodyDiv w:val="1"/>
      <w:marLeft w:val="0"/>
      <w:marRight w:val="0"/>
      <w:marTop w:val="0"/>
      <w:marBottom w:val="0"/>
      <w:divBdr>
        <w:top w:val="none" w:sz="0" w:space="0" w:color="auto"/>
        <w:left w:val="none" w:sz="0" w:space="0" w:color="auto"/>
        <w:bottom w:val="none" w:sz="0" w:space="0" w:color="auto"/>
        <w:right w:val="none" w:sz="0" w:space="0" w:color="auto"/>
      </w:divBdr>
    </w:div>
    <w:div w:id="355272276">
      <w:bodyDiv w:val="1"/>
      <w:marLeft w:val="0"/>
      <w:marRight w:val="0"/>
      <w:marTop w:val="0"/>
      <w:marBottom w:val="0"/>
      <w:divBdr>
        <w:top w:val="none" w:sz="0" w:space="0" w:color="auto"/>
        <w:left w:val="none" w:sz="0" w:space="0" w:color="auto"/>
        <w:bottom w:val="none" w:sz="0" w:space="0" w:color="auto"/>
        <w:right w:val="none" w:sz="0" w:space="0" w:color="auto"/>
      </w:divBdr>
    </w:div>
    <w:div w:id="356931006">
      <w:bodyDiv w:val="1"/>
      <w:marLeft w:val="0"/>
      <w:marRight w:val="0"/>
      <w:marTop w:val="0"/>
      <w:marBottom w:val="0"/>
      <w:divBdr>
        <w:top w:val="none" w:sz="0" w:space="0" w:color="auto"/>
        <w:left w:val="none" w:sz="0" w:space="0" w:color="auto"/>
        <w:bottom w:val="none" w:sz="0" w:space="0" w:color="auto"/>
        <w:right w:val="none" w:sz="0" w:space="0" w:color="auto"/>
      </w:divBdr>
    </w:div>
    <w:div w:id="357582433">
      <w:bodyDiv w:val="1"/>
      <w:marLeft w:val="0"/>
      <w:marRight w:val="0"/>
      <w:marTop w:val="0"/>
      <w:marBottom w:val="0"/>
      <w:divBdr>
        <w:top w:val="none" w:sz="0" w:space="0" w:color="auto"/>
        <w:left w:val="none" w:sz="0" w:space="0" w:color="auto"/>
        <w:bottom w:val="none" w:sz="0" w:space="0" w:color="auto"/>
        <w:right w:val="none" w:sz="0" w:space="0" w:color="auto"/>
      </w:divBdr>
    </w:div>
    <w:div w:id="357896784">
      <w:bodyDiv w:val="1"/>
      <w:marLeft w:val="0"/>
      <w:marRight w:val="0"/>
      <w:marTop w:val="0"/>
      <w:marBottom w:val="0"/>
      <w:divBdr>
        <w:top w:val="none" w:sz="0" w:space="0" w:color="auto"/>
        <w:left w:val="none" w:sz="0" w:space="0" w:color="auto"/>
        <w:bottom w:val="none" w:sz="0" w:space="0" w:color="auto"/>
        <w:right w:val="none" w:sz="0" w:space="0" w:color="auto"/>
      </w:divBdr>
    </w:div>
    <w:div w:id="358433848">
      <w:bodyDiv w:val="1"/>
      <w:marLeft w:val="0"/>
      <w:marRight w:val="0"/>
      <w:marTop w:val="0"/>
      <w:marBottom w:val="0"/>
      <w:divBdr>
        <w:top w:val="none" w:sz="0" w:space="0" w:color="auto"/>
        <w:left w:val="none" w:sz="0" w:space="0" w:color="auto"/>
        <w:bottom w:val="none" w:sz="0" w:space="0" w:color="auto"/>
        <w:right w:val="none" w:sz="0" w:space="0" w:color="auto"/>
      </w:divBdr>
    </w:div>
    <w:div w:id="358774718">
      <w:bodyDiv w:val="1"/>
      <w:marLeft w:val="0"/>
      <w:marRight w:val="0"/>
      <w:marTop w:val="0"/>
      <w:marBottom w:val="0"/>
      <w:divBdr>
        <w:top w:val="none" w:sz="0" w:space="0" w:color="auto"/>
        <w:left w:val="none" w:sz="0" w:space="0" w:color="auto"/>
        <w:bottom w:val="none" w:sz="0" w:space="0" w:color="auto"/>
        <w:right w:val="none" w:sz="0" w:space="0" w:color="auto"/>
      </w:divBdr>
    </w:div>
    <w:div w:id="363096158">
      <w:bodyDiv w:val="1"/>
      <w:marLeft w:val="0"/>
      <w:marRight w:val="0"/>
      <w:marTop w:val="0"/>
      <w:marBottom w:val="0"/>
      <w:divBdr>
        <w:top w:val="none" w:sz="0" w:space="0" w:color="auto"/>
        <w:left w:val="none" w:sz="0" w:space="0" w:color="auto"/>
        <w:bottom w:val="none" w:sz="0" w:space="0" w:color="auto"/>
        <w:right w:val="none" w:sz="0" w:space="0" w:color="auto"/>
      </w:divBdr>
    </w:div>
    <w:div w:id="363749612">
      <w:bodyDiv w:val="1"/>
      <w:marLeft w:val="0"/>
      <w:marRight w:val="0"/>
      <w:marTop w:val="0"/>
      <w:marBottom w:val="0"/>
      <w:divBdr>
        <w:top w:val="none" w:sz="0" w:space="0" w:color="auto"/>
        <w:left w:val="none" w:sz="0" w:space="0" w:color="auto"/>
        <w:bottom w:val="none" w:sz="0" w:space="0" w:color="auto"/>
        <w:right w:val="none" w:sz="0" w:space="0" w:color="auto"/>
      </w:divBdr>
    </w:div>
    <w:div w:id="366029284">
      <w:bodyDiv w:val="1"/>
      <w:marLeft w:val="0"/>
      <w:marRight w:val="0"/>
      <w:marTop w:val="0"/>
      <w:marBottom w:val="0"/>
      <w:divBdr>
        <w:top w:val="none" w:sz="0" w:space="0" w:color="auto"/>
        <w:left w:val="none" w:sz="0" w:space="0" w:color="auto"/>
        <w:bottom w:val="none" w:sz="0" w:space="0" w:color="auto"/>
        <w:right w:val="none" w:sz="0" w:space="0" w:color="auto"/>
      </w:divBdr>
    </w:div>
    <w:div w:id="375352482">
      <w:bodyDiv w:val="1"/>
      <w:marLeft w:val="0"/>
      <w:marRight w:val="0"/>
      <w:marTop w:val="0"/>
      <w:marBottom w:val="0"/>
      <w:divBdr>
        <w:top w:val="none" w:sz="0" w:space="0" w:color="auto"/>
        <w:left w:val="none" w:sz="0" w:space="0" w:color="auto"/>
        <w:bottom w:val="none" w:sz="0" w:space="0" w:color="auto"/>
        <w:right w:val="none" w:sz="0" w:space="0" w:color="auto"/>
      </w:divBdr>
    </w:div>
    <w:div w:id="384567097">
      <w:bodyDiv w:val="1"/>
      <w:marLeft w:val="0"/>
      <w:marRight w:val="0"/>
      <w:marTop w:val="0"/>
      <w:marBottom w:val="0"/>
      <w:divBdr>
        <w:top w:val="none" w:sz="0" w:space="0" w:color="auto"/>
        <w:left w:val="none" w:sz="0" w:space="0" w:color="auto"/>
        <w:bottom w:val="none" w:sz="0" w:space="0" w:color="auto"/>
        <w:right w:val="none" w:sz="0" w:space="0" w:color="auto"/>
      </w:divBdr>
    </w:div>
    <w:div w:id="402223485">
      <w:bodyDiv w:val="1"/>
      <w:marLeft w:val="0"/>
      <w:marRight w:val="0"/>
      <w:marTop w:val="0"/>
      <w:marBottom w:val="0"/>
      <w:divBdr>
        <w:top w:val="none" w:sz="0" w:space="0" w:color="auto"/>
        <w:left w:val="none" w:sz="0" w:space="0" w:color="auto"/>
        <w:bottom w:val="none" w:sz="0" w:space="0" w:color="auto"/>
        <w:right w:val="none" w:sz="0" w:space="0" w:color="auto"/>
      </w:divBdr>
    </w:div>
    <w:div w:id="408114343">
      <w:bodyDiv w:val="1"/>
      <w:marLeft w:val="0"/>
      <w:marRight w:val="0"/>
      <w:marTop w:val="0"/>
      <w:marBottom w:val="0"/>
      <w:divBdr>
        <w:top w:val="none" w:sz="0" w:space="0" w:color="auto"/>
        <w:left w:val="none" w:sz="0" w:space="0" w:color="auto"/>
        <w:bottom w:val="none" w:sz="0" w:space="0" w:color="auto"/>
        <w:right w:val="none" w:sz="0" w:space="0" w:color="auto"/>
      </w:divBdr>
    </w:div>
    <w:div w:id="408968834">
      <w:bodyDiv w:val="1"/>
      <w:marLeft w:val="0"/>
      <w:marRight w:val="0"/>
      <w:marTop w:val="0"/>
      <w:marBottom w:val="0"/>
      <w:divBdr>
        <w:top w:val="none" w:sz="0" w:space="0" w:color="auto"/>
        <w:left w:val="none" w:sz="0" w:space="0" w:color="auto"/>
        <w:bottom w:val="none" w:sz="0" w:space="0" w:color="auto"/>
        <w:right w:val="none" w:sz="0" w:space="0" w:color="auto"/>
      </w:divBdr>
    </w:div>
    <w:div w:id="434403769">
      <w:bodyDiv w:val="1"/>
      <w:marLeft w:val="0"/>
      <w:marRight w:val="0"/>
      <w:marTop w:val="0"/>
      <w:marBottom w:val="0"/>
      <w:divBdr>
        <w:top w:val="none" w:sz="0" w:space="0" w:color="auto"/>
        <w:left w:val="none" w:sz="0" w:space="0" w:color="auto"/>
        <w:bottom w:val="none" w:sz="0" w:space="0" w:color="auto"/>
        <w:right w:val="none" w:sz="0" w:space="0" w:color="auto"/>
      </w:divBdr>
      <w:divsChild>
        <w:div w:id="1022170306">
          <w:marLeft w:val="1080"/>
          <w:marRight w:val="0"/>
          <w:marTop w:val="100"/>
          <w:marBottom w:val="0"/>
          <w:divBdr>
            <w:top w:val="none" w:sz="0" w:space="0" w:color="auto"/>
            <w:left w:val="none" w:sz="0" w:space="0" w:color="auto"/>
            <w:bottom w:val="none" w:sz="0" w:space="0" w:color="auto"/>
            <w:right w:val="none" w:sz="0" w:space="0" w:color="auto"/>
          </w:divBdr>
        </w:div>
        <w:div w:id="1111701182">
          <w:marLeft w:val="360"/>
          <w:marRight w:val="0"/>
          <w:marTop w:val="200"/>
          <w:marBottom w:val="0"/>
          <w:divBdr>
            <w:top w:val="none" w:sz="0" w:space="0" w:color="auto"/>
            <w:left w:val="none" w:sz="0" w:space="0" w:color="auto"/>
            <w:bottom w:val="none" w:sz="0" w:space="0" w:color="auto"/>
            <w:right w:val="none" w:sz="0" w:space="0" w:color="auto"/>
          </w:divBdr>
        </w:div>
        <w:div w:id="1442142223">
          <w:marLeft w:val="360"/>
          <w:marRight w:val="0"/>
          <w:marTop w:val="200"/>
          <w:marBottom w:val="0"/>
          <w:divBdr>
            <w:top w:val="none" w:sz="0" w:space="0" w:color="auto"/>
            <w:left w:val="none" w:sz="0" w:space="0" w:color="auto"/>
            <w:bottom w:val="none" w:sz="0" w:space="0" w:color="auto"/>
            <w:right w:val="none" w:sz="0" w:space="0" w:color="auto"/>
          </w:divBdr>
        </w:div>
        <w:div w:id="1903250551">
          <w:marLeft w:val="1080"/>
          <w:marRight w:val="0"/>
          <w:marTop w:val="100"/>
          <w:marBottom w:val="0"/>
          <w:divBdr>
            <w:top w:val="none" w:sz="0" w:space="0" w:color="auto"/>
            <w:left w:val="none" w:sz="0" w:space="0" w:color="auto"/>
            <w:bottom w:val="none" w:sz="0" w:space="0" w:color="auto"/>
            <w:right w:val="none" w:sz="0" w:space="0" w:color="auto"/>
          </w:divBdr>
        </w:div>
      </w:divsChild>
    </w:div>
    <w:div w:id="438640878">
      <w:bodyDiv w:val="1"/>
      <w:marLeft w:val="0"/>
      <w:marRight w:val="0"/>
      <w:marTop w:val="0"/>
      <w:marBottom w:val="0"/>
      <w:divBdr>
        <w:top w:val="none" w:sz="0" w:space="0" w:color="auto"/>
        <w:left w:val="none" w:sz="0" w:space="0" w:color="auto"/>
        <w:bottom w:val="none" w:sz="0" w:space="0" w:color="auto"/>
        <w:right w:val="none" w:sz="0" w:space="0" w:color="auto"/>
      </w:divBdr>
    </w:div>
    <w:div w:id="439960469">
      <w:bodyDiv w:val="1"/>
      <w:marLeft w:val="0"/>
      <w:marRight w:val="0"/>
      <w:marTop w:val="0"/>
      <w:marBottom w:val="0"/>
      <w:divBdr>
        <w:top w:val="none" w:sz="0" w:space="0" w:color="auto"/>
        <w:left w:val="none" w:sz="0" w:space="0" w:color="auto"/>
        <w:bottom w:val="none" w:sz="0" w:space="0" w:color="auto"/>
        <w:right w:val="none" w:sz="0" w:space="0" w:color="auto"/>
      </w:divBdr>
    </w:div>
    <w:div w:id="441532817">
      <w:bodyDiv w:val="1"/>
      <w:marLeft w:val="0"/>
      <w:marRight w:val="0"/>
      <w:marTop w:val="0"/>
      <w:marBottom w:val="0"/>
      <w:divBdr>
        <w:top w:val="none" w:sz="0" w:space="0" w:color="auto"/>
        <w:left w:val="none" w:sz="0" w:space="0" w:color="auto"/>
        <w:bottom w:val="none" w:sz="0" w:space="0" w:color="auto"/>
        <w:right w:val="none" w:sz="0" w:space="0" w:color="auto"/>
      </w:divBdr>
    </w:div>
    <w:div w:id="467288935">
      <w:bodyDiv w:val="1"/>
      <w:marLeft w:val="0"/>
      <w:marRight w:val="0"/>
      <w:marTop w:val="0"/>
      <w:marBottom w:val="0"/>
      <w:divBdr>
        <w:top w:val="none" w:sz="0" w:space="0" w:color="auto"/>
        <w:left w:val="none" w:sz="0" w:space="0" w:color="auto"/>
        <w:bottom w:val="none" w:sz="0" w:space="0" w:color="auto"/>
        <w:right w:val="none" w:sz="0" w:space="0" w:color="auto"/>
      </w:divBdr>
    </w:div>
    <w:div w:id="470055771">
      <w:bodyDiv w:val="1"/>
      <w:marLeft w:val="0"/>
      <w:marRight w:val="0"/>
      <w:marTop w:val="0"/>
      <w:marBottom w:val="0"/>
      <w:divBdr>
        <w:top w:val="none" w:sz="0" w:space="0" w:color="auto"/>
        <w:left w:val="none" w:sz="0" w:space="0" w:color="auto"/>
        <w:bottom w:val="none" w:sz="0" w:space="0" w:color="auto"/>
        <w:right w:val="none" w:sz="0" w:space="0" w:color="auto"/>
      </w:divBdr>
    </w:div>
    <w:div w:id="470245523">
      <w:bodyDiv w:val="1"/>
      <w:marLeft w:val="0"/>
      <w:marRight w:val="0"/>
      <w:marTop w:val="0"/>
      <w:marBottom w:val="0"/>
      <w:divBdr>
        <w:top w:val="none" w:sz="0" w:space="0" w:color="auto"/>
        <w:left w:val="none" w:sz="0" w:space="0" w:color="auto"/>
        <w:bottom w:val="none" w:sz="0" w:space="0" w:color="auto"/>
        <w:right w:val="none" w:sz="0" w:space="0" w:color="auto"/>
      </w:divBdr>
    </w:div>
    <w:div w:id="484979421">
      <w:bodyDiv w:val="1"/>
      <w:marLeft w:val="0"/>
      <w:marRight w:val="0"/>
      <w:marTop w:val="0"/>
      <w:marBottom w:val="0"/>
      <w:divBdr>
        <w:top w:val="none" w:sz="0" w:space="0" w:color="auto"/>
        <w:left w:val="none" w:sz="0" w:space="0" w:color="auto"/>
        <w:bottom w:val="none" w:sz="0" w:space="0" w:color="auto"/>
        <w:right w:val="none" w:sz="0" w:space="0" w:color="auto"/>
      </w:divBdr>
    </w:div>
    <w:div w:id="485124875">
      <w:bodyDiv w:val="1"/>
      <w:marLeft w:val="0"/>
      <w:marRight w:val="0"/>
      <w:marTop w:val="0"/>
      <w:marBottom w:val="0"/>
      <w:divBdr>
        <w:top w:val="none" w:sz="0" w:space="0" w:color="auto"/>
        <w:left w:val="none" w:sz="0" w:space="0" w:color="auto"/>
        <w:bottom w:val="none" w:sz="0" w:space="0" w:color="auto"/>
        <w:right w:val="none" w:sz="0" w:space="0" w:color="auto"/>
      </w:divBdr>
    </w:div>
    <w:div w:id="492989547">
      <w:bodyDiv w:val="1"/>
      <w:marLeft w:val="0"/>
      <w:marRight w:val="0"/>
      <w:marTop w:val="0"/>
      <w:marBottom w:val="0"/>
      <w:divBdr>
        <w:top w:val="none" w:sz="0" w:space="0" w:color="auto"/>
        <w:left w:val="none" w:sz="0" w:space="0" w:color="auto"/>
        <w:bottom w:val="none" w:sz="0" w:space="0" w:color="auto"/>
        <w:right w:val="none" w:sz="0" w:space="0" w:color="auto"/>
      </w:divBdr>
      <w:divsChild>
        <w:div w:id="241456365">
          <w:marLeft w:val="360"/>
          <w:marRight w:val="0"/>
          <w:marTop w:val="0"/>
          <w:marBottom w:val="0"/>
          <w:divBdr>
            <w:top w:val="none" w:sz="0" w:space="0" w:color="auto"/>
            <w:left w:val="none" w:sz="0" w:space="0" w:color="auto"/>
            <w:bottom w:val="none" w:sz="0" w:space="0" w:color="auto"/>
            <w:right w:val="none" w:sz="0" w:space="0" w:color="auto"/>
          </w:divBdr>
        </w:div>
      </w:divsChild>
    </w:div>
    <w:div w:id="495151308">
      <w:bodyDiv w:val="1"/>
      <w:marLeft w:val="0"/>
      <w:marRight w:val="0"/>
      <w:marTop w:val="0"/>
      <w:marBottom w:val="0"/>
      <w:divBdr>
        <w:top w:val="none" w:sz="0" w:space="0" w:color="auto"/>
        <w:left w:val="none" w:sz="0" w:space="0" w:color="auto"/>
        <w:bottom w:val="none" w:sz="0" w:space="0" w:color="auto"/>
        <w:right w:val="none" w:sz="0" w:space="0" w:color="auto"/>
      </w:divBdr>
    </w:div>
    <w:div w:id="496774805">
      <w:bodyDiv w:val="1"/>
      <w:marLeft w:val="0"/>
      <w:marRight w:val="0"/>
      <w:marTop w:val="0"/>
      <w:marBottom w:val="0"/>
      <w:divBdr>
        <w:top w:val="none" w:sz="0" w:space="0" w:color="auto"/>
        <w:left w:val="none" w:sz="0" w:space="0" w:color="auto"/>
        <w:bottom w:val="none" w:sz="0" w:space="0" w:color="auto"/>
        <w:right w:val="none" w:sz="0" w:space="0" w:color="auto"/>
      </w:divBdr>
    </w:div>
    <w:div w:id="496842392">
      <w:bodyDiv w:val="1"/>
      <w:marLeft w:val="0"/>
      <w:marRight w:val="0"/>
      <w:marTop w:val="0"/>
      <w:marBottom w:val="0"/>
      <w:divBdr>
        <w:top w:val="none" w:sz="0" w:space="0" w:color="auto"/>
        <w:left w:val="none" w:sz="0" w:space="0" w:color="auto"/>
        <w:bottom w:val="none" w:sz="0" w:space="0" w:color="auto"/>
        <w:right w:val="none" w:sz="0" w:space="0" w:color="auto"/>
      </w:divBdr>
    </w:div>
    <w:div w:id="502011400">
      <w:bodyDiv w:val="1"/>
      <w:marLeft w:val="0"/>
      <w:marRight w:val="0"/>
      <w:marTop w:val="0"/>
      <w:marBottom w:val="0"/>
      <w:divBdr>
        <w:top w:val="none" w:sz="0" w:space="0" w:color="auto"/>
        <w:left w:val="none" w:sz="0" w:space="0" w:color="auto"/>
        <w:bottom w:val="none" w:sz="0" w:space="0" w:color="auto"/>
        <w:right w:val="none" w:sz="0" w:space="0" w:color="auto"/>
      </w:divBdr>
    </w:div>
    <w:div w:id="503058078">
      <w:bodyDiv w:val="1"/>
      <w:marLeft w:val="0"/>
      <w:marRight w:val="0"/>
      <w:marTop w:val="0"/>
      <w:marBottom w:val="0"/>
      <w:divBdr>
        <w:top w:val="none" w:sz="0" w:space="0" w:color="auto"/>
        <w:left w:val="none" w:sz="0" w:space="0" w:color="auto"/>
        <w:bottom w:val="none" w:sz="0" w:space="0" w:color="auto"/>
        <w:right w:val="none" w:sz="0" w:space="0" w:color="auto"/>
      </w:divBdr>
    </w:div>
    <w:div w:id="515199039">
      <w:bodyDiv w:val="1"/>
      <w:marLeft w:val="0"/>
      <w:marRight w:val="0"/>
      <w:marTop w:val="0"/>
      <w:marBottom w:val="0"/>
      <w:divBdr>
        <w:top w:val="none" w:sz="0" w:space="0" w:color="auto"/>
        <w:left w:val="none" w:sz="0" w:space="0" w:color="auto"/>
        <w:bottom w:val="none" w:sz="0" w:space="0" w:color="auto"/>
        <w:right w:val="none" w:sz="0" w:space="0" w:color="auto"/>
      </w:divBdr>
    </w:div>
    <w:div w:id="529344442">
      <w:bodyDiv w:val="1"/>
      <w:marLeft w:val="0"/>
      <w:marRight w:val="0"/>
      <w:marTop w:val="0"/>
      <w:marBottom w:val="0"/>
      <w:divBdr>
        <w:top w:val="none" w:sz="0" w:space="0" w:color="auto"/>
        <w:left w:val="none" w:sz="0" w:space="0" w:color="auto"/>
        <w:bottom w:val="none" w:sz="0" w:space="0" w:color="auto"/>
        <w:right w:val="none" w:sz="0" w:space="0" w:color="auto"/>
      </w:divBdr>
    </w:div>
    <w:div w:id="534925872">
      <w:bodyDiv w:val="1"/>
      <w:marLeft w:val="0"/>
      <w:marRight w:val="0"/>
      <w:marTop w:val="0"/>
      <w:marBottom w:val="0"/>
      <w:divBdr>
        <w:top w:val="none" w:sz="0" w:space="0" w:color="auto"/>
        <w:left w:val="none" w:sz="0" w:space="0" w:color="auto"/>
        <w:bottom w:val="none" w:sz="0" w:space="0" w:color="auto"/>
        <w:right w:val="none" w:sz="0" w:space="0" w:color="auto"/>
      </w:divBdr>
    </w:div>
    <w:div w:id="540367689">
      <w:bodyDiv w:val="1"/>
      <w:marLeft w:val="0"/>
      <w:marRight w:val="0"/>
      <w:marTop w:val="0"/>
      <w:marBottom w:val="0"/>
      <w:divBdr>
        <w:top w:val="none" w:sz="0" w:space="0" w:color="auto"/>
        <w:left w:val="none" w:sz="0" w:space="0" w:color="auto"/>
        <w:bottom w:val="none" w:sz="0" w:space="0" w:color="auto"/>
        <w:right w:val="none" w:sz="0" w:space="0" w:color="auto"/>
      </w:divBdr>
    </w:div>
    <w:div w:id="542211225">
      <w:bodyDiv w:val="1"/>
      <w:marLeft w:val="0"/>
      <w:marRight w:val="0"/>
      <w:marTop w:val="0"/>
      <w:marBottom w:val="0"/>
      <w:divBdr>
        <w:top w:val="none" w:sz="0" w:space="0" w:color="auto"/>
        <w:left w:val="none" w:sz="0" w:space="0" w:color="auto"/>
        <w:bottom w:val="none" w:sz="0" w:space="0" w:color="auto"/>
        <w:right w:val="none" w:sz="0" w:space="0" w:color="auto"/>
      </w:divBdr>
    </w:div>
    <w:div w:id="542837228">
      <w:bodyDiv w:val="1"/>
      <w:marLeft w:val="0"/>
      <w:marRight w:val="0"/>
      <w:marTop w:val="0"/>
      <w:marBottom w:val="0"/>
      <w:divBdr>
        <w:top w:val="none" w:sz="0" w:space="0" w:color="auto"/>
        <w:left w:val="none" w:sz="0" w:space="0" w:color="auto"/>
        <w:bottom w:val="none" w:sz="0" w:space="0" w:color="auto"/>
        <w:right w:val="none" w:sz="0" w:space="0" w:color="auto"/>
      </w:divBdr>
    </w:div>
    <w:div w:id="545143162">
      <w:bodyDiv w:val="1"/>
      <w:marLeft w:val="0"/>
      <w:marRight w:val="0"/>
      <w:marTop w:val="0"/>
      <w:marBottom w:val="0"/>
      <w:divBdr>
        <w:top w:val="none" w:sz="0" w:space="0" w:color="auto"/>
        <w:left w:val="none" w:sz="0" w:space="0" w:color="auto"/>
        <w:bottom w:val="none" w:sz="0" w:space="0" w:color="auto"/>
        <w:right w:val="none" w:sz="0" w:space="0" w:color="auto"/>
      </w:divBdr>
    </w:div>
    <w:div w:id="545488185">
      <w:bodyDiv w:val="1"/>
      <w:marLeft w:val="0"/>
      <w:marRight w:val="0"/>
      <w:marTop w:val="0"/>
      <w:marBottom w:val="0"/>
      <w:divBdr>
        <w:top w:val="none" w:sz="0" w:space="0" w:color="auto"/>
        <w:left w:val="none" w:sz="0" w:space="0" w:color="auto"/>
        <w:bottom w:val="none" w:sz="0" w:space="0" w:color="auto"/>
        <w:right w:val="none" w:sz="0" w:space="0" w:color="auto"/>
      </w:divBdr>
    </w:div>
    <w:div w:id="550306827">
      <w:bodyDiv w:val="1"/>
      <w:marLeft w:val="0"/>
      <w:marRight w:val="0"/>
      <w:marTop w:val="0"/>
      <w:marBottom w:val="0"/>
      <w:divBdr>
        <w:top w:val="none" w:sz="0" w:space="0" w:color="auto"/>
        <w:left w:val="none" w:sz="0" w:space="0" w:color="auto"/>
        <w:bottom w:val="none" w:sz="0" w:space="0" w:color="auto"/>
        <w:right w:val="none" w:sz="0" w:space="0" w:color="auto"/>
      </w:divBdr>
    </w:div>
    <w:div w:id="550652369">
      <w:bodyDiv w:val="1"/>
      <w:marLeft w:val="0"/>
      <w:marRight w:val="0"/>
      <w:marTop w:val="0"/>
      <w:marBottom w:val="0"/>
      <w:divBdr>
        <w:top w:val="none" w:sz="0" w:space="0" w:color="auto"/>
        <w:left w:val="none" w:sz="0" w:space="0" w:color="auto"/>
        <w:bottom w:val="none" w:sz="0" w:space="0" w:color="auto"/>
        <w:right w:val="none" w:sz="0" w:space="0" w:color="auto"/>
      </w:divBdr>
    </w:div>
    <w:div w:id="551697515">
      <w:bodyDiv w:val="1"/>
      <w:marLeft w:val="0"/>
      <w:marRight w:val="0"/>
      <w:marTop w:val="0"/>
      <w:marBottom w:val="0"/>
      <w:divBdr>
        <w:top w:val="none" w:sz="0" w:space="0" w:color="auto"/>
        <w:left w:val="none" w:sz="0" w:space="0" w:color="auto"/>
        <w:bottom w:val="none" w:sz="0" w:space="0" w:color="auto"/>
        <w:right w:val="none" w:sz="0" w:space="0" w:color="auto"/>
      </w:divBdr>
    </w:div>
    <w:div w:id="553666499">
      <w:bodyDiv w:val="1"/>
      <w:marLeft w:val="0"/>
      <w:marRight w:val="0"/>
      <w:marTop w:val="0"/>
      <w:marBottom w:val="0"/>
      <w:divBdr>
        <w:top w:val="none" w:sz="0" w:space="0" w:color="auto"/>
        <w:left w:val="none" w:sz="0" w:space="0" w:color="auto"/>
        <w:bottom w:val="none" w:sz="0" w:space="0" w:color="auto"/>
        <w:right w:val="none" w:sz="0" w:space="0" w:color="auto"/>
      </w:divBdr>
    </w:div>
    <w:div w:id="563176963">
      <w:bodyDiv w:val="1"/>
      <w:marLeft w:val="0"/>
      <w:marRight w:val="0"/>
      <w:marTop w:val="0"/>
      <w:marBottom w:val="0"/>
      <w:divBdr>
        <w:top w:val="none" w:sz="0" w:space="0" w:color="auto"/>
        <w:left w:val="none" w:sz="0" w:space="0" w:color="auto"/>
        <w:bottom w:val="none" w:sz="0" w:space="0" w:color="auto"/>
        <w:right w:val="none" w:sz="0" w:space="0" w:color="auto"/>
      </w:divBdr>
      <w:divsChild>
        <w:div w:id="585652855">
          <w:marLeft w:val="1800"/>
          <w:marRight w:val="0"/>
          <w:marTop w:val="77"/>
          <w:marBottom w:val="0"/>
          <w:divBdr>
            <w:top w:val="none" w:sz="0" w:space="0" w:color="auto"/>
            <w:left w:val="none" w:sz="0" w:space="0" w:color="auto"/>
            <w:bottom w:val="none" w:sz="0" w:space="0" w:color="auto"/>
            <w:right w:val="none" w:sz="0" w:space="0" w:color="auto"/>
          </w:divBdr>
        </w:div>
      </w:divsChild>
    </w:div>
    <w:div w:id="567958365">
      <w:bodyDiv w:val="1"/>
      <w:marLeft w:val="0"/>
      <w:marRight w:val="0"/>
      <w:marTop w:val="0"/>
      <w:marBottom w:val="0"/>
      <w:divBdr>
        <w:top w:val="none" w:sz="0" w:space="0" w:color="auto"/>
        <w:left w:val="none" w:sz="0" w:space="0" w:color="auto"/>
        <w:bottom w:val="none" w:sz="0" w:space="0" w:color="auto"/>
        <w:right w:val="none" w:sz="0" w:space="0" w:color="auto"/>
      </w:divBdr>
    </w:div>
    <w:div w:id="586231635">
      <w:bodyDiv w:val="1"/>
      <w:marLeft w:val="0"/>
      <w:marRight w:val="0"/>
      <w:marTop w:val="0"/>
      <w:marBottom w:val="0"/>
      <w:divBdr>
        <w:top w:val="none" w:sz="0" w:space="0" w:color="auto"/>
        <w:left w:val="none" w:sz="0" w:space="0" w:color="auto"/>
        <w:bottom w:val="none" w:sz="0" w:space="0" w:color="auto"/>
        <w:right w:val="none" w:sz="0" w:space="0" w:color="auto"/>
      </w:divBdr>
    </w:div>
    <w:div w:id="590743737">
      <w:bodyDiv w:val="1"/>
      <w:marLeft w:val="0"/>
      <w:marRight w:val="0"/>
      <w:marTop w:val="0"/>
      <w:marBottom w:val="0"/>
      <w:divBdr>
        <w:top w:val="none" w:sz="0" w:space="0" w:color="auto"/>
        <w:left w:val="none" w:sz="0" w:space="0" w:color="auto"/>
        <w:bottom w:val="none" w:sz="0" w:space="0" w:color="auto"/>
        <w:right w:val="none" w:sz="0" w:space="0" w:color="auto"/>
      </w:divBdr>
    </w:div>
    <w:div w:id="593561870">
      <w:bodyDiv w:val="1"/>
      <w:marLeft w:val="0"/>
      <w:marRight w:val="0"/>
      <w:marTop w:val="0"/>
      <w:marBottom w:val="0"/>
      <w:divBdr>
        <w:top w:val="none" w:sz="0" w:space="0" w:color="auto"/>
        <w:left w:val="none" w:sz="0" w:space="0" w:color="auto"/>
        <w:bottom w:val="none" w:sz="0" w:space="0" w:color="auto"/>
        <w:right w:val="none" w:sz="0" w:space="0" w:color="auto"/>
      </w:divBdr>
    </w:div>
    <w:div w:id="598097775">
      <w:bodyDiv w:val="1"/>
      <w:marLeft w:val="0"/>
      <w:marRight w:val="0"/>
      <w:marTop w:val="0"/>
      <w:marBottom w:val="0"/>
      <w:divBdr>
        <w:top w:val="none" w:sz="0" w:space="0" w:color="auto"/>
        <w:left w:val="none" w:sz="0" w:space="0" w:color="auto"/>
        <w:bottom w:val="none" w:sz="0" w:space="0" w:color="auto"/>
        <w:right w:val="none" w:sz="0" w:space="0" w:color="auto"/>
      </w:divBdr>
    </w:div>
    <w:div w:id="599218704">
      <w:bodyDiv w:val="1"/>
      <w:marLeft w:val="0"/>
      <w:marRight w:val="0"/>
      <w:marTop w:val="0"/>
      <w:marBottom w:val="0"/>
      <w:divBdr>
        <w:top w:val="none" w:sz="0" w:space="0" w:color="auto"/>
        <w:left w:val="none" w:sz="0" w:space="0" w:color="auto"/>
        <w:bottom w:val="none" w:sz="0" w:space="0" w:color="auto"/>
        <w:right w:val="none" w:sz="0" w:space="0" w:color="auto"/>
      </w:divBdr>
    </w:div>
    <w:div w:id="607587380">
      <w:bodyDiv w:val="1"/>
      <w:marLeft w:val="0"/>
      <w:marRight w:val="0"/>
      <w:marTop w:val="0"/>
      <w:marBottom w:val="0"/>
      <w:divBdr>
        <w:top w:val="none" w:sz="0" w:space="0" w:color="auto"/>
        <w:left w:val="none" w:sz="0" w:space="0" w:color="auto"/>
        <w:bottom w:val="none" w:sz="0" w:space="0" w:color="auto"/>
        <w:right w:val="none" w:sz="0" w:space="0" w:color="auto"/>
      </w:divBdr>
      <w:divsChild>
        <w:div w:id="1189635577">
          <w:marLeft w:val="1166"/>
          <w:marRight w:val="0"/>
          <w:marTop w:val="115"/>
          <w:marBottom w:val="0"/>
          <w:divBdr>
            <w:top w:val="none" w:sz="0" w:space="0" w:color="auto"/>
            <w:left w:val="none" w:sz="0" w:space="0" w:color="auto"/>
            <w:bottom w:val="none" w:sz="0" w:space="0" w:color="auto"/>
            <w:right w:val="none" w:sz="0" w:space="0" w:color="auto"/>
          </w:divBdr>
        </w:div>
      </w:divsChild>
    </w:div>
    <w:div w:id="609700589">
      <w:bodyDiv w:val="1"/>
      <w:marLeft w:val="0"/>
      <w:marRight w:val="0"/>
      <w:marTop w:val="0"/>
      <w:marBottom w:val="0"/>
      <w:divBdr>
        <w:top w:val="none" w:sz="0" w:space="0" w:color="auto"/>
        <w:left w:val="none" w:sz="0" w:space="0" w:color="auto"/>
        <w:bottom w:val="none" w:sz="0" w:space="0" w:color="auto"/>
        <w:right w:val="none" w:sz="0" w:space="0" w:color="auto"/>
      </w:divBdr>
    </w:div>
    <w:div w:id="612907954">
      <w:bodyDiv w:val="1"/>
      <w:marLeft w:val="0"/>
      <w:marRight w:val="0"/>
      <w:marTop w:val="0"/>
      <w:marBottom w:val="0"/>
      <w:divBdr>
        <w:top w:val="none" w:sz="0" w:space="0" w:color="auto"/>
        <w:left w:val="none" w:sz="0" w:space="0" w:color="auto"/>
        <w:bottom w:val="none" w:sz="0" w:space="0" w:color="auto"/>
        <w:right w:val="none" w:sz="0" w:space="0" w:color="auto"/>
      </w:divBdr>
    </w:div>
    <w:div w:id="636499108">
      <w:bodyDiv w:val="1"/>
      <w:marLeft w:val="0"/>
      <w:marRight w:val="0"/>
      <w:marTop w:val="0"/>
      <w:marBottom w:val="0"/>
      <w:divBdr>
        <w:top w:val="none" w:sz="0" w:space="0" w:color="auto"/>
        <w:left w:val="none" w:sz="0" w:space="0" w:color="auto"/>
        <w:bottom w:val="none" w:sz="0" w:space="0" w:color="auto"/>
        <w:right w:val="none" w:sz="0" w:space="0" w:color="auto"/>
      </w:divBdr>
    </w:div>
    <w:div w:id="640615271">
      <w:bodyDiv w:val="1"/>
      <w:marLeft w:val="0"/>
      <w:marRight w:val="0"/>
      <w:marTop w:val="0"/>
      <w:marBottom w:val="0"/>
      <w:divBdr>
        <w:top w:val="none" w:sz="0" w:space="0" w:color="auto"/>
        <w:left w:val="none" w:sz="0" w:space="0" w:color="auto"/>
        <w:bottom w:val="none" w:sz="0" w:space="0" w:color="auto"/>
        <w:right w:val="none" w:sz="0" w:space="0" w:color="auto"/>
      </w:divBdr>
    </w:div>
    <w:div w:id="649528098">
      <w:bodyDiv w:val="1"/>
      <w:marLeft w:val="0"/>
      <w:marRight w:val="0"/>
      <w:marTop w:val="0"/>
      <w:marBottom w:val="0"/>
      <w:divBdr>
        <w:top w:val="none" w:sz="0" w:space="0" w:color="auto"/>
        <w:left w:val="none" w:sz="0" w:space="0" w:color="auto"/>
        <w:bottom w:val="none" w:sz="0" w:space="0" w:color="auto"/>
        <w:right w:val="none" w:sz="0" w:space="0" w:color="auto"/>
      </w:divBdr>
    </w:div>
    <w:div w:id="656110857">
      <w:bodyDiv w:val="1"/>
      <w:marLeft w:val="0"/>
      <w:marRight w:val="0"/>
      <w:marTop w:val="0"/>
      <w:marBottom w:val="0"/>
      <w:divBdr>
        <w:top w:val="none" w:sz="0" w:space="0" w:color="auto"/>
        <w:left w:val="none" w:sz="0" w:space="0" w:color="auto"/>
        <w:bottom w:val="none" w:sz="0" w:space="0" w:color="auto"/>
        <w:right w:val="none" w:sz="0" w:space="0" w:color="auto"/>
      </w:divBdr>
    </w:div>
    <w:div w:id="680280212">
      <w:bodyDiv w:val="1"/>
      <w:marLeft w:val="0"/>
      <w:marRight w:val="0"/>
      <w:marTop w:val="0"/>
      <w:marBottom w:val="0"/>
      <w:divBdr>
        <w:top w:val="none" w:sz="0" w:space="0" w:color="auto"/>
        <w:left w:val="none" w:sz="0" w:space="0" w:color="auto"/>
        <w:bottom w:val="none" w:sz="0" w:space="0" w:color="auto"/>
        <w:right w:val="none" w:sz="0" w:space="0" w:color="auto"/>
      </w:divBdr>
    </w:div>
    <w:div w:id="683016207">
      <w:bodyDiv w:val="1"/>
      <w:marLeft w:val="0"/>
      <w:marRight w:val="0"/>
      <w:marTop w:val="0"/>
      <w:marBottom w:val="0"/>
      <w:divBdr>
        <w:top w:val="none" w:sz="0" w:space="0" w:color="auto"/>
        <w:left w:val="none" w:sz="0" w:space="0" w:color="auto"/>
        <w:bottom w:val="none" w:sz="0" w:space="0" w:color="auto"/>
        <w:right w:val="none" w:sz="0" w:space="0" w:color="auto"/>
      </w:divBdr>
    </w:div>
    <w:div w:id="687485911">
      <w:bodyDiv w:val="1"/>
      <w:marLeft w:val="0"/>
      <w:marRight w:val="0"/>
      <w:marTop w:val="0"/>
      <w:marBottom w:val="0"/>
      <w:divBdr>
        <w:top w:val="none" w:sz="0" w:space="0" w:color="auto"/>
        <w:left w:val="none" w:sz="0" w:space="0" w:color="auto"/>
        <w:bottom w:val="none" w:sz="0" w:space="0" w:color="auto"/>
        <w:right w:val="none" w:sz="0" w:space="0" w:color="auto"/>
      </w:divBdr>
    </w:div>
    <w:div w:id="691029594">
      <w:bodyDiv w:val="1"/>
      <w:marLeft w:val="0"/>
      <w:marRight w:val="0"/>
      <w:marTop w:val="0"/>
      <w:marBottom w:val="0"/>
      <w:divBdr>
        <w:top w:val="none" w:sz="0" w:space="0" w:color="auto"/>
        <w:left w:val="none" w:sz="0" w:space="0" w:color="auto"/>
        <w:bottom w:val="none" w:sz="0" w:space="0" w:color="auto"/>
        <w:right w:val="none" w:sz="0" w:space="0" w:color="auto"/>
      </w:divBdr>
    </w:div>
    <w:div w:id="695734585">
      <w:bodyDiv w:val="1"/>
      <w:marLeft w:val="0"/>
      <w:marRight w:val="0"/>
      <w:marTop w:val="0"/>
      <w:marBottom w:val="0"/>
      <w:divBdr>
        <w:top w:val="none" w:sz="0" w:space="0" w:color="auto"/>
        <w:left w:val="none" w:sz="0" w:space="0" w:color="auto"/>
        <w:bottom w:val="none" w:sz="0" w:space="0" w:color="auto"/>
        <w:right w:val="none" w:sz="0" w:space="0" w:color="auto"/>
      </w:divBdr>
    </w:div>
    <w:div w:id="696541279">
      <w:bodyDiv w:val="1"/>
      <w:marLeft w:val="0"/>
      <w:marRight w:val="0"/>
      <w:marTop w:val="0"/>
      <w:marBottom w:val="0"/>
      <w:divBdr>
        <w:top w:val="none" w:sz="0" w:space="0" w:color="auto"/>
        <w:left w:val="none" w:sz="0" w:space="0" w:color="auto"/>
        <w:bottom w:val="none" w:sz="0" w:space="0" w:color="auto"/>
        <w:right w:val="none" w:sz="0" w:space="0" w:color="auto"/>
      </w:divBdr>
      <w:divsChild>
        <w:div w:id="87045842">
          <w:marLeft w:val="1166"/>
          <w:marRight w:val="0"/>
          <w:marTop w:val="115"/>
          <w:marBottom w:val="0"/>
          <w:divBdr>
            <w:top w:val="none" w:sz="0" w:space="0" w:color="auto"/>
            <w:left w:val="none" w:sz="0" w:space="0" w:color="auto"/>
            <w:bottom w:val="none" w:sz="0" w:space="0" w:color="auto"/>
            <w:right w:val="none" w:sz="0" w:space="0" w:color="auto"/>
          </w:divBdr>
        </w:div>
        <w:div w:id="697779968">
          <w:marLeft w:val="547"/>
          <w:marRight w:val="0"/>
          <w:marTop w:val="134"/>
          <w:marBottom w:val="0"/>
          <w:divBdr>
            <w:top w:val="none" w:sz="0" w:space="0" w:color="auto"/>
            <w:left w:val="none" w:sz="0" w:space="0" w:color="auto"/>
            <w:bottom w:val="none" w:sz="0" w:space="0" w:color="auto"/>
            <w:right w:val="none" w:sz="0" w:space="0" w:color="auto"/>
          </w:divBdr>
        </w:div>
      </w:divsChild>
    </w:div>
    <w:div w:id="704914037">
      <w:bodyDiv w:val="1"/>
      <w:marLeft w:val="0"/>
      <w:marRight w:val="0"/>
      <w:marTop w:val="0"/>
      <w:marBottom w:val="0"/>
      <w:divBdr>
        <w:top w:val="none" w:sz="0" w:space="0" w:color="auto"/>
        <w:left w:val="none" w:sz="0" w:space="0" w:color="auto"/>
        <w:bottom w:val="none" w:sz="0" w:space="0" w:color="auto"/>
        <w:right w:val="none" w:sz="0" w:space="0" w:color="auto"/>
      </w:divBdr>
    </w:div>
    <w:div w:id="706099870">
      <w:bodyDiv w:val="1"/>
      <w:marLeft w:val="0"/>
      <w:marRight w:val="0"/>
      <w:marTop w:val="0"/>
      <w:marBottom w:val="0"/>
      <w:divBdr>
        <w:top w:val="none" w:sz="0" w:space="0" w:color="auto"/>
        <w:left w:val="none" w:sz="0" w:space="0" w:color="auto"/>
        <w:bottom w:val="none" w:sz="0" w:space="0" w:color="auto"/>
        <w:right w:val="none" w:sz="0" w:space="0" w:color="auto"/>
      </w:divBdr>
    </w:div>
    <w:div w:id="717822485">
      <w:bodyDiv w:val="1"/>
      <w:marLeft w:val="0"/>
      <w:marRight w:val="0"/>
      <w:marTop w:val="0"/>
      <w:marBottom w:val="0"/>
      <w:divBdr>
        <w:top w:val="none" w:sz="0" w:space="0" w:color="auto"/>
        <w:left w:val="none" w:sz="0" w:space="0" w:color="auto"/>
        <w:bottom w:val="none" w:sz="0" w:space="0" w:color="auto"/>
        <w:right w:val="none" w:sz="0" w:space="0" w:color="auto"/>
      </w:divBdr>
    </w:div>
    <w:div w:id="732972701">
      <w:bodyDiv w:val="1"/>
      <w:marLeft w:val="0"/>
      <w:marRight w:val="0"/>
      <w:marTop w:val="0"/>
      <w:marBottom w:val="0"/>
      <w:divBdr>
        <w:top w:val="none" w:sz="0" w:space="0" w:color="auto"/>
        <w:left w:val="none" w:sz="0" w:space="0" w:color="auto"/>
        <w:bottom w:val="none" w:sz="0" w:space="0" w:color="auto"/>
        <w:right w:val="none" w:sz="0" w:space="0" w:color="auto"/>
      </w:divBdr>
      <w:divsChild>
        <w:div w:id="1622178902">
          <w:marLeft w:val="547"/>
          <w:marRight w:val="0"/>
          <w:marTop w:val="96"/>
          <w:marBottom w:val="0"/>
          <w:divBdr>
            <w:top w:val="none" w:sz="0" w:space="0" w:color="auto"/>
            <w:left w:val="none" w:sz="0" w:space="0" w:color="auto"/>
            <w:bottom w:val="none" w:sz="0" w:space="0" w:color="auto"/>
            <w:right w:val="none" w:sz="0" w:space="0" w:color="auto"/>
          </w:divBdr>
        </w:div>
      </w:divsChild>
    </w:div>
    <w:div w:id="743256081">
      <w:bodyDiv w:val="1"/>
      <w:marLeft w:val="0"/>
      <w:marRight w:val="0"/>
      <w:marTop w:val="0"/>
      <w:marBottom w:val="0"/>
      <w:divBdr>
        <w:top w:val="none" w:sz="0" w:space="0" w:color="auto"/>
        <w:left w:val="none" w:sz="0" w:space="0" w:color="auto"/>
        <w:bottom w:val="none" w:sz="0" w:space="0" w:color="auto"/>
        <w:right w:val="none" w:sz="0" w:space="0" w:color="auto"/>
      </w:divBdr>
    </w:div>
    <w:div w:id="746877447">
      <w:bodyDiv w:val="1"/>
      <w:marLeft w:val="0"/>
      <w:marRight w:val="0"/>
      <w:marTop w:val="0"/>
      <w:marBottom w:val="0"/>
      <w:divBdr>
        <w:top w:val="none" w:sz="0" w:space="0" w:color="auto"/>
        <w:left w:val="none" w:sz="0" w:space="0" w:color="auto"/>
        <w:bottom w:val="none" w:sz="0" w:space="0" w:color="auto"/>
        <w:right w:val="none" w:sz="0" w:space="0" w:color="auto"/>
      </w:divBdr>
    </w:div>
    <w:div w:id="755174437">
      <w:bodyDiv w:val="1"/>
      <w:marLeft w:val="0"/>
      <w:marRight w:val="0"/>
      <w:marTop w:val="0"/>
      <w:marBottom w:val="0"/>
      <w:divBdr>
        <w:top w:val="none" w:sz="0" w:space="0" w:color="auto"/>
        <w:left w:val="none" w:sz="0" w:space="0" w:color="auto"/>
        <w:bottom w:val="none" w:sz="0" w:space="0" w:color="auto"/>
        <w:right w:val="none" w:sz="0" w:space="0" w:color="auto"/>
      </w:divBdr>
    </w:div>
    <w:div w:id="755328409">
      <w:bodyDiv w:val="1"/>
      <w:marLeft w:val="0"/>
      <w:marRight w:val="0"/>
      <w:marTop w:val="0"/>
      <w:marBottom w:val="0"/>
      <w:divBdr>
        <w:top w:val="none" w:sz="0" w:space="0" w:color="auto"/>
        <w:left w:val="none" w:sz="0" w:space="0" w:color="auto"/>
        <w:bottom w:val="none" w:sz="0" w:space="0" w:color="auto"/>
        <w:right w:val="none" w:sz="0" w:space="0" w:color="auto"/>
      </w:divBdr>
      <w:divsChild>
        <w:div w:id="381833421">
          <w:marLeft w:val="360"/>
          <w:marRight w:val="0"/>
          <w:marTop w:val="200"/>
          <w:marBottom w:val="120"/>
          <w:divBdr>
            <w:top w:val="none" w:sz="0" w:space="0" w:color="auto"/>
            <w:left w:val="none" w:sz="0" w:space="0" w:color="auto"/>
            <w:bottom w:val="none" w:sz="0" w:space="0" w:color="auto"/>
            <w:right w:val="none" w:sz="0" w:space="0" w:color="auto"/>
          </w:divBdr>
        </w:div>
        <w:div w:id="582834546">
          <w:marLeft w:val="360"/>
          <w:marRight w:val="0"/>
          <w:marTop w:val="200"/>
          <w:marBottom w:val="120"/>
          <w:divBdr>
            <w:top w:val="none" w:sz="0" w:space="0" w:color="auto"/>
            <w:left w:val="none" w:sz="0" w:space="0" w:color="auto"/>
            <w:bottom w:val="none" w:sz="0" w:space="0" w:color="auto"/>
            <w:right w:val="none" w:sz="0" w:space="0" w:color="auto"/>
          </w:divBdr>
        </w:div>
        <w:div w:id="1253970095">
          <w:marLeft w:val="360"/>
          <w:marRight w:val="0"/>
          <w:marTop w:val="200"/>
          <w:marBottom w:val="120"/>
          <w:divBdr>
            <w:top w:val="none" w:sz="0" w:space="0" w:color="auto"/>
            <w:left w:val="none" w:sz="0" w:space="0" w:color="auto"/>
            <w:bottom w:val="none" w:sz="0" w:space="0" w:color="auto"/>
            <w:right w:val="none" w:sz="0" w:space="0" w:color="auto"/>
          </w:divBdr>
        </w:div>
        <w:div w:id="1610508069">
          <w:marLeft w:val="360"/>
          <w:marRight w:val="0"/>
          <w:marTop w:val="200"/>
          <w:marBottom w:val="120"/>
          <w:divBdr>
            <w:top w:val="none" w:sz="0" w:space="0" w:color="auto"/>
            <w:left w:val="none" w:sz="0" w:space="0" w:color="auto"/>
            <w:bottom w:val="none" w:sz="0" w:space="0" w:color="auto"/>
            <w:right w:val="none" w:sz="0" w:space="0" w:color="auto"/>
          </w:divBdr>
        </w:div>
      </w:divsChild>
    </w:div>
    <w:div w:id="772746843">
      <w:bodyDiv w:val="1"/>
      <w:marLeft w:val="0"/>
      <w:marRight w:val="0"/>
      <w:marTop w:val="0"/>
      <w:marBottom w:val="0"/>
      <w:divBdr>
        <w:top w:val="none" w:sz="0" w:space="0" w:color="auto"/>
        <w:left w:val="none" w:sz="0" w:space="0" w:color="auto"/>
        <w:bottom w:val="none" w:sz="0" w:space="0" w:color="auto"/>
        <w:right w:val="none" w:sz="0" w:space="0" w:color="auto"/>
      </w:divBdr>
    </w:div>
    <w:div w:id="777721034">
      <w:bodyDiv w:val="1"/>
      <w:marLeft w:val="0"/>
      <w:marRight w:val="0"/>
      <w:marTop w:val="0"/>
      <w:marBottom w:val="0"/>
      <w:divBdr>
        <w:top w:val="none" w:sz="0" w:space="0" w:color="auto"/>
        <w:left w:val="none" w:sz="0" w:space="0" w:color="auto"/>
        <w:bottom w:val="none" w:sz="0" w:space="0" w:color="auto"/>
        <w:right w:val="none" w:sz="0" w:space="0" w:color="auto"/>
      </w:divBdr>
    </w:div>
    <w:div w:id="789737318">
      <w:bodyDiv w:val="1"/>
      <w:marLeft w:val="0"/>
      <w:marRight w:val="0"/>
      <w:marTop w:val="0"/>
      <w:marBottom w:val="0"/>
      <w:divBdr>
        <w:top w:val="none" w:sz="0" w:space="0" w:color="auto"/>
        <w:left w:val="none" w:sz="0" w:space="0" w:color="auto"/>
        <w:bottom w:val="none" w:sz="0" w:space="0" w:color="auto"/>
        <w:right w:val="none" w:sz="0" w:space="0" w:color="auto"/>
      </w:divBdr>
    </w:div>
    <w:div w:id="790977021">
      <w:bodyDiv w:val="1"/>
      <w:marLeft w:val="0"/>
      <w:marRight w:val="0"/>
      <w:marTop w:val="0"/>
      <w:marBottom w:val="0"/>
      <w:divBdr>
        <w:top w:val="none" w:sz="0" w:space="0" w:color="auto"/>
        <w:left w:val="none" w:sz="0" w:space="0" w:color="auto"/>
        <w:bottom w:val="none" w:sz="0" w:space="0" w:color="auto"/>
        <w:right w:val="none" w:sz="0" w:space="0" w:color="auto"/>
      </w:divBdr>
    </w:div>
    <w:div w:id="800999606">
      <w:bodyDiv w:val="1"/>
      <w:marLeft w:val="0"/>
      <w:marRight w:val="0"/>
      <w:marTop w:val="0"/>
      <w:marBottom w:val="0"/>
      <w:divBdr>
        <w:top w:val="none" w:sz="0" w:space="0" w:color="auto"/>
        <w:left w:val="none" w:sz="0" w:space="0" w:color="auto"/>
        <w:bottom w:val="none" w:sz="0" w:space="0" w:color="auto"/>
        <w:right w:val="none" w:sz="0" w:space="0" w:color="auto"/>
      </w:divBdr>
    </w:div>
    <w:div w:id="802697359">
      <w:bodyDiv w:val="1"/>
      <w:marLeft w:val="0"/>
      <w:marRight w:val="0"/>
      <w:marTop w:val="0"/>
      <w:marBottom w:val="0"/>
      <w:divBdr>
        <w:top w:val="none" w:sz="0" w:space="0" w:color="auto"/>
        <w:left w:val="none" w:sz="0" w:space="0" w:color="auto"/>
        <w:bottom w:val="none" w:sz="0" w:space="0" w:color="auto"/>
        <w:right w:val="none" w:sz="0" w:space="0" w:color="auto"/>
      </w:divBdr>
      <w:divsChild>
        <w:div w:id="610820741">
          <w:marLeft w:val="360"/>
          <w:marRight w:val="0"/>
          <w:marTop w:val="200"/>
          <w:marBottom w:val="0"/>
          <w:divBdr>
            <w:top w:val="none" w:sz="0" w:space="0" w:color="auto"/>
            <w:left w:val="none" w:sz="0" w:space="0" w:color="auto"/>
            <w:bottom w:val="none" w:sz="0" w:space="0" w:color="auto"/>
            <w:right w:val="none" w:sz="0" w:space="0" w:color="auto"/>
          </w:divBdr>
        </w:div>
        <w:div w:id="1211108326">
          <w:marLeft w:val="360"/>
          <w:marRight w:val="0"/>
          <w:marTop w:val="200"/>
          <w:marBottom w:val="0"/>
          <w:divBdr>
            <w:top w:val="none" w:sz="0" w:space="0" w:color="auto"/>
            <w:left w:val="none" w:sz="0" w:space="0" w:color="auto"/>
            <w:bottom w:val="none" w:sz="0" w:space="0" w:color="auto"/>
            <w:right w:val="none" w:sz="0" w:space="0" w:color="auto"/>
          </w:divBdr>
        </w:div>
        <w:div w:id="1768453543">
          <w:marLeft w:val="360"/>
          <w:marRight w:val="0"/>
          <w:marTop w:val="200"/>
          <w:marBottom w:val="0"/>
          <w:divBdr>
            <w:top w:val="none" w:sz="0" w:space="0" w:color="auto"/>
            <w:left w:val="none" w:sz="0" w:space="0" w:color="auto"/>
            <w:bottom w:val="none" w:sz="0" w:space="0" w:color="auto"/>
            <w:right w:val="none" w:sz="0" w:space="0" w:color="auto"/>
          </w:divBdr>
        </w:div>
        <w:div w:id="2038501506">
          <w:marLeft w:val="360"/>
          <w:marRight w:val="0"/>
          <w:marTop w:val="200"/>
          <w:marBottom w:val="0"/>
          <w:divBdr>
            <w:top w:val="none" w:sz="0" w:space="0" w:color="auto"/>
            <w:left w:val="none" w:sz="0" w:space="0" w:color="auto"/>
            <w:bottom w:val="none" w:sz="0" w:space="0" w:color="auto"/>
            <w:right w:val="none" w:sz="0" w:space="0" w:color="auto"/>
          </w:divBdr>
        </w:div>
      </w:divsChild>
    </w:div>
    <w:div w:id="812865662">
      <w:bodyDiv w:val="1"/>
      <w:marLeft w:val="0"/>
      <w:marRight w:val="0"/>
      <w:marTop w:val="0"/>
      <w:marBottom w:val="0"/>
      <w:divBdr>
        <w:top w:val="none" w:sz="0" w:space="0" w:color="auto"/>
        <w:left w:val="none" w:sz="0" w:space="0" w:color="auto"/>
        <w:bottom w:val="none" w:sz="0" w:space="0" w:color="auto"/>
        <w:right w:val="none" w:sz="0" w:space="0" w:color="auto"/>
      </w:divBdr>
    </w:div>
    <w:div w:id="814298558">
      <w:bodyDiv w:val="1"/>
      <w:marLeft w:val="0"/>
      <w:marRight w:val="0"/>
      <w:marTop w:val="0"/>
      <w:marBottom w:val="0"/>
      <w:divBdr>
        <w:top w:val="none" w:sz="0" w:space="0" w:color="auto"/>
        <w:left w:val="none" w:sz="0" w:space="0" w:color="auto"/>
        <w:bottom w:val="none" w:sz="0" w:space="0" w:color="auto"/>
        <w:right w:val="none" w:sz="0" w:space="0" w:color="auto"/>
      </w:divBdr>
    </w:div>
    <w:div w:id="821656317">
      <w:bodyDiv w:val="1"/>
      <w:marLeft w:val="0"/>
      <w:marRight w:val="0"/>
      <w:marTop w:val="0"/>
      <w:marBottom w:val="0"/>
      <w:divBdr>
        <w:top w:val="none" w:sz="0" w:space="0" w:color="auto"/>
        <w:left w:val="none" w:sz="0" w:space="0" w:color="auto"/>
        <w:bottom w:val="none" w:sz="0" w:space="0" w:color="auto"/>
        <w:right w:val="none" w:sz="0" w:space="0" w:color="auto"/>
      </w:divBdr>
    </w:div>
    <w:div w:id="830019949">
      <w:bodyDiv w:val="1"/>
      <w:marLeft w:val="0"/>
      <w:marRight w:val="0"/>
      <w:marTop w:val="0"/>
      <w:marBottom w:val="0"/>
      <w:divBdr>
        <w:top w:val="none" w:sz="0" w:space="0" w:color="auto"/>
        <w:left w:val="none" w:sz="0" w:space="0" w:color="auto"/>
        <w:bottom w:val="none" w:sz="0" w:space="0" w:color="auto"/>
        <w:right w:val="none" w:sz="0" w:space="0" w:color="auto"/>
      </w:divBdr>
    </w:div>
    <w:div w:id="834495802">
      <w:bodyDiv w:val="1"/>
      <w:marLeft w:val="0"/>
      <w:marRight w:val="0"/>
      <w:marTop w:val="0"/>
      <w:marBottom w:val="0"/>
      <w:divBdr>
        <w:top w:val="none" w:sz="0" w:space="0" w:color="auto"/>
        <w:left w:val="none" w:sz="0" w:space="0" w:color="auto"/>
        <w:bottom w:val="none" w:sz="0" w:space="0" w:color="auto"/>
        <w:right w:val="none" w:sz="0" w:space="0" w:color="auto"/>
      </w:divBdr>
    </w:div>
    <w:div w:id="835846946">
      <w:bodyDiv w:val="1"/>
      <w:marLeft w:val="0"/>
      <w:marRight w:val="0"/>
      <w:marTop w:val="0"/>
      <w:marBottom w:val="0"/>
      <w:divBdr>
        <w:top w:val="none" w:sz="0" w:space="0" w:color="auto"/>
        <w:left w:val="none" w:sz="0" w:space="0" w:color="auto"/>
        <w:bottom w:val="none" w:sz="0" w:space="0" w:color="auto"/>
        <w:right w:val="none" w:sz="0" w:space="0" w:color="auto"/>
      </w:divBdr>
    </w:div>
    <w:div w:id="840390312">
      <w:bodyDiv w:val="1"/>
      <w:marLeft w:val="0"/>
      <w:marRight w:val="0"/>
      <w:marTop w:val="0"/>
      <w:marBottom w:val="0"/>
      <w:divBdr>
        <w:top w:val="none" w:sz="0" w:space="0" w:color="auto"/>
        <w:left w:val="none" w:sz="0" w:space="0" w:color="auto"/>
        <w:bottom w:val="none" w:sz="0" w:space="0" w:color="auto"/>
        <w:right w:val="none" w:sz="0" w:space="0" w:color="auto"/>
      </w:divBdr>
    </w:div>
    <w:div w:id="840512240">
      <w:bodyDiv w:val="1"/>
      <w:marLeft w:val="0"/>
      <w:marRight w:val="0"/>
      <w:marTop w:val="0"/>
      <w:marBottom w:val="0"/>
      <w:divBdr>
        <w:top w:val="none" w:sz="0" w:space="0" w:color="auto"/>
        <w:left w:val="none" w:sz="0" w:space="0" w:color="auto"/>
        <w:bottom w:val="none" w:sz="0" w:space="0" w:color="auto"/>
        <w:right w:val="none" w:sz="0" w:space="0" w:color="auto"/>
      </w:divBdr>
    </w:div>
    <w:div w:id="844788513">
      <w:bodyDiv w:val="1"/>
      <w:marLeft w:val="0"/>
      <w:marRight w:val="0"/>
      <w:marTop w:val="0"/>
      <w:marBottom w:val="0"/>
      <w:divBdr>
        <w:top w:val="none" w:sz="0" w:space="0" w:color="auto"/>
        <w:left w:val="none" w:sz="0" w:space="0" w:color="auto"/>
        <w:bottom w:val="none" w:sz="0" w:space="0" w:color="auto"/>
        <w:right w:val="none" w:sz="0" w:space="0" w:color="auto"/>
      </w:divBdr>
    </w:div>
    <w:div w:id="847258152">
      <w:bodyDiv w:val="1"/>
      <w:marLeft w:val="0"/>
      <w:marRight w:val="0"/>
      <w:marTop w:val="0"/>
      <w:marBottom w:val="0"/>
      <w:divBdr>
        <w:top w:val="none" w:sz="0" w:space="0" w:color="auto"/>
        <w:left w:val="none" w:sz="0" w:space="0" w:color="auto"/>
        <w:bottom w:val="none" w:sz="0" w:space="0" w:color="auto"/>
        <w:right w:val="none" w:sz="0" w:space="0" w:color="auto"/>
      </w:divBdr>
    </w:div>
    <w:div w:id="850726807">
      <w:bodyDiv w:val="1"/>
      <w:marLeft w:val="0"/>
      <w:marRight w:val="0"/>
      <w:marTop w:val="0"/>
      <w:marBottom w:val="0"/>
      <w:divBdr>
        <w:top w:val="none" w:sz="0" w:space="0" w:color="auto"/>
        <w:left w:val="none" w:sz="0" w:space="0" w:color="auto"/>
        <w:bottom w:val="none" w:sz="0" w:space="0" w:color="auto"/>
        <w:right w:val="none" w:sz="0" w:space="0" w:color="auto"/>
      </w:divBdr>
    </w:div>
    <w:div w:id="852768300">
      <w:bodyDiv w:val="1"/>
      <w:marLeft w:val="0"/>
      <w:marRight w:val="0"/>
      <w:marTop w:val="0"/>
      <w:marBottom w:val="0"/>
      <w:divBdr>
        <w:top w:val="none" w:sz="0" w:space="0" w:color="auto"/>
        <w:left w:val="none" w:sz="0" w:space="0" w:color="auto"/>
        <w:bottom w:val="none" w:sz="0" w:space="0" w:color="auto"/>
        <w:right w:val="none" w:sz="0" w:space="0" w:color="auto"/>
      </w:divBdr>
    </w:div>
    <w:div w:id="861357986">
      <w:bodyDiv w:val="1"/>
      <w:marLeft w:val="0"/>
      <w:marRight w:val="0"/>
      <w:marTop w:val="0"/>
      <w:marBottom w:val="0"/>
      <w:divBdr>
        <w:top w:val="none" w:sz="0" w:space="0" w:color="auto"/>
        <w:left w:val="none" w:sz="0" w:space="0" w:color="auto"/>
        <w:bottom w:val="none" w:sz="0" w:space="0" w:color="auto"/>
        <w:right w:val="none" w:sz="0" w:space="0" w:color="auto"/>
      </w:divBdr>
    </w:div>
    <w:div w:id="864707225">
      <w:bodyDiv w:val="1"/>
      <w:marLeft w:val="0"/>
      <w:marRight w:val="0"/>
      <w:marTop w:val="0"/>
      <w:marBottom w:val="0"/>
      <w:divBdr>
        <w:top w:val="none" w:sz="0" w:space="0" w:color="auto"/>
        <w:left w:val="none" w:sz="0" w:space="0" w:color="auto"/>
        <w:bottom w:val="none" w:sz="0" w:space="0" w:color="auto"/>
        <w:right w:val="none" w:sz="0" w:space="0" w:color="auto"/>
      </w:divBdr>
    </w:div>
    <w:div w:id="866061140">
      <w:bodyDiv w:val="1"/>
      <w:marLeft w:val="0"/>
      <w:marRight w:val="0"/>
      <w:marTop w:val="0"/>
      <w:marBottom w:val="0"/>
      <w:divBdr>
        <w:top w:val="none" w:sz="0" w:space="0" w:color="auto"/>
        <w:left w:val="none" w:sz="0" w:space="0" w:color="auto"/>
        <w:bottom w:val="none" w:sz="0" w:space="0" w:color="auto"/>
        <w:right w:val="none" w:sz="0" w:space="0" w:color="auto"/>
      </w:divBdr>
    </w:div>
    <w:div w:id="869730583">
      <w:bodyDiv w:val="1"/>
      <w:marLeft w:val="0"/>
      <w:marRight w:val="0"/>
      <w:marTop w:val="0"/>
      <w:marBottom w:val="0"/>
      <w:divBdr>
        <w:top w:val="none" w:sz="0" w:space="0" w:color="auto"/>
        <w:left w:val="none" w:sz="0" w:space="0" w:color="auto"/>
        <w:bottom w:val="none" w:sz="0" w:space="0" w:color="auto"/>
        <w:right w:val="none" w:sz="0" w:space="0" w:color="auto"/>
      </w:divBdr>
    </w:div>
    <w:div w:id="871919108">
      <w:bodyDiv w:val="1"/>
      <w:marLeft w:val="0"/>
      <w:marRight w:val="0"/>
      <w:marTop w:val="0"/>
      <w:marBottom w:val="0"/>
      <w:divBdr>
        <w:top w:val="none" w:sz="0" w:space="0" w:color="auto"/>
        <w:left w:val="none" w:sz="0" w:space="0" w:color="auto"/>
        <w:bottom w:val="none" w:sz="0" w:space="0" w:color="auto"/>
        <w:right w:val="none" w:sz="0" w:space="0" w:color="auto"/>
      </w:divBdr>
    </w:div>
    <w:div w:id="872963544">
      <w:bodyDiv w:val="1"/>
      <w:marLeft w:val="0"/>
      <w:marRight w:val="0"/>
      <w:marTop w:val="0"/>
      <w:marBottom w:val="0"/>
      <w:divBdr>
        <w:top w:val="none" w:sz="0" w:space="0" w:color="auto"/>
        <w:left w:val="none" w:sz="0" w:space="0" w:color="auto"/>
        <w:bottom w:val="none" w:sz="0" w:space="0" w:color="auto"/>
        <w:right w:val="none" w:sz="0" w:space="0" w:color="auto"/>
      </w:divBdr>
    </w:div>
    <w:div w:id="876553014">
      <w:bodyDiv w:val="1"/>
      <w:marLeft w:val="0"/>
      <w:marRight w:val="0"/>
      <w:marTop w:val="0"/>
      <w:marBottom w:val="0"/>
      <w:divBdr>
        <w:top w:val="none" w:sz="0" w:space="0" w:color="auto"/>
        <w:left w:val="none" w:sz="0" w:space="0" w:color="auto"/>
        <w:bottom w:val="none" w:sz="0" w:space="0" w:color="auto"/>
        <w:right w:val="none" w:sz="0" w:space="0" w:color="auto"/>
      </w:divBdr>
    </w:div>
    <w:div w:id="879441687">
      <w:bodyDiv w:val="1"/>
      <w:marLeft w:val="0"/>
      <w:marRight w:val="0"/>
      <w:marTop w:val="0"/>
      <w:marBottom w:val="0"/>
      <w:divBdr>
        <w:top w:val="none" w:sz="0" w:space="0" w:color="auto"/>
        <w:left w:val="none" w:sz="0" w:space="0" w:color="auto"/>
        <w:bottom w:val="none" w:sz="0" w:space="0" w:color="auto"/>
        <w:right w:val="none" w:sz="0" w:space="0" w:color="auto"/>
      </w:divBdr>
    </w:div>
    <w:div w:id="879829661">
      <w:bodyDiv w:val="1"/>
      <w:marLeft w:val="0"/>
      <w:marRight w:val="0"/>
      <w:marTop w:val="0"/>
      <w:marBottom w:val="0"/>
      <w:divBdr>
        <w:top w:val="none" w:sz="0" w:space="0" w:color="auto"/>
        <w:left w:val="none" w:sz="0" w:space="0" w:color="auto"/>
        <w:bottom w:val="none" w:sz="0" w:space="0" w:color="auto"/>
        <w:right w:val="none" w:sz="0" w:space="0" w:color="auto"/>
      </w:divBdr>
      <w:divsChild>
        <w:div w:id="485709575">
          <w:marLeft w:val="360"/>
          <w:marRight w:val="0"/>
          <w:marTop w:val="200"/>
          <w:marBottom w:val="0"/>
          <w:divBdr>
            <w:top w:val="none" w:sz="0" w:space="0" w:color="auto"/>
            <w:left w:val="none" w:sz="0" w:space="0" w:color="auto"/>
            <w:bottom w:val="none" w:sz="0" w:space="0" w:color="auto"/>
            <w:right w:val="none" w:sz="0" w:space="0" w:color="auto"/>
          </w:divBdr>
        </w:div>
        <w:div w:id="1247036869">
          <w:marLeft w:val="360"/>
          <w:marRight w:val="0"/>
          <w:marTop w:val="200"/>
          <w:marBottom w:val="0"/>
          <w:divBdr>
            <w:top w:val="none" w:sz="0" w:space="0" w:color="auto"/>
            <w:left w:val="none" w:sz="0" w:space="0" w:color="auto"/>
            <w:bottom w:val="none" w:sz="0" w:space="0" w:color="auto"/>
            <w:right w:val="none" w:sz="0" w:space="0" w:color="auto"/>
          </w:divBdr>
        </w:div>
      </w:divsChild>
    </w:div>
    <w:div w:id="883175191">
      <w:bodyDiv w:val="1"/>
      <w:marLeft w:val="0"/>
      <w:marRight w:val="0"/>
      <w:marTop w:val="0"/>
      <w:marBottom w:val="0"/>
      <w:divBdr>
        <w:top w:val="none" w:sz="0" w:space="0" w:color="auto"/>
        <w:left w:val="none" w:sz="0" w:space="0" w:color="auto"/>
        <w:bottom w:val="none" w:sz="0" w:space="0" w:color="auto"/>
        <w:right w:val="none" w:sz="0" w:space="0" w:color="auto"/>
      </w:divBdr>
    </w:div>
    <w:div w:id="890262058">
      <w:bodyDiv w:val="1"/>
      <w:marLeft w:val="0"/>
      <w:marRight w:val="0"/>
      <w:marTop w:val="0"/>
      <w:marBottom w:val="0"/>
      <w:divBdr>
        <w:top w:val="none" w:sz="0" w:space="0" w:color="auto"/>
        <w:left w:val="none" w:sz="0" w:space="0" w:color="auto"/>
        <w:bottom w:val="none" w:sz="0" w:space="0" w:color="auto"/>
        <w:right w:val="none" w:sz="0" w:space="0" w:color="auto"/>
      </w:divBdr>
    </w:div>
    <w:div w:id="890649002">
      <w:bodyDiv w:val="1"/>
      <w:marLeft w:val="0"/>
      <w:marRight w:val="0"/>
      <w:marTop w:val="0"/>
      <w:marBottom w:val="0"/>
      <w:divBdr>
        <w:top w:val="none" w:sz="0" w:space="0" w:color="auto"/>
        <w:left w:val="none" w:sz="0" w:space="0" w:color="auto"/>
        <w:bottom w:val="none" w:sz="0" w:space="0" w:color="auto"/>
        <w:right w:val="none" w:sz="0" w:space="0" w:color="auto"/>
      </w:divBdr>
    </w:div>
    <w:div w:id="892740005">
      <w:bodyDiv w:val="1"/>
      <w:marLeft w:val="0"/>
      <w:marRight w:val="0"/>
      <w:marTop w:val="0"/>
      <w:marBottom w:val="0"/>
      <w:divBdr>
        <w:top w:val="none" w:sz="0" w:space="0" w:color="auto"/>
        <w:left w:val="none" w:sz="0" w:space="0" w:color="auto"/>
        <w:bottom w:val="none" w:sz="0" w:space="0" w:color="auto"/>
        <w:right w:val="none" w:sz="0" w:space="0" w:color="auto"/>
      </w:divBdr>
      <w:divsChild>
        <w:div w:id="15742124">
          <w:marLeft w:val="1022"/>
          <w:marRight w:val="0"/>
          <w:marTop w:val="100"/>
          <w:marBottom w:val="60"/>
          <w:divBdr>
            <w:top w:val="none" w:sz="0" w:space="0" w:color="auto"/>
            <w:left w:val="none" w:sz="0" w:space="0" w:color="auto"/>
            <w:bottom w:val="none" w:sz="0" w:space="0" w:color="auto"/>
            <w:right w:val="none" w:sz="0" w:space="0" w:color="auto"/>
          </w:divBdr>
        </w:div>
        <w:div w:id="947127810">
          <w:marLeft w:val="1022"/>
          <w:marRight w:val="0"/>
          <w:marTop w:val="100"/>
          <w:marBottom w:val="60"/>
          <w:divBdr>
            <w:top w:val="none" w:sz="0" w:space="0" w:color="auto"/>
            <w:left w:val="none" w:sz="0" w:space="0" w:color="auto"/>
            <w:bottom w:val="none" w:sz="0" w:space="0" w:color="auto"/>
            <w:right w:val="none" w:sz="0" w:space="0" w:color="auto"/>
          </w:divBdr>
        </w:div>
        <w:div w:id="1592010895">
          <w:marLeft w:val="1022"/>
          <w:marRight w:val="0"/>
          <w:marTop w:val="100"/>
          <w:marBottom w:val="60"/>
          <w:divBdr>
            <w:top w:val="none" w:sz="0" w:space="0" w:color="auto"/>
            <w:left w:val="none" w:sz="0" w:space="0" w:color="auto"/>
            <w:bottom w:val="none" w:sz="0" w:space="0" w:color="auto"/>
            <w:right w:val="none" w:sz="0" w:space="0" w:color="auto"/>
          </w:divBdr>
        </w:div>
      </w:divsChild>
    </w:div>
    <w:div w:id="896355087">
      <w:bodyDiv w:val="1"/>
      <w:marLeft w:val="0"/>
      <w:marRight w:val="0"/>
      <w:marTop w:val="0"/>
      <w:marBottom w:val="0"/>
      <w:divBdr>
        <w:top w:val="none" w:sz="0" w:space="0" w:color="auto"/>
        <w:left w:val="none" w:sz="0" w:space="0" w:color="auto"/>
        <w:bottom w:val="none" w:sz="0" w:space="0" w:color="auto"/>
        <w:right w:val="none" w:sz="0" w:space="0" w:color="auto"/>
      </w:divBdr>
    </w:div>
    <w:div w:id="899098802">
      <w:bodyDiv w:val="1"/>
      <w:marLeft w:val="0"/>
      <w:marRight w:val="0"/>
      <w:marTop w:val="0"/>
      <w:marBottom w:val="0"/>
      <w:divBdr>
        <w:top w:val="none" w:sz="0" w:space="0" w:color="auto"/>
        <w:left w:val="none" w:sz="0" w:space="0" w:color="auto"/>
        <w:bottom w:val="none" w:sz="0" w:space="0" w:color="auto"/>
        <w:right w:val="none" w:sz="0" w:space="0" w:color="auto"/>
      </w:divBdr>
    </w:div>
    <w:div w:id="905796214">
      <w:bodyDiv w:val="1"/>
      <w:marLeft w:val="0"/>
      <w:marRight w:val="0"/>
      <w:marTop w:val="0"/>
      <w:marBottom w:val="0"/>
      <w:divBdr>
        <w:top w:val="none" w:sz="0" w:space="0" w:color="auto"/>
        <w:left w:val="none" w:sz="0" w:space="0" w:color="auto"/>
        <w:bottom w:val="none" w:sz="0" w:space="0" w:color="auto"/>
        <w:right w:val="none" w:sz="0" w:space="0" w:color="auto"/>
      </w:divBdr>
    </w:div>
    <w:div w:id="912470269">
      <w:bodyDiv w:val="1"/>
      <w:marLeft w:val="0"/>
      <w:marRight w:val="0"/>
      <w:marTop w:val="0"/>
      <w:marBottom w:val="0"/>
      <w:divBdr>
        <w:top w:val="none" w:sz="0" w:space="0" w:color="auto"/>
        <w:left w:val="none" w:sz="0" w:space="0" w:color="auto"/>
        <w:bottom w:val="none" w:sz="0" w:space="0" w:color="auto"/>
        <w:right w:val="none" w:sz="0" w:space="0" w:color="auto"/>
      </w:divBdr>
      <w:divsChild>
        <w:div w:id="14696413">
          <w:marLeft w:val="547"/>
          <w:marRight w:val="0"/>
          <w:marTop w:val="40"/>
          <w:marBottom w:val="40"/>
          <w:divBdr>
            <w:top w:val="none" w:sz="0" w:space="0" w:color="auto"/>
            <w:left w:val="none" w:sz="0" w:space="0" w:color="auto"/>
            <w:bottom w:val="none" w:sz="0" w:space="0" w:color="auto"/>
            <w:right w:val="none" w:sz="0" w:space="0" w:color="auto"/>
          </w:divBdr>
        </w:div>
        <w:div w:id="84351041">
          <w:marLeft w:val="547"/>
          <w:marRight w:val="0"/>
          <w:marTop w:val="40"/>
          <w:marBottom w:val="40"/>
          <w:divBdr>
            <w:top w:val="none" w:sz="0" w:space="0" w:color="auto"/>
            <w:left w:val="none" w:sz="0" w:space="0" w:color="auto"/>
            <w:bottom w:val="none" w:sz="0" w:space="0" w:color="auto"/>
            <w:right w:val="none" w:sz="0" w:space="0" w:color="auto"/>
          </w:divBdr>
        </w:div>
        <w:div w:id="968585746">
          <w:marLeft w:val="547"/>
          <w:marRight w:val="0"/>
          <w:marTop w:val="40"/>
          <w:marBottom w:val="40"/>
          <w:divBdr>
            <w:top w:val="none" w:sz="0" w:space="0" w:color="auto"/>
            <w:left w:val="none" w:sz="0" w:space="0" w:color="auto"/>
            <w:bottom w:val="none" w:sz="0" w:space="0" w:color="auto"/>
            <w:right w:val="none" w:sz="0" w:space="0" w:color="auto"/>
          </w:divBdr>
        </w:div>
        <w:div w:id="1008563977">
          <w:marLeft w:val="547"/>
          <w:marRight w:val="0"/>
          <w:marTop w:val="40"/>
          <w:marBottom w:val="40"/>
          <w:divBdr>
            <w:top w:val="none" w:sz="0" w:space="0" w:color="auto"/>
            <w:left w:val="none" w:sz="0" w:space="0" w:color="auto"/>
            <w:bottom w:val="none" w:sz="0" w:space="0" w:color="auto"/>
            <w:right w:val="none" w:sz="0" w:space="0" w:color="auto"/>
          </w:divBdr>
        </w:div>
      </w:divsChild>
    </w:div>
    <w:div w:id="918368621">
      <w:bodyDiv w:val="1"/>
      <w:marLeft w:val="0"/>
      <w:marRight w:val="0"/>
      <w:marTop w:val="0"/>
      <w:marBottom w:val="0"/>
      <w:divBdr>
        <w:top w:val="none" w:sz="0" w:space="0" w:color="auto"/>
        <w:left w:val="none" w:sz="0" w:space="0" w:color="auto"/>
        <w:bottom w:val="none" w:sz="0" w:space="0" w:color="auto"/>
        <w:right w:val="none" w:sz="0" w:space="0" w:color="auto"/>
      </w:divBdr>
    </w:div>
    <w:div w:id="923688952">
      <w:bodyDiv w:val="1"/>
      <w:marLeft w:val="0"/>
      <w:marRight w:val="0"/>
      <w:marTop w:val="0"/>
      <w:marBottom w:val="0"/>
      <w:divBdr>
        <w:top w:val="none" w:sz="0" w:space="0" w:color="auto"/>
        <w:left w:val="none" w:sz="0" w:space="0" w:color="auto"/>
        <w:bottom w:val="none" w:sz="0" w:space="0" w:color="auto"/>
        <w:right w:val="none" w:sz="0" w:space="0" w:color="auto"/>
      </w:divBdr>
    </w:div>
    <w:div w:id="932275358">
      <w:bodyDiv w:val="1"/>
      <w:marLeft w:val="0"/>
      <w:marRight w:val="0"/>
      <w:marTop w:val="0"/>
      <w:marBottom w:val="0"/>
      <w:divBdr>
        <w:top w:val="none" w:sz="0" w:space="0" w:color="auto"/>
        <w:left w:val="none" w:sz="0" w:space="0" w:color="auto"/>
        <w:bottom w:val="none" w:sz="0" w:space="0" w:color="auto"/>
        <w:right w:val="none" w:sz="0" w:space="0" w:color="auto"/>
      </w:divBdr>
    </w:div>
    <w:div w:id="934627293">
      <w:bodyDiv w:val="1"/>
      <w:marLeft w:val="0"/>
      <w:marRight w:val="0"/>
      <w:marTop w:val="0"/>
      <w:marBottom w:val="0"/>
      <w:divBdr>
        <w:top w:val="none" w:sz="0" w:space="0" w:color="auto"/>
        <w:left w:val="none" w:sz="0" w:space="0" w:color="auto"/>
        <w:bottom w:val="none" w:sz="0" w:space="0" w:color="auto"/>
        <w:right w:val="none" w:sz="0" w:space="0" w:color="auto"/>
      </w:divBdr>
    </w:div>
    <w:div w:id="941718263">
      <w:bodyDiv w:val="1"/>
      <w:marLeft w:val="0"/>
      <w:marRight w:val="0"/>
      <w:marTop w:val="0"/>
      <w:marBottom w:val="0"/>
      <w:divBdr>
        <w:top w:val="none" w:sz="0" w:space="0" w:color="auto"/>
        <w:left w:val="none" w:sz="0" w:space="0" w:color="auto"/>
        <w:bottom w:val="none" w:sz="0" w:space="0" w:color="auto"/>
        <w:right w:val="none" w:sz="0" w:space="0" w:color="auto"/>
      </w:divBdr>
    </w:div>
    <w:div w:id="944383325">
      <w:bodyDiv w:val="1"/>
      <w:marLeft w:val="0"/>
      <w:marRight w:val="0"/>
      <w:marTop w:val="0"/>
      <w:marBottom w:val="0"/>
      <w:divBdr>
        <w:top w:val="none" w:sz="0" w:space="0" w:color="auto"/>
        <w:left w:val="none" w:sz="0" w:space="0" w:color="auto"/>
        <w:bottom w:val="none" w:sz="0" w:space="0" w:color="auto"/>
        <w:right w:val="none" w:sz="0" w:space="0" w:color="auto"/>
      </w:divBdr>
    </w:div>
    <w:div w:id="951210771">
      <w:bodyDiv w:val="1"/>
      <w:marLeft w:val="0"/>
      <w:marRight w:val="0"/>
      <w:marTop w:val="0"/>
      <w:marBottom w:val="0"/>
      <w:divBdr>
        <w:top w:val="none" w:sz="0" w:space="0" w:color="auto"/>
        <w:left w:val="none" w:sz="0" w:space="0" w:color="auto"/>
        <w:bottom w:val="none" w:sz="0" w:space="0" w:color="auto"/>
        <w:right w:val="none" w:sz="0" w:space="0" w:color="auto"/>
      </w:divBdr>
    </w:div>
    <w:div w:id="954098893">
      <w:bodyDiv w:val="1"/>
      <w:marLeft w:val="0"/>
      <w:marRight w:val="0"/>
      <w:marTop w:val="0"/>
      <w:marBottom w:val="0"/>
      <w:divBdr>
        <w:top w:val="none" w:sz="0" w:space="0" w:color="auto"/>
        <w:left w:val="none" w:sz="0" w:space="0" w:color="auto"/>
        <w:bottom w:val="none" w:sz="0" w:space="0" w:color="auto"/>
        <w:right w:val="none" w:sz="0" w:space="0" w:color="auto"/>
      </w:divBdr>
    </w:div>
    <w:div w:id="958029916">
      <w:bodyDiv w:val="1"/>
      <w:marLeft w:val="0"/>
      <w:marRight w:val="0"/>
      <w:marTop w:val="0"/>
      <w:marBottom w:val="0"/>
      <w:divBdr>
        <w:top w:val="none" w:sz="0" w:space="0" w:color="auto"/>
        <w:left w:val="none" w:sz="0" w:space="0" w:color="auto"/>
        <w:bottom w:val="none" w:sz="0" w:space="0" w:color="auto"/>
        <w:right w:val="none" w:sz="0" w:space="0" w:color="auto"/>
      </w:divBdr>
    </w:div>
    <w:div w:id="964578629">
      <w:bodyDiv w:val="1"/>
      <w:marLeft w:val="0"/>
      <w:marRight w:val="0"/>
      <w:marTop w:val="0"/>
      <w:marBottom w:val="0"/>
      <w:divBdr>
        <w:top w:val="none" w:sz="0" w:space="0" w:color="auto"/>
        <w:left w:val="none" w:sz="0" w:space="0" w:color="auto"/>
        <w:bottom w:val="none" w:sz="0" w:space="0" w:color="auto"/>
        <w:right w:val="none" w:sz="0" w:space="0" w:color="auto"/>
      </w:divBdr>
    </w:div>
    <w:div w:id="967004342">
      <w:bodyDiv w:val="1"/>
      <w:marLeft w:val="0"/>
      <w:marRight w:val="0"/>
      <w:marTop w:val="0"/>
      <w:marBottom w:val="0"/>
      <w:divBdr>
        <w:top w:val="none" w:sz="0" w:space="0" w:color="auto"/>
        <w:left w:val="none" w:sz="0" w:space="0" w:color="auto"/>
        <w:bottom w:val="none" w:sz="0" w:space="0" w:color="auto"/>
        <w:right w:val="none" w:sz="0" w:space="0" w:color="auto"/>
      </w:divBdr>
      <w:divsChild>
        <w:div w:id="2112313592">
          <w:marLeft w:val="360"/>
          <w:marRight w:val="0"/>
          <w:marTop w:val="0"/>
          <w:marBottom w:val="0"/>
          <w:divBdr>
            <w:top w:val="none" w:sz="0" w:space="0" w:color="auto"/>
            <w:left w:val="none" w:sz="0" w:space="0" w:color="auto"/>
            <w:bottom w:val="none" w:sz="0" w:space="0" w:color="auto"/>
            <w:right w:val="none" w:sz="0" w:space="0" w:color="auto"/>
          </w:divBdr>
        </w:div>
      </w:divsChild>
    </w:div>
    <w:div w:id="968894614">
      <w:bodyDiv w:val="1"/>
      <w:marLeft w:val="0"/>
      <w:marRight w:val="0"/>
      <w:marTop w:val="0"/>
      <w:marBottom w:val="0"/>
      <w:divBdr>
        <w:top w:val="none" w:sz="0" w:space="0" w:color="auto"/>
        <w:left w:val="none" w:sz="0" w:space="0" w:color="auto"/>
        <w:bottom w:val="none" w:sz="0" w:space="0" w:color="auto"/>
        <w:right w:val="none" w:sz="0" w:space="0" w:color="auto"/>
      </w:divBdr>
    </w:div>
    <w:div w:id="969554687">
      <w:bodyDiv w:val="1"/>
      <w:marLeft w:val="0"/>
      <w:marRight w:val="0"/>
      <w:marTop w:val="0"/>
      <w:marBottom w:val="0"/>
      <w:divBdr>
        <w:top w:val="none" w:sz="0" w:space="0" w:color="auto"/>
        <w:left w:val="none" w:sz="0" w:space="0" w:color="auto"/>
        <w:bottom w:val="none" w:sz="0" w:space="0" w:color="auto"/>
        <w:right w:val="none" w:sz="0" w:space="0" w:color="auto"/>
      </w:divBdr>
    </w:div>
    <w:div w:id="971788833">
      <w:bodyDiv w:val="1"/>
      <w:marLeft w:val="0"/>
      <w:marRight w:val="0"/>
      <w:marTop w:val="0"/>
      <w:marBottom w:val="0"/>
      <w:divBdr>
        <w:top w:val="none" w:sz="0" w:space="0" w:color="auto"/>
        <w:left w:val="none" w:sz="0" w:space="0" w:color="auto"/>
        <w:bottom w:val="none" w:sz="0" w:space="0" w:color="auto"/>
        <w:right w:val="none" w:sz="0" w:space="0" w:color="auto"/>
      </w:divBdr>
    </w:div>
    <w:div w:id="973830120">
      <w:bodyDiv w:val="1"/>
      <w:marLeft w:val="0"/>
      <w:marRight w:val="0"/>
      <w:marTop w:val="0"/>
      <w:marBottom w:val="0"/>
      <w:divBdr>
        <w:top w:val="none" w:sz="0" w:space="0" w:color="auto"/>
        <w:left w:val="none" w:sz="0" w:space="0" w:color="auto"/>
        <w:bottom w:val="none" w:sz="0" w:space="0" w:color="auto"/>
        <w:right w:val="none" w:sz="0" w:space="0" w:color="auto"/>
      </w:divBdr>
    </w:div>
    <w:div w:id="979067860">
      <w:bodyDiv w:val="1"/>
      <w:marLeft w:val="0"/>
      <w:marRight w:val="0"/>
      <w:marTop w:val="0"/>
      <w:marBottom w:val="0"/>
      <w:divBdr>
        <w:top w:val="none" w:sz="0" w:space="0" w:color="auto"/>
        <w:left w:val="none" w:sz="0" w:space="0" w:color="auto"/>
        <w:bottom w:val="none" w:sz="0" w:space="0" w:color="auto"/>
        <w:right w:val="none" w:sz="0" w:space="0" w:color="auto"/>
      </w:divBdr>
    </w:div>
    <w:div w:id="980496332">
      <w:bodyDiv w:val="1"/>
      <w:marLeft w:val="0"/>
      <w:marRight w:val="0"/>
      <w:marTop w:val="0"/>
      <w:marBottom w:val="0"/>
      <w:divBdr>
        <w:top w:val="none" w:sz="0" w:space="0" w:color="auto"/>
        <w:left w:val="none" w:sz="0" w:space="0" w:color="auto"/>
        <w:bottom w:val="none" w:sz="0" w:space="0" w:color="auto"/>
        <w:right w:val="none" w:sz="0" w:space="0" w:color="auto"/>
      </w:divBdr>
      <w:divsChild>
        <w:div w:id="1069957216">
          <w:marLeft w:val="547"/>
          <w:marRight w:val="0"/>
          <w:marTop w:val="115"/>
          <w:marBottom w:val="0"/>
          <w:divBdr>
            <w:top w:val="none" w:sz="0" w:space="0" w:color="auto"/>
            <w:left w:val="none" w:sz="0" w:space="0" w:color="auto"/>
            <w:bottom w:val="none" w:sz="0" w:space="0" w:color="auto"/>
            <w:right w:val="none" w:sz="0" w:space="0" w:color="auto"/>
          </w:divBdr>
        </w:div>
      </w:divsChild>
    </w:div>
    <w:div w:id="986013578">
      <w:bodyDiv w:val="1"/>
      <w:marLeft w:val="0"/>
      <w:marRight w:val="0"/>
      <w:marTop w:val="0"/>
      <w:marBottom w:val="0"/>
      <w:divBdr>
        <w:top w:val="none" w:sz="0" w:space="0" w:color="auto"/>
        <w:left w:val="none" w:sz="0" w:space="0" w:color="auto"/>
        <w:bottom w:val="none" w:sz="0" w:space="0" w:color="auto"/>
        <w:right w:val="none" w:sz="0" w:space="0" w:color="auto"/>
      </w:divBdr>
    </w:div>
    <w:div w:id="989599281">
      <w:bodyDiv w:val="1"/>
      <w:marLeft w:val="0"/>
      <w:marRight w:val="0"/>
      <w:marTop w:val="0"/>
      <w:marBottom w:val="0"/>
      <w:divBdr>
        <w:top w:val="none" w:sz="0" w:space="0" w:color="auto"/>
        <w:left w:val="none" w:sz="0" w:space="0" w:color="auto"/>
        <w:bottom w:val="none" w:sz="0" w:space="0" w:color="auto"/>
        <w:right w:val="none" w:sz="0" w:space="0" w:color="auto"/>
      </w:divBdr>
    </w:div>
    <w:div w:id="994843605">
      <w:bodyDiv w:val="1"/>
      <w:marLeft w:val="0"/>
      <w:marRight w:val="0"/>
      <w:marTop w:val="0"/>
      <w:marBottom w:val="0"/>
      <w:divBdr>
        <w:top w:val="none" w:sz="0" w:space="0" w:color="auto"/>
        <w:left w:val="none" w:sz="0" w:space="0" w:color="auto"/>
        <w:bottom w:val="none" w:sz="0" w:space="0" w:color="auto"/>
        <w:right w:val="none" w:sz="0" w:space="0" w:color="auto"/>
      </w:divBdr>
    </w:div>
    <w:div w:id="999508113">
      <w:bodyDiv w:val="1"/>
      <w:marLeft w:val="0"/>
      <w:marRight w:val="0"/>
      <w:marTop w:val="0"/>
      <w:marBottom w:val="0"/>
      <w:divBdr>
        <w:top w:val="none" w:sz="0" w:space="0" w:color="auto"/>
        <w:left w:val="none" w:sz="0" w:space="0" w:color="auto"/>
        <w:bottom w:val="none" w:sz="0" w:space="0" w:color="auto"/>
        <w:right w:val="none" w:sz="0" w:space="0" w:color="auto"/>
      </w:divBdr>
    </w:div>
    <w:div w:id="1002465173">
      <w:bodyDiv w:val="1"/>
      <w:marLeft w:val="0"/>
      <w:marRight w:val="0"/>
      <w:marTop w:val="0"/>
      <w:marBottom w:val="0"/>
      <w:divBdr>
        <w:top w:val="none" w:sz="0" w:space="0" w:color="auto"/>
        <w:left w:val="none" w:sz="0" w:space="0" w:color="auto"/>
        <w:bottom w:val="none" w:sz="0" w:space="0" w:color="auto"/>
        <w:right w:val="none" w:sz="0" w:space="0" w:color="auto"/>
      </w:divBdr>
    </w:div>
    <w:div w:id="1007515268">
      <w:bodyDiv w:val="1"/>
      <w:marLeft w:val="0"/>
      <w:marRight w:val="0"/>
      <w:marTop w:val="0"/>
      <w:marBottom w:val="0"/>
      <w:divBdr>
        <w:top w:val="none" w:sz="0" w:space="0" w:color="auto"/>
        <w:left w:val="none" w:sz="0" w:space="0" w:color="auto"/>
        <w:bottom w:val="none" w:sz="0" w:space="0" w:color="auto"/>
        <w:right w:val="none" w:sz="0" w:space="0" w:color="auto"/>
      </w:divBdr>
    </w:div>
    <w:div w:id="1013218311">
      <w:bodyDiv w:val="1"/>
      <w:marLeft w:val="0"/>
      <w:marRight w:val="0"/>
      <w:marTop w:val="0"/>
      <w:marBottom w:val="0"/>
      <w:divBdr>
        <w:top w:val="none" w:sz="0" w:space="0" w:color="auto"/>
        <w:left w:val="none" w:sz="0" w:space="0" w:color="auto"/>
        <w:bottom w:val="none" w:sz="0" w:space="0" w:color="auto"/>
        <w:right w:val="none" w:sz="0" w:space="0" w:color="auto"/>
      </w:divBdr>
    </w:div>
    <w:div w:id="1014183564">
      <w:bodyDiv w:val="1"/>
      <w:marLeft w:val="0"/>
      <w:marRight w:val="0"/>
      <w:marTop w:val="0"/>
      <w:marBottom w:val="0"/>
      <w:divBdr>
        <w:top w:val="none" w:sz="0" w:space="0" w:color="auto"/>
        <w:left w:val="none" w:sz="0" w:space="0" w:color="auto"/>
        <w:bottom w:val="none" w:sz="0" w:space="0" w:color="auto"/>
        <w:right w:val="none" w:sz="0" w:space="0" w:color="auto"/>
      </w:divBdr>
    </w:div>
    <w:div w:id="1021323790">
      <w:bodyDiv w:val="1"/>
      <w:marLeft w:val="0"/>
      <w:marRight w:val="0"/>
      <w:marTop w:val="0"/>
      <w:marBottom w:val="0"/>
      <w:divBdr>
        <w:top w:val="none" w:sz="0" w:space="0" w:color="auto"/>
        <w:left w:val="none" w:sz="0" w:space="0" w:color="auto"/>
        <w:bottom w:val="none" w:sz="0" w:space="0" w:color="auto"/>
        <w:right w:val="none" w:sz="0" w:space="0" w:color="auto"/>
      </w:divBdr>
      <w:divsChild>
        <w:div w:id="832373875">
          <w:marLeft w:val="1022"/>
          <w:marRight w:val="0"/>
          <w:marTop w:val="100"/>
          <w:marBottom w:val="60"/>
          <w:divBdr>
            <w:top w:val="none" w:sz="0" w:space="0" w:color="auto"/>
            <w:left w:val="none" w:sz="0" w:space="0" w:color="auto"/>
            <w:bottom w:val="none" w:sz="0" w:space="0" w:color="auto"/>
            <w:right w:val="none" w:sz="0" w:space="0" w:color="auto"/>
          </w:divBdr>
        </w:div>
        <w:div w:id="917789155">
          <w:marLeft w:val="1022"/>
          <w:marRight w:val="0"/>
          <w:marTop w:val="100"/>
          <w:marBottom w:val="60"/>
          <w:divBdr>
            <w:top w:val="none" w:sz="0" w:space="0" w:color="auto"/>
            <w:left w:val="none" w:sz="0" w:space="0" w:color="auto"/>
            <w:bottom w:val="none" w:sz="0" w:space="0" w:color="auto"/>
            <w:right w:val="none" w:sz="0" w:space="0" w:color="auto"/>
          </w:divBdr>
        </w:div>
        <w:div w:id="2070685784">
          <w:marLeft w:val="1022"/>
          <w:marRight w:val="0"/>
          <w:marTop w:val="100"/>
          <w:marBottom w:val="60"/>
          <w:divBdr>
            <w:top w:val="none" w:sz="0" w:space="0" w:color="auto"/>
            <w:left w:val="none" w:sz="0" w:space="0" w:color="auto"/>
            <w:bottom w:val="none" w:sz="0" w:space="0" w:color="auto"/>
            <w:right w:val="none" w:sz="0" w:space="0" w:color="auto"/>
          </w:divBdr>
        </w:div>
      </w:divsChild>
    </w:div>
    <w:div w:id="1023017725">
      <w:bodyDiv w:val="1"/>
      <w:marLeft w:val="0"/>
      <w:marRight w:val="0"/>
      <w:marTop w:val="0"/>
      <w:marBottom w:val="0"/>
      <w:divBdr>
        <w:top w:val="none" w:sz="0" w:space="0" w:color="auto"/>
        <w:left w:val="none" w:sz="0" w:space="0" w:color="auto"/>
        <w:bottom w:val="none" w:sz="0" w:space="0" w:color="auto"/>
        <w:right w:val="none" w:sz="0" w:space="0" w:color="auto"/>
      </w:divBdr>
    </w:div>
    <w:div w:id="1023438593">
      <w:bodyDiv w:val="1"/>
      <w:marLeft w:val="0"/>
      <w:marRight w:val="0"/>
      <w:marTop w:val="0"/>
      <w:marBottom w:val="0"/>
      <w:divBdr>
        <w:top w:val="none" w:sz="0" w:space="0" w:color="auto"/>
        <w:left w:val="none" w:sz="0" w:space="0" w:color="auto"/>
        <w:bottom w:val="none" w:sz="0" w:space="0" w:color="auto"/>
        <w:right w:val="none" w:sz="0" w:space="0" w:color="auto"/>
      </w:divBdr>
    </w:div>
    <w:div w:id="1024282715">
      <w:bodyDiv w:val="1"/>
      <w:marLeft w:val="0"/>
      <w:marRight w:val="0"/>
      <w:marTop w:val="0"/>
      <w:marBottom w:val="0"/>
      <w:divBdr>
        <w:top w:val="none" w:sz="0" w:space="0" w:color="auto"/>
        <w:left w:val="none" w:sz="0" w:space="0" w:color="auto"/>
        <w:bottom w:val="none" w:sz="0" w:space="0" w:color="auto"/>
        <w:right w:val="none" w:sz="0" w:space="0" w:color="auto"/>
      </w:divBdr>
      <w:divsChild>
        <w:div w:id="325283259">
          <w:marLeft w:val="360"/>
          <w:marRight w:val="0"/>
          <w:marTop w:val="0"/>
          <w:marBottom w:val="0"/>
          <w:divBdr>
            <w:top w:val="none" w:sz="0" w:space="0" w:color="auto"/>
            <w:left w:val="none" w:sz="0" w:space="0" w:color="auto"/>
            <w:bottom w:val="none" w:sz="0" w:space="0" w:color="auto"/>
            <w:right w:val="none" w:sz="0" w:space="0" w:color="auto"/>
          </w:divBdr>
        </w:div>
      </w:divsChild>
    </w:div>
    <w:div w:id="1032730931">
      <w:bodyDiv w:val="1"/>
      <w:marLeft w:val="0"/>
      <w:marRight w:val="0"/>
      <w:marTop w:val="0"/>
      <w:marBottom w:val="0"/>
      <w:divBdr>
        <w:top w:val="none" w:sz="0" w:space="0" w:color="auto"/>
        <w:left w:val="none" w:sz="0" w:space="0" w:color="auto"/>
        <w:bottom w:val="none" w:sz="0" w:space="0" w:color="auto"/>
        <w:right w:val="none" w:sz="0" w:space="0" w:color="auto"/>
      </w:divBdr>
    </w:div>
    <w:div w:id="1035539458">
      <w:bodyDiv w:val="1"/>
      <w:marLeft w:val="0"/>
      <w:marRight w:val="0"/>
      <w:marTop w:val="0"/>
      <w:marBottom w:val="0"/>
      <w:divBdr>
        <w:top w:val="none" w:sz="0" w:space="0" w:color="auto"/>
        <w:left w:val="none" w:sz="0" w:space="0" w:color="auto"/>
        <w:bottom w:val="none" w:sz="0" w:space="0" w:color="auto"/>
        <w:right w:val="none" w:sz="0" w:space="0" w:color="auto"/>
      </w:divBdr>
    </w:div>
    <w:div w:id="1038310875">
      <w:bodyDiv w:val="1"/>
      <w:marLeft w:val="0"/>
      <w:marRight w:val="0"/>
      <w:marTop w:val="0"/>
      <w:marBottom w:val="0"/>
      <w:divBdr>
        <w:top w:val="none" w:sz="0" w:space="0" w:color="auto"/>
        <w:left w:val="none" w:sz="0" w:space="0" w:color="auto"/>
        <w:bottom w:val="none" w:sz="0" w:space="0" w:color="auto"/>
        <w:right w:val="none" w:sz="0" w:space="0" w:color="auto"/>
      </w:divBdr>
    </w:div>
    <w:div w:id="1050298441">
      <w:bodyDiv w:val="1"/>
      <w:marLeft w:val="0"/>
      <w:marRight w:val="0"/>
      <w:marTop w:val="0"/>
      <w:marBottom w:val="0"/>
      <w:divBdr>
        <w:top w:val="none" w:sz="0" w:space="0" w:color="auto"/>
        <w:left w:val="none" w:sz="0" w:space="0" w:color="auto"/>
        <w:bottom w:val="none" w:sz="0" w:space="0" w:color="auto"/>
        <w:right w:val="none" w:sz="0" w:space="0" w:color="auto"/>
      </w:divBdr>
    </w:div>
    <w:div w:id="1051029772">
      <w:bodyDiv w:val="1"/>
      <w:marLeft w:val="0"/>
      <w:marRight w:val="0"/>
      <w:marTop w:val="0"/>
      <w:marBottom w:val="0"/>
      <w:divBdr>
        <w:top w:val="none" w:sz="0" w:space="0" w:color="auto"/>
        <w:left w:val="none" w:sz="0" w:space="0" w:color="auto"/>
        <w:bottom w:val="none" w:sz="0" w:space="0" w:color="auto"/>
        <w:right w:val="none" w:sz="0" w:space="0" w:color="auto"/>
      </w:divBdr>
    </w:div>
    <w:div w:id="1051197498">
      <w:bodyDiv w:val="1"/>
      <w:marLeft w:val="0"/>
      <w:marRight w:val="0"/>
      <w:marTop w:val="0"/>
      <w:marBottom w:val="0"/>
      <w:divBdr>
        <w:top w:val="none" w:sz="0" w:space="0" w:color="auto"/>
        <w:left w:val="none" w:sz="0" w:space="0" w:color="auto"/>
        <w:bottom w:val="none" w:sz="0" w:space="0" w:color="auto"/>
        <w:right w:val="none" w:sz="0" w:space="0" w:color="auto"/>
      </w:divBdr>
      <w:divsChild>
        <w:div w:id="962616071">
          <w:marLeft w:val="0"/>
          <w:marRight w:val="0"/>
          <w:marTop w:val="0"/>
          <w:marBottom w:val="0"/>
          <w:divBdr>
            <w:top w:val="none" w:sz="0" w:space="0" w:color="auto"/>
            <w:left w:val="none" w:sz="0" w:space="0" w:color="auto"/>
            <w:bottom w:val="none" w:sz="0" w:space="0" w:color="auto"/>
            <w:right w:val="none" w:sz="0" w:space="0" w:color="auto"/>
          </w:divBdr>
          <w:divsChild>
            <w:div w:id="780996741">
              <w:marLeft w:val="0"/>
              <w:marRight w:val="0"/>
              <w:marTop w:val="0"/>
              <w:marBottom w:val="0"/>
              <w:divBdr>
                <w:top w:val="none" w:sz="0" w:space="0" w:color="auto"/>
                <w:left w:val="none" w:sz="0" w:space="0" w:color="auto"/>
                <w:bottom w:val="none" w:sz="0" w:space="0" w:color="auto"/>
                <w:right w:val="none" w:sz="0" w:space="0" w:color="auto"/>
              </w:divBdr>
              <w:divsChild>
                <w:div w:id="1946813581">
                  <w:marLeft w:val="2220"/>
                  <w:marRight w:val="2145"/>
                  <w:marTop w:val="0"/>
                  <w:marBottom w:val="0"/>
                  <w:divBdr>
                    <w:top w:val="single" w:sz="2" w:space="0" w:color="FFFFFF"/>
                    <w:left w:val="single" w:sz="2" w:space="0" w:color="FFFFFF"/>
                    <w:bottom w:val="single" w:sz="2" w:space="0" w:color="FFFFFF"/>
                    <w:right w:val="single" w:sz="2" w:space="0" w:color="FFFFFF"/>
                  </w:divBdr>
                  <w:divsChild>
                    <w:div w:id="2047245641">
                      <w:marLeft w:val="0"/>
                      <w:marRight w:val="0"/>
                      <w:marTop w:val="0"/>
                      <w:marBottom w:val="0"/>
                      <w:divBdr>
                        <w:top w:val="none" w:sz="0" w:space="0" w:color="auto"/>
                        <w:left w:val="none" w:sz="0" w:space="0" w:color="auto"/>
                        <w:bottom w:val="none" w:sz="0" w:space="0" w:color="auto"/>
                        <w:right w:val="none" w:sz="0" w:space="0" w:color="auto"/>
                      </w:divBdr>
                      <w:divsChild>
                        <w:div w:id="170142686">
                          <w:marLeft w:val="0"/>
                          <w:marRight w:val="0"/>
                          <w:marTop w:val="0"/>
                          <w:marBottom w:val="0"/>
                          <w:divBdr>
                            <w:top w:val="none" w:sz="0" w:space="0" w:color="auto"/>
                            <w:left w:val="none" w:sz="0" w:space="0" w:color="auto"/>
                            <w:bottom w:val="none" w:sz="0" w:space="0" w:color="auto"/>
                            <w:right w:val="none" w:sz="0" w:space="0" w:color="auto"/>
                          </w:divBdr>
                        </w:div>
                        <w:div w:id="309604366">
                          <w:marLeft w:val="0"/>
                          <w:marRight w:val="0"/>
                          <w:marTop w:val="0"/>
                          <w:marBottom w:val="0"/>
                          <w:divBdr>
                            <w:top w:val="none" w:sz="0" w:space="0" w:color="auto"/>
                            <w:left w:val="none" w:sz="0" w:space="0" w:color="auto"/>
                            <w:bottom w:val="none" w:sz="0" w:space="0" w:color="auto"/>
                            <w:right w:val="none" w:sz="0" w:space="0" w:color="auto"/>
                          </w:divBdr>
                        </w:div>
                        <w:div w:id="746461549">
                          <w:marLeft w:val="0"/>
                          <w:marRight w:val="0"/>
                          <w:marTop w:val="0"/>
                          <w:marBottom w:val="0"/>
                          <w:divBdr>
                            <w:top w:val="none" w:sz="0" w:space="0" w:color="auto"/>
                            <w:left w:val="none" w:sz="0" w:space="0" w:color="auto"/>
                            <w:bottom w:val="none" w:sz="0" w:space="0" w:color="auto"/>
                            <w:right w:val="none" w:sz="0" w:space="0" w:color="auto"/>
                          </w:divBdr>
                        </w:div>
                        <w:div w:id="1596553752">
                          <w:marLeft w:val="0"/>
                          <w:marRight w:val="0"/>
                          <w:marTop w:val="0"/>
                          <w:marBottom w:val="0"/>
                          <w:divBdr>
                            <w:top w:val="none" w:sz="0" w:space="0" w:color="auto"/>
                            <w:left w:val="none" w:sz="0" w:space="0" w:color="auto"/>
                            <w:bottom w:val="none" w:sz="0" w:space="0" w:color="auto"/>
                            <w:right w:val="none" w:sz="0" w:space="0" w:color="auto"/>
                          </w:divBdr>
                        </w:div>
                        <w:div w:id="1781755168">
                          <w:marLeft w:val="0"/>
                          <w:marRight w:val="0"/>
                          <w:marTop w:val="0"/>
                          <w:marBottom w:val="0"/>
                          <w:divBdr>
                            <w:top w:val="none" w:sz="0" w:space="0" w:color="auto"/>
                            <w:left w:val="none" w:sz="0" w:space="0" w:color="auto"/>
                            <w:bottom w:val="none" w:sz="0" w:space="0" w:color="auto"/>
                            <w:right w:val="none" w:sz="0" w:space="0" w:color="auto"/>
                          </w:divBdr>
                        </w:div>
                        <w:div w:id="206452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2969540">
      <w:bodyDiv w:val="1"/>
      <w:marLeft w:val="0"/>
      <w:marRight w:val="0"/>
      <w:marTop w:val="0"/>
      <w:marBottom w:val="0"/>
      <w:divBdr>
        <w:top w:val="none" w:sz="0" w:space="0" w:color="auto"/>
        <w:left w:val="none" w:sz="0" w:space="0" w:color="auto"/>
        <w:bottom w:val="none" w:sz="0" w:space="0" w:color="auto"/>
        <w:right w:val="none" w:sz="0" w:space="0" w:color="auto"/>
      </w:divBdr>
    </w:div>
    <w:div w:id="1061640145">
      <w:bodyDiv w:val="1"/>
      <w:marLeft w:val="0"/>
      <w:marRight w:val="0"/>
      <w:marTop w:val="0"/>
      <w:marBottom w:val="0"/>
      <w:divBdr>
        <w:top w:val="none" w:sz="0" w:space="0" w:color="auto"/>
        <w:left w:val="none" w:sz="0" w:space="0" w:color="auto"/>
        <w:bottom w:val="none" w:sz="0" w:space="0" w:color="auto"/>
        <w:right w:val="none" w:sz="0" w:space="0" w:color="auto"/>
      </w:divBdr>
    </w:div>
    <w:div w:id="1086614005">
      <w:bodyDiv w:val="1"/>
      <w:marLeft w:val="0"/>
      <w:marRight w:val="0"/>
      <w:marTop w:val="0"/>
      <w:marBottom w:val="0"/>
      <w:divBdr>
        <w:top w:val="none" w:sz="0" w:space="0" w:color="auto"/>
        <w:left w:val="none" w:sz="0" w:space="0" w:color="auto"/>
        <w:bottom w:val="none" w:sz="0" w:space="0" w:color="auto"/>
        <w:right w:val="none" w:sz="0" w:space="0" w:color="auto"/>
      </w:divBdr>
    </w:div>
    <w:div w:id="1089622476">
      <w:bodyDiv w:val="1"/>
      <w:marLeft w:val="0"/>
      <w:marRight w:val="0"/>
      <w:marTop w:val="0"/>
      <w:marBottom w:val="0"/>
      <w:divBdr>
        <w:top w:val="none" w:sz="0" w:space="0" w:color="auto"/>
        <w:left w:val="none" w:sz="0" w:space="0" w:color="auto"/>
        <w:bottom w:val="none" w:sz="0" w:space="0" w:color="auto"/>
        <w:right w:val="none" w:sz="0" w:space="0" w:color="auto"/>
      </w:divBdr>
    </w:div>
    <w:div w:id="1097822903">
      <w:bodyDiv w:val="1"/>
      <w:marLeft w:val="0"/>
      <w:marRight w:val="0"/>
      <w:marTop w:val="0"/>
      <w:marBottom w:val="0"/>
      <w:divBdr>
        <w:top w:val="none" w:sz="0" w:space="0" w:color="auto"/>
        <w:left w:val="none" w:sz="0" w:space="0" w:color="auto"/>
        <w:bottom w:val="none" w:sz="0" w:space="0" w:color="auto"/>
        <w:right w:val="none" w:sz="0" w:space="0" w:color="auto"/>
      </w:divBdr>
    </w:div>
    <w:div w:id="1102989646">
      <w:bodyDiv w:val="1"/>
      <w:marLeft w:val="0"/>
      <w:marRight w:val="0"/>
      <w:marTop w:val="0"/>
      <w:marBottom w:val="0"/>
      <w:divBdr>
        <w:top w:val="none" w:sz="0" w:space="0" w:color="auto"/>
        <w:left w:val="none" w:sz="0" w:space="0" w:color="auto"/>
        <w:bottom w:val="none" w:sz="0" w:space="0" w:color="auto"/>
        <w:right w:val="none" w:sz="0" w:space="0" w:color="auto"/>
      </w:divBdr>
    </w:div>
    <w:div w:id="1104151023">
      <w:bodyDiv w:val="1"/>
      <w:marLeft w:val="0"/>
      <w:marRight w:val="0"/>
      <w:marTop w:val="0"/>
      <w:marBottom w:val="0"/>
      <w:divBdr>
        <w:top w:val="none" w:sz="0" w:space="0" w:color="auto"/>
        <w:left w:val="none" w:sz="0" w:space="0" w:color="auto"/>
        <w:bottom w:val="none" w:sz="0" w:space="0" w:color="auto"/>
        <w:right w:val="none" w:sz="0" w:space="0" w:color="auto"/>
      </w:divBdr>
    </w:div>
    <w:div w:id="1117258932">
      <w:bodyDiv w:val="1"/>
      <w:marLeft w:val="0"/>
      <w:marRight w:val="0"/>
      <w:marTop w:val="0"/>
      <w:marBottom w:val="0"/>
      <w:divBdr>
        <w:top w:val="none" w:sz="0" w:space="0" w:color="auto"/>
        <w:left w:val="none" w:sz="0" w:space="0" w:color="auto"/>
        <w:bottom w:val="none" w:sz="0" w:space="0" w:color="auto"/>
        <w:right w:val="none" w:sz="0" w:space="0" w:color="auto"/>
      </w:divBdr>
    </w:div>
    <w:div w:id="1120026418">
      <w:bodyDiv w:val="1"/>
      <w:marLeft w:val="0"/>
      <w:marRight w:val="0"/>
      <w:marTop w:val="0"/>
      <w:marBottom w:val="0"/>
      <w:divBdr>
        <w:top w:val="none" w:sz="0" w:space="0" w:color="auto"/>
        <w:left w:val="none" w:sz="0" w:space="0" w:color="auto"/>
        <w:bottom w:val="none" w:sz="0" w:space="0" w:color="auto"/>
        <w:right w:val="none" w:sz="0" w:space="0" w:color="auto"/>
      </w:divBdr>
    </w:div>
    <w:div w:id="1126967218">
      <w:bodyDiv w:val="1"/>
      <w:marLeft w:val="0"/>
      <w:marRight w:val="0"/>
      <w:marTop w:val="0"/>
      <w:marBottom w:val="0"/>
      <w:divBdr>
        <w:top w:val="none" w:sz="0" w:space="0" w:color="auto"/>
        <w:left w:val="none" w:sz="0" w:space="0" w:color="auto"/>
        <w:bottom w:val="none" w:sz="0" w:space="0" w:color="auto"/>
        <w:right w:val="none" w:sz="0" w:space="0" w:color="auto"/>
      </w:divBdr>
    </w:div>
    <w:div w:id="1130441139">
      <w:bodyDiv w:val="1"/>
      <w:marLeft w:val="0"/>
      <w:marRight w:val="0"/>
      <w:marTop w:val="0"/>
      <w:marBottom w:val="0"/>
      <w:divBdr>
        <w:top w:val="none" w:sz="0" w:space="0" w:color="auto"/>
        <w:left w:val="none" w:sz="0" w:space="0" w:color="auto"/>
        <w:bottom w:val="none" w:sz="0" w:space="0" w:color="auto"/>
        <w:right w:val="none" w:sz="0" w:space="0" w:color="auto"/>
      </w:divBdr>
    </w:div>
    <w:div w:id="1136223495">
      <w:bodyDiv w:val="1"/>
      <w:marLeft w:val="0"/>
      <w:marRight w:val="0"/>
      <w:marTop w:val="0"/>
      <w:marBottom w:val="0"/>
      <w:divBdr>
        <w:top w:val="none" w:sz="0" w:space="0" w:color="auto"/>
        <w:left w:val="none" w:sz="0" w:space="0" w:color="auto"/>
        <w:bottom w:val="none" w:sz="0" w:space="0" w:color="auto"/>
        <w:right w:val="none" w:sz="0" w:space="0" w:color="auto"/>
      </w:divBdr>
    </w:div>
    <w:div w:id="1138112435">
      <w:bodyDiv w:val="1"/>
      <w:marLeft w:val="0"/>
      <w:marRight w:val="0"/>
      <w:marTop w:val="0"/>
      <w:marBottom w:val="0"/>
      <w:divBdr>
        <w:top w:val="none" w:sz="0" w:space="0" w:color="auto"/>
        <w:left w:val="none" w:sz="0" w:space="0" w:color="auto"/>
        <w:bottom w:val="none" w:sz="0" w:space="0" w:color="auto"/>
        <w:right w:val="none" w:sz="0" w:space="0" w:color="auto"/>
      </w:divBdr>
    </w:div>
    <w:div w:id="1139956351">
      <w:bodyDiv w:val="1"/>
      <w:marLeft w:val="0"/>
      <w:marRight w:val="0"/>
      <w:marTop w:val="0"/>
      <w:marBottom w:val="0"/>
      <w:divBdr>
        <w:top w:val="none" w:sz="0" w:space="0" w:color="auto"/>
        <w:left w:val="none" w:sz="0" w:space="0" w:color="auto"/>
        <w:bottom w:val="none" w:sz="0" w:space="0" w:color="auto"/>
        <w:right w:val="none" w:sz="0" w:space="0" w:color="auto"/>
      </w:divBdr>
    </w:div>
    <w:div w:id="1161971455">
      <w:bodyDiv w:val="1"/>
      <w:marLeft w:val="0"/>
      <w:marRight w:val="0"/>
      <w:marTop w:val="0"/>
      <w:marBottom w:val="0"/>
      <w:divBdr>
        <w:top w:val="none" w:sz="0" w:space="0" w:color="auto"/>
        <w:left w:val="none" w:sz="0" w:space="0" w:color="auto"/>
        <w:bottom w:val="none" w:sz="0" w:space="0" w:color="auto"/>
        <w:right w:val="none" w:sz="0" w:space="0" w:color="auto"/>
      </w:divBdr>
      <w:divsChild>
        <w:div w:id="335499354">
          <w:marLeft w:val="360"/>
          <w:marRight w:val="0"/>
          <w:marTop w:val="200"/>
          <w:marBottom w:val="0"/>
          <w:divBdr>
            <w:top w:val="none" w:sz="0" w:space="0" w:color="auto"/>
            <w:left w:val="none" w:sz="0" w:space="0" w:color="auto"/>
            <w:bottom w:val="none" w:sz="0" w:space="0" w:color="auto"/>
            <w:right w:val="none" w:sz="0" w:space="0" w:color="auto"/>
          </w:divBdr>
        </w:div>
        <w:div w:id="637806616">
          <w:marLeft w:val="360"/>
          <w:marRight w:val="0"/>
          <w:marTop w:val="200"/>
          <w:marBottom w:val="0"/>
          <w:divBdr>
            <w:top w:val="none" w:sz="0" w:space="0" w:color="auto"/>
            <w:left w:val="none" w:sz="0" w:space="0" w:color="auto"/>
            <w:bottom w:val="none" w:sz="0" w:space="0" w:color="auto"/>
            <w:right w:val="none" w:sz="0" w:space="0" w:color="auto"/>
          </w:divBdr>
        </w:div>
        <w:div w:id="1576166883">
          <w:marLeft w:val="360"/>
          <w:marRight w:val="0"/>
          <w:marTop w:val="200"/>
          <w:marBottom w:val="0"/>
          <w:divBdr>
            <w:top w:val="none" w:sz="0" w:space="0" w:color="auto"/>
            <w:left w:val="none" w:sz="0" w:space="0" w:color="auto"/>
            <w:bottom w:val="none" w:sz="0" w:space="0" w:color="auto"/>
            <w:right w:val="none" w:sz="0" w:space="0" w:color="auto"/>
          </w:divBdr>
        </w:div>
      </w:divsChild>
    </w:div>
    <w:div w:id="1166481232">
      <w:bodyDiv w:val="1"/>
      <w:marLeft w:val="0"/>
      <w:marRight w:val="0"/>
      <w:marTop w:val="0"/>
      <w:marBottom w:val="0"/>
      <w:divBdr>
        <w:top w:val="none" w:sz="0" w:space="0" w:color="auto"/>
        <w:left w:val="none" w:sz="0" w:space="0" w:color="auto"/>
        <w:bottom w:val="none" w:sz="0" w:space="0" w:color="auto"/>
        <w:right w:val="none" w:sz="0" w:space="0" w:color="auto"/>
      </w:divBdr>
    </w:div>
    <w:div w:id="1167400883">
      <w:bodyDiv w:val="1"/>
      <w:marLeft w:val="0"/>
      <w:marRight w:val="0"/>
      <w:marTop w:val="0"/>
      <w:marBottom w:val="0"/>
      <w:divBdr>
        <w:top w:val="none" w:sz="0" w:space="0" w:color="auto"/>
        <w:left w:val="none" w:sz="0" w:space="0" w:color="auto"/>
        <w:bottom w:val="none" w:sz="0" w:space="0" w:color="auto"/>
        <w:right w:val="none" w:sz="0" w:space="0" w:color="auto"/>
      </w:divBdr>
    </w:div>
    <w:div w:id="1171142825">
      <w:bodyDiv w:val="1"/>
      <w:marLeft w:val="0"/>
      <w:marRight w:val="0"/>
      <w:marTop w:val="0"/>
      <w:marBottom w:val="0"/>
      <w:divBdr>
        <w:top w:val="none" w:sz="0" w:space="0" w:color="auto"/>
        <w:left w:val="none" w:sz="0" w:space="0" w:color="auto"/>
        <w:bottom w:val="none" w:sz="0" w:space="0" w:color="auto"/>
        <w:right w:val="none" w:sz="0" w:space="0" w:color="auto"/>
      </w:divBdr>
    </w:div>
    <w:div w:id="1174153660">
      <w:bodyDiv w:val="1"/>
      <w:marLeft w:val="0"/>
      <w:marRight w:val="0"/>
      <w:marTop w:val="0"/>
      <w:marBottom w:val="0"/>
      <w:divBdr>
        <w:top w:val="none" w:sz="0" w:space="0" w:color="auto"/>
        <w:left w:val="none" w:sz="0" w:space="0" w:color="auto"/>
        <w:bottom w:val="none" w:sz="0" w:space="0" w:color="auto"/>
        <w:right w:val="none" w:sz="0" w:space="0" w:color="auto"/>
      </w:divBdr>
    </w:div>
    <w:div w:id="1180118567">
      <w:bodyDiv w:val="1"/>
      <w:marLeft w:val="0"/>
      <w:marRight w:val="0"/>
      <w:marTop w:val="0"/>
      <w:marBottom w:val="0"/>
      <w:divBdr>
        <w:top w:val="none" w:sz="0" w:space="0" w:color="auto"/>
        <w:left w:val="none" w:sz="0" w:space="0" w:color="auto"/>
        <w:bottom w:val="none" w:sz="0" w:space="0" w:color="auto"/>
        <w:right w:val="none" w:sz="0" w:space="0" w:color="auto"/>
      </w:divBdr>
    </w:div>
    <w:div w:id="1191411702">
      <w:bodyDiv w:val="1"/>
      <w:marLeft w:val="0"/>
      <w:marRight w:val="0"/>
      <w:marTop w:val="0"/>
      <w:marBottom w:val="0"/>
      <w:divBdr>
        <w:top w:val="none" w:sz="0" w:space="0" w:color="auto"/>
        <w:left w:val="none" w:sz="0" w:space="0" w:color="auto"/>
        <w:bottom w:val="none" w:sz="0" w:space="0" w:color="auto"/>
        <w:right w:val="none" w:sz="0" w:space="0" w:color="auto"/>
      </w:divBdr>
    </w:div>
    <w:div w:id="1199705547">
      <w:bodyDiv w:val="1"/>
      <w:marLeft w:val="0"/>
      <w:marRight w:val="0"/>
      <w:marTop w:val="0"/>
      <w:marBottom w:val="0"/>
      <w:divBdr>
        <w:top w:val="none" w:sz="0" w:space="0" w:color="auto"/>
        <w:left w:val="none" w:sz="0" w:space="0" w:color="auto"/>
        <w:bottom w:val="none" w:sz="0" w:space="0" w:color="auto"/>
        <w:right w:val="none" w:sz="0" w:space="0" w:color="auto"/>
      </w:divBdr>
    </w:div>
    <w:div w:id="1201283243">
      <w:bodyDiv w:val="1"/>
      <w:marLeft w:val="0"/>
      <w:marRight w:val="0"/>
      <w:marTop w:val="0"/>
      <w:marBottom w:val="0"/>
      <w:divBdr>
        <w:top w:val="none" w:sz="0" w:space="0" w:color="auto"/>
        <w:left w:val="none" w:sz="0" w:space="0" w:color="auto"/>
        <w:bottom w:val="none" w:sz="0" w:space="0" w:color="auto"/>
        <w:right w:val="none" w:sz="0" w:space="0" w:color="auto"/>
      </w:divBdr>
    </w:div>
    <w:div w:id="1202866941">
      <w:bodyDiv w:val="1"/>
      <w:marLeft w:val="0"/>
      <w:marRight w:val="0"/>
      <w:marTop w:val="0"/>
      <w:marBottom w:val="0"/>
      <w:divBdr>
        <w:top w:val="none" w:sz="0" w:space="0" w:color="auto"/>
        <w:left w:val="none" w:sz="0" w:space="0" w:color="auto"/>
        <w:bottom w:val="none" w:sz="0" w:space="0" w:color="auto"/>
        <w:right w:val="none" w:sz="0" w:space="0" w:color="auto"/>
      </w:divBdr>
    </w:div>
    <w:div w:id="1224218414">
      <w:bodyDiv w:val="1"/>
      <w:marLeft w:val="0"/>
      <w:marRight w:val="0"/>
      <w:marTop w:val="0"/>
      <w:marBottom w:val="0"/>
      <w:divBdr>
        <w:top w:val="none" w:sz="0" w:space="0" w:color="auto"/>
        <w:left w:val="none" w:sz="0" w:space="0" w:color="auto"/>
        <w:bottom w:val="none" w:sz="0" w:space="0" w:color="auto"/>
        <w:right w:val="none" w:sz="0" w:space="0" w:color="auto"/>
      </w:divBdr>
    </w:div>
    <w:div w:id="1229808831">
      <w:bodyDiv w:val="1"/>
      <w:marLeft w:val="0"/>
      <w:marRight w:val="0"/>
      <w:marTop w:val="0"/>
      <w:marBottom w:val="0"/>
      <w:divBdr>
        <w:top w:val="none" w:sz="0" w:space="0" w:color="auto"/>
        <w:left w:val="none" w:sz="0" w:space="0" w:color="auto"/>
        <w:bottom w:val="none" w:sz="0" w:space="0" w:color="auto"/>
        <w:right w:val="none" w:sz="0" w:space="0" w:color="auto"/>
      </w:divBdr>
    </w:div>
    <w:div w:id="1246498207">
      <w:bodyDiv w:val="1"/>
      <w:marLeft w:val="0"/>
      <w:marRight w:val="0"/>
      <w:marTop w:val="0"/>
      <w:marBottom w:val="0"/>
      <w:divBdr>
        <w:top w:val="none" w:sz="0" w:space="0" w:color="auto"/>
        <w:left w:val="none" w:sz="0" w:space="0" w:color="auto"/>
        <w:bottom w:val="none" w:sz="0" w:space="0" w:color="auto"/>
        <w:right w:val="none" w:sz="0" w:space="0" w:color="auto"/>
      </w:divBdr>
    </w:div>
    <w:div w:id="1249117945">
      <w:bodyDiv w:val="1"/>
      <w:marLeft w:val="0"/>
      <w:marRight w:val="0"/>
      <w:marTop w:val="0"/>
      <w:marBottom w:val="0"/>
      <w:divBdr>
        <w:top w:val="none" w:sz="0" w:space="0" w:color="auto"/>
        <w:left w:val="none" w:sz="0" w:space="0" w:color="auto"/>
        <w:bottom w:val="none" w:sz="0" w:space="0" w:color="auto"/>
        <w:right w:val="none" w:sz="0" w:space="0" w:color="auto"/>
      </w:divBdr>
    </w:div>
    <w:div w:id="1261136435">
      <w:bodyDiv w:val="1"/>
      <w:marLeft w:val="0"/>
      <w:marRight w:val="0"/>
      <w:marTop w:val="0"/>
      <w:marBottom w:val="0"/>
      <w:divBdr>
        <w:top w:val="none" w:sz="0" w:space="0" w:color="auto"/>
        <w:left w:val="none" w:sz="0" w:space="0" w:color="auto"/>
        <w:bottom w:val="none" w:sz="0" w:space="0" w:color="auto"/>
        <w:right w:val="none" w:sz="0" w:space="0" w:color="auto"/>
      </w:divBdr>
    </w:div>
    <w:div w:id="1261573128">
      <w:bodyDiv w:val="1"/>
      <w:marLeft w:val="0"/>
      <w:marRight w:val="0"/>
      <w:marTop w:val="0"/>
      <w:marBottom w:val="0"/>
      <w:divBdr>
        <w:top w:val="none" w:sz="0" w:space="0" w:color="auto"/>
        <w:left w:val="none" w:sz="0" w:space="0" w:color="auto"/>
        <w:bottom w:val="none" w:sz="0" w:space="0" w:color="auto"/>
        <w:right w:val="none" w:sz="0" w:space="0" w:color="auto"/>
      </w:divBdr>
      <w:divsChild>
        <w:div w:id="1335764115">
          <w:marLeft w:val="360"/>
          <w:marRight w:val="0"/>
          <w:marTop w:val="200"/>
          <w:marBottom w:val="0"/>
          <w:divBdr>
            <w:top w:val="none" w:sz="0" w:space="0" w:color="auto"/>
            <w:left w:val="none" w:sz="0" w:space="0" w:color="auto"/>
            <w:bottom w:val="none" w:sz="0" w:space="0" w:color="auto"/>
            <w:right w:val="none" w:sz="0" w:space="0" w:color="auto"/>
          </w:divBdr>
        </w:div>
        <w:div w:id="1617761017">
          <w:marLeft w:val="360"/>
          <w:marRight w:val="0"/>
          <w:marTop w:val="200"/>
          <w:marBottom w:val="0"/>
          <w:divBdr>
            <w:top w:val="none" w:sz="0" w:space="0" w:color="auto"/>
            <w:left w:val="none" w:sz="0" w:space="0" w:color="auto"/>
            <w:bottom w:val="none" w:sz="0" w:space="0" w:color="auto"/>
            <w:right w:val="none" w:sz="0" w:space="0" w:color="auto"/>
          </w:divBdr>
        </w:div>
        <w:div w:id="1735086988">
          <w:marLeft w:val="360"/>
          <w:marRight w:val="0"/>
          <w:marTop w:val="200"/>
          <w:marBottom w:val="0"/>
          <w:divBdr>
            <w:top w:val="none" w:sz="0" w:space="0" w:color="auto"/>
            <w:left w:val="none" w:sz="0" w:space="0" w:color="auto"/>
            <w:bottom w:val="none" w:sz="0" w:space="0" w:color="auto"/>
            <w:right w:val="none" w:sz="0" w:space="0" w:color="auto"/>
          </w:divBdr>
        </w:div>
      </w:divsChild>
    </w:div>
    <w:div w:id="1277982242">
      <w:bodyDiv w:val="1"/>
      <w:marLeft w:val="0"/>
      <w:marRight w:val="0"/>
      <w:marTop w:val="0"/>
      <w:marBottom w:val="0"/>
      <w:divBdr>
        <w:top w:val="none" w:sz="0" w:space="0" w:color="auto"/>
        <w:left w:val="none" w:sz="0" w:space="0" w:color="auto"/>
        <w:bottom w:val="none" w:sz="0" w:space="0" w:color="auto"/>
        <w:right w:val="none" w:sz="0" w:space="0" w:color="auto"/>
      </w:divBdr>
    </w:div>
    <w:div w:id="1279332942">
      <w:bodyDiv w:val="1"/>
      <w:marLeft w:val="0"/>
      <w:marRight w:val="0"/>
      <w:marTop w:val="0"/>
      <w:marBottom w:val="0"/>
      <w:divBdr>
        <w:top w:val="none" w:sz="0" w:space="0" w:color="auto"/>
        <w:left w:val="none" w:sz="0" w:space="0" w:color="auto"/>
        <w:bottom w:val="none" w:sz="0" w:space="0" w:color="auto"/>
        <w:right w:val="none" w:sz="0" w:space="0" w:color="auto"/>
      </w:divBdr>
    </w:div>
    <w:div w:id="1285886339">
      <w:bodyDiv w:val="1"/>
      <w:marLeft w:val="0"/>
      <w:marRight w:val="0"/>
      <w:marTop w:val="0"/>
      <w:marBottom w:val="0"/>
      <w:divBdr>
        <w:top w:val="none" w:sz="0" w:space="0" w:color="auto"/>
        <w:left w:val="none" w:sz="0" w:space="0" w:color="auto"/>
        <w:bottom w:val="none" w:sz="0" w:space="0" w:color="auto"/>
        <w:right w:val="none" w:sz="0" w:space="0" w:color="auto"/>
      </w:divBdr>
    </w:div>
    <w:div w:id="1291980515">
      <w:bodyDiv w:val="1"/>
      <w:marLeft w:val="0"/>
      <w:marRight w:val="0"/>
      <w:marTop w:val="0"/>
      <w:marBottom w:val="0"/>
      <w:divBdr>
        <w:top w:val="none" w:sz="0" w:space="0" w:color="auto"/>
        <w:left w:val="none" w:sz="0" w:space="0" w:color="auto"/>
        <w:bottom w:val="none" w:sz="0" w:space="0" w:color="auto"/>
        <w:right w:val="none" w:sz="0" w:space="0" w:color="auto"/>
      </w:divBdr>
      <w:divsChild>
        <w:div w:id="349722081">
          <w:marLeft w:val="360"/>
          <w:marRight w:val="0"/>
          <w:marTop w:val="200"/>
          <w:marBottom w:val="0"/>
          <w:divBdr>
            <w:top w:val="none" w:sz="0" w:space="0" w:color="auto"/>
            <w:left w:val="none" w:sz="0" w:space="0" w:color="auto"/>
            <w:bottom w:val="none" w:sz="0" w:space="0" w:color="auto"/>
            <w:right w:val="none" w:sz="0" w:space="0" w:color="auto"/>
          </w:divBdr>
        </w:div>
        <w:div w:id="793328473">
          <w:marLeft w:val="360"/>
          <w:marRight w:val="0"/>
          <w:marTop w:val="200"/>
          <w:marBottom w:val="0"/>
          <w:divBdr>
            <w:top w:val="none" w:sz="0" w:space="0" w:color="auto"/>
            <w:left w:val="none" w:sz="0" w:space="0" w:color="auto"/>
            <w:bottom w:val="none" w:sz="0" w:space="0" w:color="auto"/>
            <w:right w:val="none" w:sz="0" w:space="0" w:color="auto"/>
          </w:divBdr>
        </w:div>
        <w:div w:id="863250055">
          <w:marLeft w:val="360"/>
          <w:marRight w:val="0"/>
          <w:marTop w:val="200"/>
          <w:marBottom w:val="0"/>
          <w:divBdr>
            <w:top w:val="none" w:sz="0" w:space="0" w:color="auto"/>
            <w:left w:val="none" w:sz="0" w:space="0" w:color="auto"/>
            <w:bottom w:val="none" w:sz="0" w:space="0" w:color="auto"/>
            <w:right w:val="none" w:sz="0" w:space="0" w:color="auto"/>
          </w:divBdr>
        </w:div>
        <w:div w:id="1843856873">
          <w:marLeft w:val="360"/>
          <w:marRight w:val="0"/>
          <w:marTop w:val="200"/>
          <w:marBottom w:val="0"/>
          <w:divBdr>
            <w:top w:val="none" w:sz="0" w:space="0" w:color="auto"/>
            <w:left w:val="none" w:sz="0" w:space="0" w:color="auto"/>
            <w:bottom w:val="none" w:sz="0" w:space="0" w:color="auto"/>
            <w:right w:val="none" w:sz="0" w:space="0" w:color="auto"/>
          </w:divBdr>
        </w:div>
        <w:div w:id="2067950346">
          <w:marLeft w:val="360"/>
          <w:marRight w:val="0"/>
          <w:marTop w:val="200"/>
          <w:marBottom w:val="0"/>
          <w:divBdr>
            <w:top w:val="none" w:sz="0" w:space="0" w:color="auto"/>
            <w:left w:val="none" w:sz="0" w:space="0" w:color="auto"/>
            <w:bottom w:val="none" w:sz="0" w:space="0" w:color="auto"/>
            <w:right w:val="none" w:sz="0" w:space="0" w:color="auto"/>
          </w:divBdr>
        </w:div>
      </w:divsChild>
    </w:div>
    <w:div w:id="1297419405">
      <w:bodyDiv w:val="1"/>
      <w:marLeft w:val="0"/>
      <w:marRight w:val="0"/>
      <w:marTop w:val="0"/>
      <w:marBottom w:val="0"/>
      <w:divBdr>
        <w:top w:val="none" w:sz="0" w:space="0" w:color="auto"/>
        <w:left w:val="none" w:sz="0" w:space="0" w:color="auto"/>
        <w:bottom w:val="none" w:sz="0" w:space="0" w:color="auto"/>
        <w:right w:val="none" w:sz="0" w:space="0" w:color="auto"/>
      </w:divBdr>
    </w:div>
    <w:div w:id="1299651023">
      <w:bodyDiv w:val="1"/>
      <w:marLeft w:val="0"/>
      <w:marRight w:val="0"/>
      <w:marTop w:val="0"/>
      <w:marBottom w:val="0"/>
      <w:divBdr>
        <w:top w:val="none" w:sz="0" w:space="0" w:color="auto"/>
        <w:left w:val="none" w:sz="0" w:space="0" w:color="auto"/>
        <w:bottom w:val="none" w:sz="0" w:space="0" w:color="auto"/>
        <w:right w:val="none" w:sz="0" w:space="0" w:color="auto"/>
      </w:divBdr>
    </w:div>
    <w:div w:id="1300067589">
      <w:bodyDiv w:val="1"/>
      <w:marLeft w:val="0"/>
      <w:marRight w:val="0"/>
      <w:marTop w:val="0"/>
      <w:marBottom w:val="0"/>
      <w:divBdr>
        <w:top w:val="none" w:sz="0" w:space="0" w:color="auto"/>
        <w:left w:val="none" w:sz="0" w:space="0" w:color="auto"/>
        <w:bottom w:val="none" w:sz="0" w:space="0" w:color="auto"/>
        <w:right w:val="none" w:sz="0" w:space="0" w:color="auto"/>
      </w:divBdr>
    </w:div>
    <w:div w:id="1311179306">
      <w:bodyDiv w:val="1"/>
      <w:marLeft w:val="0"/>
      <w:marRight w:val="0"/>
      <w:marTop w:val="0"/>
      <w:marBottom w:val="0"/>
      <w:divBdr>
        <w:top w:val="none" w:sz="0" w:space="0" w:color="auto"/>
        <w:left w:val="none" w:sz="0" w:space="0" w:color="auto"/>
        <w:bottom w:val="none" w:sz="0" w:space="0" w:color="auto"/>
        <w:right w:val="none" w:sz="0" w:space="0" w:color="auto"/>
      </w:divBdr>
      <w:divsChild>
        <w:div w:id="849879892">
          <w:marLeft w:val="547"/>
          <w:marRight w:val="0"/>
          <w:marTop w:val="115"/>
          <w:marBottom w:val="0"/>
          <w:divBdr>
            <w:top w:val="none" w:sz="0" w:space="0" w:color="auto"/>
            <w:left w:val="none" w:sz="0" w:space="0" w:color="auto"/>
            <w:bottom w:val="none" w:sz="0" w:space="0" w:color="auto"/>
            <w:right w:val="none" w:sz="0" w:space="0" w:color="auto"/>
          </w:divBdr>
        </w:div>
      </w:divsChild>
    </w:div>
    <w:div w:id="1316225064">
      <w:bodyDiv w:val="1"/>
      <w:marLeft w:val="0"/>
      <w:marRight w:val="0"/>
      <w:marTop w:val="0"/>
      <w:marBottom w:val="0"/>
      <w:divBdr>
        <w:top w:val="none" w:sz="0" w:space="0" w:color="auto"/>
        <w:left w:val="none" w:sz="0" w:space="0" w:color="auto"/>
        <w:bottom w:val="none" w:sz="0" w:space="0" w:color="auto"/>
        <w:right w:val="none" w:sz="0" w:space="0" w:color="auto"/>
      </w:divBdr>
    </w:div>
    <w:div w:id="1323850054">
      <w:bodyDiv w:val="1"/>
      <w:marLeft w:val="0"/>
      <w:marRight w:val="0"/>
      <w:marTop w:val="0"/>
      <w:marBottom w:val="0"/>
      <w:divBdr>
        <w:top w:val="none" w:sz="0" w:space="0" w:color="auto"/>
        <w:left w:val="none" w:sz="0" w:space="0" w:color="auto"/>
        <w:bottom w:val="none" w:sz="0" w:space="0" w:color="auto"/>
        <w:right w:val="none" w:sz="0" w:space="0" w:color="auto"/>
      </w:divBdr>
    </w:div>
    <w:div w:id="1326663930">
      <w:bodyDiv w:val="1"/>
      <w:marLeft w:val="0"/>
      <w:marRight w:val="0"/>
      <w:marTop w:val="0"/>
      <w:marBottom w:val="0"/>
      <w:divBdr>
        <w:top w:val="none" w:sz="0" w:space="0" w:color="auto"/>
        <w:left w:val="none" w:sz="0" w:space="0" w:color="auto"/>
        <w:bottom w:val="none" w:sz="0" w:space="0" w:color="auto"/>
        <w:right w:val="none" w:sz="0" w:space="0" w:color="auto"/>
      </w:divBdr>
    </w:div>
    <w:div w:id="1330140109">
      <w:bodyDiv w:val="1"/>
      <w:marLeft w:val="0"/>
      <w:marRight w:val="0"/>
      <w:marTop w:val="0"/>
      <w:marBottom w:val="0"/>
      <w:divBdr>
        <w:top w:val="none" w:sz="0" w:space="0" w:color="auto"/>
        <w:left w:val="none" w:sz="0" w:space="0" w:color="auto"/>
        <w:bottom w:val="none" w:sz="0" w:space="0" w:color="auto"/>
        <w:right w:val="none" w:sz="0" w:space="0" w:color="auto"/>
      </w:divBdr>
    </w:div>
    <w:div w:id="1332877594">
      <w:bodyDiv w:val="1"/>
      <w:marLeft w:val="0"/>
      <w:marRight w:val="0"/>
      <w:marTop w:val="0"/>
      <w:marBottom w:val="0"/>
      <w:divBdr>
        <w:top w:val="none" w:sz="0" w:space="0" w:color="auto"/>
        <w:left w:val="none" w:sz="0" w:space="0" w:color="auto"/>
        <w:bottom w:val="none" w:sz="0" w:space="0" w:color="auto"/>
        <w:right w:val="none" w:sz="0" w:space="0" w:color="auto"/>
      </w:divBdr>
    </w:div>
    <w:div w:id="1336037247">
      <w:bodyDiv w:val="1"/>
      <w:marLeft w:val="0"/>
      <w:marRight w:val="0"/>
      <w:marTop w:val="0"/>
      <w:marBottom w:val="0"/>
      <w:divBdr>
        <w:top w:val="none" w:sz="0" w:space="0" w:color="auto"/>
        <w:left w:val="none" w:sz="0" w:space="0" w:color="auto"/>
        <w:bottom w:val="none" w:sz="0" w:space="0" w:color="auto"/>
        <w:right w:val="none" w:sz="0" w:space="0" w:color="auto"/>
      </w:divBdr>
    </w:div>
    <w:div w:id="1342471325">
      <w:bodyDiv w:val="1"/>
      <w:marLeft w:val="0"/>
      <w:marRight w:val="0"/>
      <w:marTop w:val="0"/>
      <w:marBottom w:val="0"/>
      <w:divBdr>
        <w:top w:val="none" w:sz="0" w:space="0" w:color="auto"/>
        <w:left w:val="none" w:sz="0" w:space="0" w:color="auto"/>
        <w:bottom w:val="none" w:sz="0" w:space="0" w:color="auto"/>
        <w:right w:val="none" w:sz="0" w:space="0" w:color="auto"/>
      </w:divBdr>
    </w:div>
    <w:div w:id="1343556108">
      <w:bodyDiv w:val="1"/>
      <w:marLeft w:val="0"/>
      <w:marRight w:val="0"/>
      <w:marTop w:val="0"/>
      <w:marBottom w:val="0"/>
      <w:divBdr>
        <w:top w:val="none" w:sz="0" w:space="0" w:color="auto"/>
        <w:left w:val="none" w:sz="0" w:space="0" w:color="auto"/>
        <w:bottom w:val="none" w:sz="0" w:space="0" w:color="auto"/>
        <w:right w:val="none" w:sz="0" w:space="0" w:color="auto"/>
      </w:divBdr>
      <w:divsChild>
        <w:div w:id="804002903">
          <w:marLeft w:val="547"/>
          <w:marRight w:val="0"/>
          <w:marTop w:val="115"/>
          <w:marBottom w:val="0"/>
          <w:divBdr>
            <w:top w:val="none" w:sz="0" w:space="0" w:color="auto"/>
            <w:left w:val="none" w:sz="0" w:space="0" w:color="auto"/>
            <w:bottom w:val="none" w:sz="0" w:space="0" w:color="auto"/>
            <w:right w:val="none" w:sz="0" w:space="0" w:color="auto"/>
          </w:divBdr>
        </w:div>
      </w:divsChild>
    </w:div>
    <w:div w:id="1349016220">
      <w:bodyDiv w:val="1"/>
      <w:marLeft w:val="0"/>
      <w:marRight w:val="0"/>
      <w:marTop w:val="0"/>
      <w:marBottom w:val="0"/>
      <w:divBdr>
        <w:top w:val="none" w:sz="0" w:space="0" w:color="auto"/>
        <w:left w:val="none" w:sz="0" w:space="0" w:color="auto"/>
        <w:bottom w:val="none" w:sz="0" w:space="0" w:color="auto"/>
        <w:right w:val="none" w:sz="0" w:space="0" w:color="auto"/>
      </w:divBdr>
    </w:div>
    <w:div w:id="1349334278">
      <w:bodyDiv w:val="1"/>
      <w:marLeft w:val="0"/>
      <w:marRight w:val="0"/>
      <w:marTop w:val="0"/>
      <w:marBottom w:val="0"/>
      <w:divBdr>
        <w:top w:val="none" w:sz="0" w:space="0" w:color="auto"/>
        <w:left w:val="none" w:sz="0" w:space="0" w:color="auto"/>
        <w:bottom w:val="none" w:sz="0" w:space="0" w:color="auto"/>
        <w:right w:val="none" w:sz="0" w:space="0" w:color="auto"/>
      </w:divBdr>
    </w:div>
    <w:div w:id="1351492181">
      <w:bodyDiv w:val="1"/>
      <w:marLeft w:val="0"/>
      <w:marRight w:val="0"/>
      <w:marTop w:val="0"/>
      <w:marBottom w:val="0"/>
      <w:divBdr>
        <w:top w:val="none" w:sz="0" w:space="0" w:color="auto"/>
        <w:left w:val="none" w:sz="0" w:space="0" w:color="auto"/>
        <w:bottom w:val="none" w:sz="0" w:space="0" w:color="auto"/>
        <w:right w:val="none" w:sz="0" w:space="0" w:color="auto"/>
      </w:divBdr>
    </w:div>
    <w:div w:id="1356543001">
      <w:bodyDiv w:val="1"/>
      <w:marLeft w:val="0"/>
      <w:marRight w:val="0"/>
      <w:marTop w:val="0"/>
      <w:marBottom w:val="0"/>
      <w:divBdr>
        <w:top w:val="none" w:sz="0" w:space="0" w:color="auto"/>
        <w:left w:val="none" w:sz="0" w:space="0" w:color="auto"/>
        <w:bottom w:val="none" w:sz="0" w:space="0" w:color="auto"/>
        <w:right w:val="none" w:sz="0" w:space="0" w:color="auto"/>
      </w:divBdr>
    </w:div>
    <w:div w:id="1359696859">
      <w:bodyDiv w:val="1"/>
      <w:marLeft w:val="0"/>
      <w:marRight w:val="0"/>
      <w:marTop w:val="0"/>
      <w:marBottom w:val="0"/>
      <w:divBdr>
        <w:top w:val="none" w:sz="0" w:space="0" w:color="auto"/>
        <w:left w:val="none" w:sz="0" w:space="0" w:color="auto"/>
        <w:bottom w:val="none" w:sz="0" w:space="0" w:color="auto"/>
        <w:right w:val="none" w:sz="0" w:space="0" w:color="auto"/>
      </w:divBdr>
      <w:divsChild>
        <w:div w:id="767697671">
          <w:marLeft w:val="0"/>
          <w:marRight w:val="0"/>
          <w:marTop w:val="0"/>
          <w:marBottom w:val="0"/>
          <w:divBdr>
            <w:top w:val="none" w:sz="0" w:space="0" w:color="auto"/>
            <w:left w:val="none" w:sz="0" w:space="0" w:color="auto"/>
            <w:bottom w:val="none" w:sz="0" w:space="0" w:color="auto"/>
            <w:right w:val="none" w:sz="0" w:space="0" w:color="auto"/>
          </w:divBdr>
        </w:div>
      </w:divsChild>
    </w:div>
    <w:div w:id="1363555656">
      <w:bodyDiv w:val="1"/>
      <w:marLeft w:val="0"/>
      <w:marRight w:val="0"/>
      <w:marTop w:val="0"/>
      <w:marBottom w:val="0"/>
      <w:divBdr>
        <w:top w:val="none" w:sz="0" w:space="0" w:color="auto"/>
        <w:left w:val="none" w:sz="0" w:space="0" w:color="auto"/>
        <w:bottom w:val="none" w:sz="0" w:space="0" w:color="auto"/>
        <w:right w:val="none" w:sz="0" w:space="0" w:color="auto"/>
      </w:divBdr>
    </w:div>
    <w:div w:id="1365860412">
      <w:bodyDiv w:val="1"/>
      <w:marLeft w:val="0"/>
      <w:marRight w:val="0"/>
      <w:marTop w:val="0"/>
      <w:marBottom w:val="0"/>
      <w:divBdr>
        <w:top w:val="none" w:sz="0" w:space="0" w:color="auto"/>
        <w:left w:val="none" w:sz="0" w:space="0" w:color="auto"/>
        <w:bottom w:val="none" w:sz="0" w:space="0" w:color="auto"/>
        <w:right w:val="none" w:sz="0" w:space="0" w:color="auto"/>
      </w:divBdr>
    </w:div>
    <w:div w:id="1366171075">
      <w:bodyDiv w:val="1"/>
      <w:marLeft w:val="0"/>
      <w:marRight w:val="0"/>
      <w:marTop w:val="0"/>
      <w:marBottom w:val="0"/>
      <w:divBdr>
        <w:top w:val="none" w:sz="0" w:space="0" w:color="auto"/>
        <w:left w:val="none" w:sz="0" w:space="0" w:color="auto"/>
        <w:bottom w:val="none" w:sz="0" w:space="0" w:color="auto"/>
        <w:right w:val="none" w:sz="0" w:space="0" w:color="auto"/>
      </w:divBdr>
    </w:div>
    <w:div w:id="1367294855">
      <w:bodyDiv w:val="1"/>
      <w:marLeft w:val="0"/>
      <w:marRight w:val="0"/>
      <w:marTop w:val="0"/>
      <w:marBottom w:val="0"/>
      <w:divBdr>
        <w:top w:val="none" w:sz="0" w:space="0" w:color="auto"/>
        <w:left w:val="none" w:sz="0" w:space="0" w:color="auto"/>
        <w:bottom w:val="none" w:sz="0" w:space="0" w:color="auto"/>
        <w:right w:val="none" w:sz="0" w:space="0" w:color="auto"/>
      </w:divBdr>
    </w:div>
    <w:div w:id="1372454988">
      <w:bodyDiv w:val="1"/>
      <w:marLeft w:val="0"/>
      <w:marRight w:val="0"/>
      <w:marTop w:val="0"/>
      <w:marBottom w:val="0"/>
      <w:divBdr>
        <w:top w:val="none" w:sz="0" w:space="0" w:color="auto"/>
        <w:left w:val="none" w:sz="0" w:space="0" w:color="auto"/>
        <w:bottom w:val="none" w:sz="0" w:space="0" w:color="auto"/>
        <w:right w:val="none" w:sz="0" w:space="0" w:color="auto"/>
      </w:divBdr>
    </w:div>
    <w:div w:id="1372608210">
      <w:bodyDiv w:val="1"/>
      <w:marLeft w:val="0"/>
      <w:marRight w:val="0"/>
      <w:marTop w:val="0"/>
      <w:marBottom w:val="0"/>
      <w:divBdr>
        <w:top w:val="none" w:sz="0" w:space="0" w:color="auto"/>
        <w:left w:val="none" w:sz="0" w:space="0" w:color="auto"/>
        <w:bottom w:val="none" w:sz="0" w:space="0" w:color="auto"/>
        <w:right w:val="none" w:sz="0" w:space="0" w:color="auto"/>
      </w:divBdr>
    </w:div>
    <w:div w:id="1375734026">
      <w:bodyDiv w:val="1"/>
      <w:marLeft w:val="0"/>
      <w:marRight w:val="0"/>
      <w:marTop w:val="0"/>
      <w:marBottom w:val="0"/>
      <w:divBdr>
        <w:top w:val="none" w:sz="0" w:space="0" w:color="auto"/>
        <w:left w:val="none" w:sz="0" w:space="0" w:color="auto"/>
        <w:bottom w:val="none" w:sz="0" w:space="0" w:color="auto"/>
        <w:right w:val="none" w:sz="0" w:space="0" w:color="auto"/>
      </w:divBdr>
      <w:divsChild>
        <w:div w:id="956064290">
          <w:marLeft w:val="360"/>
          <w:marRight w:val="0"/>
          <w:marTop w:val="200"/>
          <w:marBottom w:val="0"/>
          <w:divBdr>
            <w:top w:val="none" w:sz="0" w:space="0" w:color="auto"/>
            <w:left w:val="none" w:sz="0" w:space="0" w:color="auto"/>
            <w:bottom w:val="none" w:sz="0" w:space="0" w:color="auto"/>
            <w:right w:val="none" w:sz="0" w:space="0" w:color="auto"/>
          </w:divBdr>
        </w:div>
        <w:div w:id="1188789398">
          <w:marLeft w:val="360"/>
          <w:marRight w:val="0"/>
          <w:marTop w:val="200"/>
          <w:marBottom w:val="0"/>
          <w:divBdr>
            <w:top w:val="none" w:sz="0" w:space="0" w:color="auto"/>
            <w:left w:val="none" w:sz="0" w:space="0" w:color="auto"/>
            <w:bottom w:val="none" w:sz="0" w:space="0" w:color="auto"/>
            <w:right w:val="none" w:sz="0" w:space="0" w:color="auto"/>
          </w:divBdr>
        </w:div>
      </w:divsChild>
    </w:div>
    <w:div w:id="1377126700">
      <w:bodyDiv w:val="1"/>
      <w:marLeft w:val="0"/>
      <w:marRight w:val="0"/>
      <w:marTop w:val="0"/>
      <w:marBottom w:val="0"/>
      <w:divBdr>
        <w:top w:val="none" w:sz="0" w:space="0" w:color="auto"/>
        <w:left w:val="none" w:sz="0" w:space="0" w:color="auto"/>
        <w:bottom w:val="none" w:sz="0" w:space="0" w:color="auto"/>
        <w:right w:val="none" w:sz="0" w:space="0" w:color="auto"/>
      </w:divBdr>
    </w:div>
    <w:div w:id="1377392202">
      <w:bodyDiv w:val="1"/>
      <w:marLeft w:val="0"/>
      <w:marRight w:val="0"/>
      <w:marTop w:val="0"/>
      <w:marBottom w:val="0"/>
      <w:divBdr>
        <w:top w:val="none" w:sz="0" w:space="0" w:color="auto"/>
        <w:left w:val="none" w:sz="0" w:space="0" w:color="auto"/>
        <w:bottom w:val="none" w:sz="0" w:space="0" w:color="auto"/>
        <w:right w:val="none" w:sz="0" w:space="0" w:color="auto"/>
      </w:divBdr>
    </w:div>
    <w:div w:id="1379622300">
      <w:bodyDiv w:val="1"/>
      <w:marLeft w:val="0"/>
      <w:marRight w:val="0"/>
      <w:marTop w:val="0"/>
      <w:marBottom w:val="0"/>
      <w:divBdr>
        <w:top w:val="none" w:sz="0" w:space="0" w:color="auto"/>
        <w:left w:val="none" w:sz="0" w:space="0" w:color="auto"/>
        <w:bottom w:val="none" w:sz="0" w:space="0" w:color="auto"/>
        <w:right w:val="none" w:sz="0" w:space="0" w:color="auto"/>
      </w:divBdr>
    </w:div>
    <w:div w:id="1387340186">
      <w:bodyDiv w:val="1"/>
      <w:marLeft w:val="0"/>
      <w:marRight w:val="0"/>
      <w:marTop w:val="0"/>
      <w:marBottom w:val="0"/>
      <w:divBdr>
        <w:top w:val="none" w:sz="0" w:space="0" w:color="auto"/>
        <w:left w:val="none" w:sz="0" w:space="0" w:color="auto"/>
        <w:bottom w:val="none" w:sz="0" w:space="0" w:color="auto"/>
        <w:right w:val="none" w:sz="0" w:space="0" w:color="auto"/>
      </w:divBdr>
    </w:div>
    <w:div w:id="1387801570">
      <w:bodyDiv w:val="1"/>
      <w:marLeft w:val="0"/>
      <w:marRight w:val="0"/>
      <w:marTop w:val="0"/>
      <w:marBottom w:val="0"/>
      <w:divBdr>
        <w:top w:val="none" w:sz="0" w:space="0" w:color="auto"/>
        <w:left w:val="none" w:sz="0" w:space="0" w:color="auto"/>
        <w:bottom w:val="none" w:sz="0" w:space="0" w:color="auto"/>
        <w:right w:val="none" w:sz="0" w:space="0" w:color="auto"/>
      </w:divBdr>
    </w:div>
    <w:div w:id="1388336685">
      <w:bodyDiv w:val="1"/>
      <w:marLeft w:val="0"/>
      <w:marRight w:val="0"/>
      <w:marTop w:val="0"/>
      <w:marBottom w:val="0"/>
      <w:divBdr>
        <w:top w:val="none" w:sz="0" w:space="0" w:color="auto"/>
        <w:left w:val="none" w:sz="0" w:space="0" w:color="auto"/>
        <w:bottom w:val="none" w:sz="0" w:space="0" w:color="auto"/>
        <w:right w:val="none" w:sz="0" w:space="0" w:color="auto"/>
      </w:divBdr>
    </w:div>
    <w:div w:id="1393121789">
      <w:bodyDiv w:val="1"/>
      <w:marLeft w:val="0"/>
      <w:marRight w:val="0"/>
      <w:marTop w:val="0"/>
      <w:marBottom w:val="0"/>
      <w:divBdr>
        <w:top w:val="none" w:sz="0" w:space="0" w:color="auto"/>
        <w:left w:val="none" w:sz="0" w:space="0" w:color="auto"/>
        <w:bottom w:val="none" w:sz="0" w:space="0" w:color="auto"/>
        <w:right w:val="none" w:sz="0" w:space="0" w:color="auto"/>
      </w:divBdr>
    </w:div>
    <w:div w:id="1393192417">
      <w:bodyDiv w:val="1"/>
      <w:marLeft w:val="0"/>
      <w:marRight w:val="0"/>
      <w:marTop w:val="0"/>
      <w:marBottom w:val="0"/>
      <w:divBdr>
        <w:top w:val="none" w:sz="0" w:space="0" w:color="auto"/>
        <w:left w:val="none" w:sz="0" w:space="0" w:color="auto"/>
        <w:bottom w:val="none" w:sz="0" w:space="0" w:color="auto"/>
        <w:right w:val="none" w:sz="0" w:space="0" w:color="auto"/>
      </w:divBdr>
    </w:div>
    <w:div w:id="1394355640">
      <w:bodyDiv w:val="1"/>
      <w:marLeft w:val="0"/>
      <w:marRight w:val="0"/>
      <w:marTop w:val="0"/>
      <w:marBottom w:val="0"/>
      <w:divBdr>
        <w:top w:val="none" w:sz="0" w:space="0" w:color="auto"/>
        <w:left w:val="none" w:sz="0" w:space="0" w:color="auto"/>
        <w:bottom w:val="none" w:sz="0" w:space="0" w:color="auto"/>
        <w:right w:val="none" w:sz="0" w:space="0" w:color="auto"/>
      </w:divBdr>
    </w:div>
    <w:div w:id="1397625830">
      <w:bodyDiv w:val="1"/>
      <w:marLeft w:val="0"/>
      <w:marRight w:val="0"/>
      <w:marTop w:val="0"/>
      <w:marBottom w:val="0"/>
      <w:divBdr>
        <w:top w:val="none" w:sz="0" w:space="0" w:color="auto"/>
        <w:left w:val="none" w:sz="0" w:space="0" w:color="auto"/>
        <w:bottom w:val="none" w:sz="0" w:space="0" w:color="auto"/>
        <w:right w:val="none" w:sz="0" w:space="0" w:color="auto"/>
      </w:divBdr>
    </w:div>
    <w:div w:id="1399398157">
      <w:bodyDiv w:val="1"/>
      <w:marLeft w:val="0"/>
      <w:marRight w:val="0"/>
      <w:marTop w:val="0"/>
      <w:marBottom w:val="0"/>
      <w:divBdr>
        <w:top w:val="none" w:sz="0" w:space="0" w:color="auto"/>
        <w:left w:val="none" w:sz="0" w:space="0" w:color="auto"/>
        <w:bottom w:val="none" w:sz="0" w:space="0" w:color="auto"/>
        <w:right w:val="none" w:sz="0" w:space="0" w:color="auto"/>
      </w:divBdr>
    </w:div>
    <w:div w:id="1410884806">
      <w:bodyDiv w:val="1"/>
      <w:marLeft w:val="0"/>
      <w:marRight w:val="0"/>
      <w:marTop w:val="0"/>
      <w:marBottom w:val="0"/>
      <w:divBdr>
        <w:top w:val="none" w:sz="0" w:space="0" w:color="auto"/>
        <w:left w:val="none" w:sz="0" w:space="0" w:color="auto"/>
        <w:bottom w:val="none" w:sz="0" w:space="0" w:color="auto"/>
        <w:right w:val="none" w:sz="0" w:space="0" w:color="auto"/>
      </w:divBdr>
    </w:div>
    <w:div w:id="1410888580">
      <w:bodyDiv w:val="1"/>
      <w:marLeft w:val="0"/>
      <w:marRight w:val="0"/>
      <w:marTop w:val="0"/>
      <w:marBottom w:val="0"/>
      <w:divBdr>
        <w:top w:val="none" w:sz="0" w:space="0" w:color="auto"/>
        <w:left w:val="none" w:sz="0" w:space="0" w:color="auto"/>
        <w:bottom w:val="none" w:sz="0" w:space="0" w:color="auto"/>
        <w:right w:val="none" w:sz="0" w:space="0" w:color="auto"/>
      </w:divBdr>
    </w:div>
    <w:div w:id="1417678005">
      <w:bodyDiv w:val="1"/>
      <w:marLeft w:val="0"/>
      <w:marRight w:val="0"/>
      <w:marTop w:val="0"/>
      <w:marBottom w:val="0"/>
      <w:divBdr>
        <w:top w:val="none" w:sz="0" w:space="0" w:color="auto"/>
        <w:left w:val="none" w:sz="0" w:space="0" w:color="auto"/>
        <w:bottom w:val="none" w:sz="0" w:space="0" w:color="auto"/>
        <w:right w:val="none" w:sz="0" w:space="0" w:color="auto"/>
      </w:divBdr>
    </w:div>
    <w:div w:id="1418945599">
      <w:bodyDiv w:val="1"/>
      <w:marLeft w:val="0"/>
      <w:marRight w:val="0"/>
      <w:marTop w:val="0"/>
      <w:marBottom w:val="0"/>
      <w:divBdr>
        <w:top w:val="none" w:sz="0" w:space="0" w:color="auto"/>
        <w:left w:val="none" w:sz="0" w:space="0" w:color="auto"/>
        <w:bottom w:val="none" w:sz="0" w:space="0" w:color="auto"/>
        <w:right w:val="none" w:sz="0" w:space="0" w:color="auto"/>
      </w:divBdr>
      <w:divsChild>
        <w:div w:id="625936620">
          <w:marLeft w:val="360"/>
          <w:marRight w:val="0"/>
          <w:marTop w:val="0"/>
          <w:marBottom w:val="0"/>
          <w:divBdr>
            <w:top w:val="none" w:sz="0" w:space="0" w:color="auto"/>
            <w:left w:val="none" w:sz="0" w:space="0" w:color="auto"/>
            <w:bottom w:val="none" w:sz="0" w:space="0" w:color="auto"/>
            <w:right w:val="none" w:sz="0" w:space="0" w:color="auto"/>
          </w:divBdr>
        </w:div>
      </w:divsChild>
    </w:div>
    <w:div w:id="1422986983">
      <w:bodyDiv w:val="1"/>
      <w:marLeft w:val="0"/>
      <w:marRight w:val="0"/>
      <w:marTop w:val="0"/>
      <w:marBottom w:val="0"/>
      <w:divBdr>
        <w:top w:val="none" w:sz="0" w:space="0" w:color="auto"/>
        <w:left w:val="none" w:sz="0" w:space="0" w:color="auto"/>
        <w:bottom w:val="none" w:sz="0" w:space="0" w:color="auto"/>
        <w:right w:val="none" w:sz="0" w:space="0" w:color="auto"/>
      </w:divBdr>
    </w:div>
    <w:div w:id="1428772335">
      <w:bodyDiv w:val="1"/>
      <w:marLeft w:val="0"/>
      <w:marRight w:val="0"/>
      <w:marTop w:val="0"/>
      <w:marBottom w:val="0"/>
      <w:divBdr>
        <w:top w:val="none" w:sz="0" w:space="0" w:color="auto"/>
        <w:left w:val="none" w:sz="0" w:space="0" w:color="auto"/>
        <w:bottom w:val="none" w:sz="0" w:space="0" w:color="auto"/>
        <w:right w:val="none" w:sz="0" w:space="0" w:color="auto"/>
      </w:divBdr>
    </w:div>
    <w:div w:id="1430345349">
      <w:bodyDiv w:val="1"/>
      <w:marLeft w:val="0"/>
      <w:marRight w:val="0"/>
      <w:marTop w:val="0"/>
      <w:marBottom w:val="0"/>
      <w:divBdr>
        <w:top w:val="none" w:sz="0" w:space="0" w:color="auto"/>
        <w:left w:val="none" w:sz="0" w:space="0" w:color="auto"/>
        <w:bottom w:val="none" w:sz="0" w:space="0" w:color="auto"/>
        <w:right w:val="none" w:sz="0" w:space="0" w:color="auto"/>
      </w:divBdr>
    </w:div>
    <w:div w:id="1438326620">
      <w:bodyDiv w:val="1"/>
      <w:marLeft w:val="0"/>
      <w:marRight w:val="0"/>
      <w:marTop w:val="0"/>
      <w:marBottom w:val="0"/>
      <w:divBdr>
        <w:top w:val="none" w:sz="0" w:space="0" w:color="auto"/>
        <w:left w:val="none" w:sz="0" w:space="0" w:color="auto"/>
        <w:bottom w:val="none" w:sz="0" w:space="0" w:color="auto"/>
        <w:right w:val="none" w:sz="0" w:space="0" w:color="auto"/>
      </w:divBdr>
    </w:div>
    <w:div w:id="1443455739">
      <w:bodyDiv w:val="1"/>
      <w:marLeft w:val="0"/>
      <w:marRight w:val="0"/>
      <w:marTop w:val="0"/>
      <w:marBottom w:val="0"/>
      <w:divBdr>
        <w:top w:val="none" w:sz="0" w:space="0" w:color="auto"/>
        <w:left w:val="none" w:sz="0" w:space="0" w:color="auto"/>
        <w:bottom w:val="none" w:sz="0" w:space="0" w:color="auto"/>
        <w:right w:val="none" w:sz="0" w:space="0" w:color="auto"/>
      </w:divBdr>
    </w:div>
    <w:div w:id="1446071588">
      <w:bodyDiv w:val="1"/>
      <w:marLeft w:val="0"/>
      <w:marRight w:val="0"/>
      <w:marTop w:val="0"/>
      <w:marBottom w:val="0"/>
      <w:divBdr>
        <w:top w:val="none" w:sz="0" w:space="0" w:color="auto"/>
        <w:left w:val="none" w:sz="0" w:space="0" w:color="auto"/>
        <w:bottom w:val="none" w:sz="0" w:space="0" w:color="auto"/>
        <w:right w:val="none" w:sz="0" w:space="0" w:color="auto"/>
      </w:divBdr>
    </w:div>
    <w:div w:id="1448936243">
      <w:bodyDiv w:val="1"/>
      <w:marLeft w:val="0"/>
      <w:marRight w:val="0"/>
      <w:marTop w:val="0"/>
      <w:marBottom w:val="0"/>
      <w:divBdr>
        <w:top w:val="none" w:sz="0" w:space="0" w:color="auto"/>
        <w:left w:val="none" w:sz="0" w:space="0" w:color="auto"/>
        <w:bottom w:val="none" w:sz="0" w:space="0" w:color="auto"/>
        <w:right w:val="none" w:sz="0" w:space="0" w:color="auto"/>
      </w:divBdr>
    </w:div>
    <w:div w:id="1461607727">
      <w:bodyDiv w:val="1"/>
      <w:marLeft w:val="0"/>
      <w:marRight w:val="0"/>
      <w:marTop w:val="0"/>
      <w:marBottom w:val="0"/>
      <w:divBdr>
        <w:top w:val="none" w:sz="0" w:space="0" w:color="auto"/>
        <w:left w:val="none" w:sz="0" w:space="0" w:color="auto"/>
        <w:bottom w:val="none" w:sz="0" w:space="0" w:color="auto"/>
        <w:right w:val="none" w:sz="0" w:space="0" w:color="auto"/>
      </w:divBdr>
    </w:div>
    <w:div w:id="1466505997">
      <w:bodyDiv w:val="1"/>
      <w:marLeft w:val="0"/>
      <w:marRight w:val="0"/>
      <w:marTop w:val="0"/>
      <w:marBottom w:val="0"/>
      <w:divBdr>
        <w:top w:val="none" w:sz="0" w:space="0" w:color="auto"/>
        <w:left w:val="none" w:sz="0" w:space="0" w:color="auto"/>
        <w:bottom w:val="none" w:sz="0" w:space="0" w:color="auto"/>
        <w:right w:val="none" w:sz="0" w:space="0" w:color="auto"/>
      </w:divBdr>
    </w:div>
    <w:div w:id="1475369934">
      <w:bodyDiv w:val="1"/>
      <w:marLeft w:val="0"/>
      <w:marRight w:val="0"/>
      <w:marTop w:val="0"/>
      <w:marBottom w:val="0"/>
      <w:divBdr>
        <w:top w:val="none" w:sz="0" w:space="0" w:color="auto"/>
        <w:left w:val="none" w:sz="0" w:space="0" w:color="auto"/>
        <w:bottom w:val="none" w:sz="0" w:space="0" w:color="auto"/>
        <w:right w:val="none" w:sz="0" w:space="0" w:color="auto"/>
      </w:divBdr>
    </w:div>
    <w:div w:id="1477990011">
      <w:bodyDiv w:val="1"/>
      <w:marLeft w:val="0"/>
      <w:marRight w:val="0"/>
      <w:marTop w:val="0"/>
      <w:marBottom w:val="0"/>
      <w:divBdr>
        <w:top w:val="none" w:sz="0" w:space="0" w:color="auto"/>
        <w:left w:val="none" w:sz="0" w:space="0" w:color="auto"/>
        <w:bottom w:val="none" w:sz="0" w:space="0" w:color="auto"/>
        <w:right w:val="none" w:sz="0" w:space="0" w:color="auto"/>
      </w:divBdr>
    </w:div>
    <w:div w:id="1481582142">
      <w:bodyDiv w:val="1"/>
      <w:marLeft w:val="0"/>
      <w:marRight w:val="0"/>
      <w:marTop w:val="0"/>
      <w:marBottom w:val="0"/>
      <w:divBdr>
        <w:top w:val="none" w:sz="0" w:space="0" w:color="auto"/>
        <w:left w:val="none" w:sz="0" w:space="0" w:color="auto"/>
        <w:bottom w:val="none" w:sz="0" w:space="0" w:color="auto"/>
        <w:right w:val="none" w:sz="0" w:space="0" w:color="auto"/>
      </w:divBdr>
    </w:div>
    <w:div w:id="1481845871">
      <w:bodyDiv w:val="1"/>
      <w:marLeft w:val="0"/>
      <w:marRight w:val="0"/>
      <w:marTop w:val="0"/>
      <w:marBottom w:val="0"/>
      <w:divBdr>
        <w:top w:val="none" w:sz="0" w:space="0" w:color="auto"/>
        <w:left w:val="none" w:sz="0" w:space="0" w:color="auto"/>
        <w:bottom w:val="none" w:sz="0" w:space="0" w:color="auto"/>
        <w:right w:val="none" w:sz="0" w:space="0" w:color="auto"/>
      </w:divBdr>
    </w:div>
    <w:div w:id="1490173892">
      <w:bodyDiv w:val="1"/>
      <w:marLeft w:val="0"/>
      <w:marRight w:val="0"/>
      <w:marTop w:val="0"/>
      <w:marBottom w:val="0"/>
      <w:divBdr>
        <w:top w:val="none" w:sz="0" w:space="0" w:color="auto"/>
        <w:left w:val="none" w:sz="0" w:space="0" w:color="auto"/>
        <w:bottom w:val="none" w:sz="0" w:space="0" w:color="auto"/>
        <w:right w:val="none" w:sz="0" w:space="0" w:color="auto"/>
      </w:divBdr>
    </w:div>
    <w:div w:id="1490558282">
      <w:bodyDiv w:val="1"/>
      <w:marLeft w:val="0"/>
      <w:marRight w:val="0"/>
      <w:marTop w:val="0"/>
      <w:marBottom w:val="0"/>
      <w:divBdr>
        <w:top w:val="none" w:sz="0" w:space="0" w:color="auto"/>
        <w:left w:val="none" w:sz="0" w:space="0" w:color="auto"/>
        <w:bottom w:val="none" w:sz="0" w:space="0" w:color="auto"/>
        <w:right w:val="none" w:sz="0" w:space="0" w:color="auto"/>
      </w:divBdr>
    </w:div>
    <w:div w:id="1494839179">
      <w:bodyDiv w:val="1"/>
      <w:marLeft w:val="0"/>
      <w:marRight w:val="0"/>
      <w:marTop w:val="0"/>
      <w:marBottom w:val="0"/>
      <w:divBdr>
        <w:top w:val="none" w:sz="0" w:space="0" w:color="auto"/>
        <w:left w:val="none" w:sz="0" w:space="0" w:color="auto"/>
        <w:bottom w:val="none" w:sz="0" w:space="0" w:color="auto"/>
        <w:right w:val="none" w:sz="0" w:space="0" w:color="auto"/>
      </w:divBdr>
    </w:div>
    <w:div w:id="1514145807">
      <w:bodyDiv w:val="1"/>
      <w:marLeft w:val="0"/>
      <w:marRight w:val="0"/>
      <w:marTop w:val="0"/>
      <w:marBottom w:val="0"/>
      <w:divBdr>
        <w:top w:val="none" w:sz="0" w:space="0" w:color="auto"/>
        <w:left w:val="none" w:sz="0" w:space="0" w:color="auto"/>
        <w:bottom w:val="none" w:sz="0" w:space="0" w:color="auto"/>
        <w:right w:val="none" w:sz="0" w:space="0" w:color="auto"/>
      </w:divBdr>
    </w:div>
    <w:div w:id="1515806739">
      <w:bodyDiv w:val="1"/>
      <w:marLeft w:val="0"/>
      <w:marRight w:val="0"/>
      <w:marTop w:val="0"/>
      <w:marBottom w:val="0"/>
      <w:divBdr>
        <w:top w:val="none" w:sz="0" w:space="0" w:color="auto"/>
        <w:left w:val="none" w:sz="0" w:space="0" w:color="auto"/>
        <w:bottom w:val="none" w:sz="0" w:space="0" w:color="auto"/>
        <w:right w:val="none" w:sz="0" w:space="0" w:color="auto"/>
      </w:divBdr>
    </w:div>
    <w:div w:id="1524241474">
      <w:bodyDiv w:val="1"/>
      <w:marLeft w:val="0"/>
      <w:marRight w:val="0"/>
      <w:marTop w:val="0"/>
      <w:marBottom w:val="0"/>
      <w:divBdr>
        <w:top w:val="none" w:sz="0" w:space="0" w:color="auto"/>
        <w:left w:val="none" w:sz="0" w:space="0" w:color="auto"/>
        <w:bottom w:val="none" w:sz="0" w:space="0" w:color="auto"/>
        <w:right w:val="none" w:sz="0" w:space="0" w:color="auto"/>
      </w:divBdr>
    </w:div>
    <w:div w:id="1526092218">
      <w:bodyDiv w:val="1"/>
      <w:marLeft w:val="0"/>
      <w:marRight w:val="0"/>
      <w:marTop w:val="0"/>
      <w:marBottom w:val="0"/>
      <w:divBdr>
        <w:top w:val="none" w:sz="0" w:space="0" w:color="auto"/>
        <w:left w:val="none" w:sz="0" w:space="0" w:color="auto"/>
        <w:bottom w:val="none" w:sz="0" w:space="0" w:color="auto"/>
        <w:right w:val="none" w:sz="0" w:space="0" w:color="auto"/>
      </w:divBdr>
    </w:div>
    <w:div w:id="1526358607">
      <w:bodyDiv w:val="1"/>
      <w:marLeft w:val="0"/>
      <w:marRight w:val="0"/>
      <w:marTop w:val="0"/>
      <w:marBottom w:val="0"/>
      <w:divBdr>
        <w:top w:val="none" w:sz="0" w:space="0" w:color="auto"/>
        <w:left w:val="none" w:sz="0" w:space="0" w:color="auto"/>
        <w:bottom w:val="none" w:sz="0" w:space="0" w:color="auto"/>
        <w:right w:val="none" w:sz="0" w:space="0" w:color="auto"/>
      </w:divBdr>
    </w:div>
    <w:div w:id="1531644174">
      <w:bodyDiv w:val="1"/>
      <w:marLeft w:val="0"/>
      <w:marRight w:val="0"/>
      <w:marTop w:val="0"/>
      <w:marBottom w:val="0"/>
      <w:divBdr>
        <w:top w:val="none" w:sz="0" w:space="0" w:color="auto"/>
        <w:left w:val="none" w:sz="0" w:space="0" w:color="auto"/>
        <w:bottom w:val="none" w:sz="0" w:space="0" w:color="auto"/>
        <w:right w:val="none" w:sz="0" w:space="0" w:color="auto"/>
      </w:divBdr>
    </w:div>
    <w:div w:id="1533153788">
      <w:bodyDiv w:val="1"/>
      <w:marLeft w:val="0"/>
      <w:marRight w:val="0"/>
      <w:marTop w:val="0"/>
      <w:marBottom w:val="0"/>
      <w:divBdr>
        <w:top w:val="none" w:sz="0" w:space="0" w:color="auto"/>
        <w:left w:val="none" w:sz="0" w:space="0" w:color="auto"/>
        <w:bottom w:val="none" w:sz="0" w:space="0" w:color="auto"/>
        <w:right w:val="none" w:sz="0" w:space="0" w:color="auto"/>
      </w:divBdr>
    </w:div>
    <w:div w:id="1535846843">
      <w:bodyDiv w:val="1"/>
      <w:marLeft w:val="0"/>
      <w:marRight w:val="0"/>
      <w:marTop w:val="0"/>
      <w:marBottom w:val="0"/>
      <w:divBdr>
        <w:top w:val="none" w:sz="0" w:space="0" w:color="auto"/>
        <w:left w:val="none" w:sz="0" w:space="0" w:color="auto"/>
        <w:bottom w:val="none" w:sz="0" w:space="0" w:color="auto"/>
        <w:right w:val="none" w:sz="0" w:space="0" w:color="auto"/>
      </w:divBdr>
    </w:div>
    <w:div w:id="1541745182">
      <w:bodyDiv w:val="1"/>
      <w:marLeft w:val="0"/>
      <w:marRight w:val="0"/>
      <w:marTop w:val="0"/>
      <w:marBottom w:val="0"/>
      <w:divBdr>
        <w:top w:val="none" w:sz="0" w:space="0" w:color="auto"/>
        <w:left w:val="none" w:sz="0" w:space="0" w:color="auto"/>
        <w:bottom w:val="none" w:sz="0" w:space="0" w:color="auto"/>
        <w:right w:val="none" w:sz="0" w:space="0" w:color="auto"/>
      </w:divBdr>
      <w:divsChild>
        <w:div w:id="1405834542">
          <w:marLeft w:val="547"/>
          <w:marRight w:val="0"/>
          <w:marTop w:val="134"/>
          <w:marBottom w:val="0"/>
          <w:divBdr>
            <w:top w:val="none" w:sz="0" w:space="0" w:color="auto"/>
            <w:left w:val="none" w:sz="0" w:space="0" w:color="auto"/>
            <w:bottom w:val="none" w:sz="0" w:space="0" w:color="auto"/>
            <w:right w:val="none" w:sz="0" w:space="0" w:color="auto"/>
          </w:divBdr>
        </w:div>
      </w:divsChild>
    </w:div>
    <w:div w:id="1543252977">
      <w:bodyDiv w:val="1"/>
      <w:marLeft w:val="0"/>
      <w:marRight w:val="0"/>
      <w:marTop w:val="0"/>
      <w:marBottom w:val="0"/>
      <w:divBdr>
        <w:top w:val="none" w:sz="0" w:space="0" w:color="auto"/>
        <w:left w:val="none" w:sz="0" w:space="0" w:color="auto"/>
        <w:bottom w:val="none" w:sz="0" w:space="0" w:color="auto"/>
        <w:right w:val="none" w:sz="0" w:space="0" w:color="auto"/>
      </w:divBdr>
    </w:div>
    <w:div w:id="1545799077">
      <w:bodyDiv w:val="1"/>
      <w:marLeft w:val="0"/>
      <w:marRight w:val="0"/>
      <w:marTop w:val="0"/>
      <w:marBottom w:val="0"/>
      <w:divBdr>
        <w:top w:val="none" w:sz="0" w:space="0" w:color="auto"/>
        <w:left w:val="none" w:sz="0" w:space="0" w:color="auto"/>
        <w:bottom w:val="none" w:sz="0" w:space="0" w:color="auto"/>
        <w:right w:val="none" w:sz="0" w:space="0" w:color="auto"/>
      </w:divBdr>
    </w:div>
    <w:div w:id="1547066864">
      <w:bodyDiv w:val="1"/>
      <w:marLeft w:val="0"/>
      <w:marRight w:val="0"/>
      <w:marTop w:val="0"/>
      <w:marBottom w:val="0"/>
      <w:divBdr>
        <w:top w:val="none" w:sz="0" w:space="0" w:color="auto"/>
        <w:left w:val="none" w:sz="0" w:space="0" w:color="auto"/>
        <w:bottom w:val="none" w:sz="0" w:space="0" w:color="auto"/>
        <w:right w:val="none" w:sz="0" w:space="0" w:color="auto"/>
      </w:divBdr>
    </w:div>
    <w:div w:id="1548369283">
      <w:bodyDiv w:val="1"/>
      <w:marLeft w:val="0"/>
      <w:marRight w:val="0"/>
      <w:marTop w:val="0"/>
      <w:marBottom w:val="0"/>
      <w:divBdr>
        <w:top w:val="none" w:sz="0" w:space="0" w:color="auto"/>
        <w:left w:val="none" w:sz="0" w:space="0" w:color="auto"/>
        <w:bottom w:val="none" w:sz="0" w:space="0" w:color="auto"/>
        <w:right w:val="none" w:sz="0" w:space="0" w:color="auto"/>
      </w:divBdr>
    </w:div>
    <w:div w:id="1559440303">
      <w:bodyDiv w:val="1"/>
      <w:marLeft w:val="0"/>
      <w:marRight w:val="0"/>
      <w:marTop w:val="0"/>
      <w:marBottom w:val="0"/>
      <w:divBdr>
        <w:top w:val="none" w:sz="0" w:space="0" w:color="auto"/>
        <w:left w:val="none" w:sz="0" w:space="0" w:color="auto"/>
        <w:bottom w:val="none" w:sz="0" w:space="0" w:color="auto"/>
        <w:right w:val="none" w:sz="0" w:space="0" w:color="auto"/>
      </w:divBdr>
    </w:div>
    <w:div w:id="1564410688">
      <w:bodyDiv w:val="1"/>
      <w:marLeft w:val="0"/>
      <w:marRight w:val="0"/>
      <w:marTop w:val="0"/>
      <w:marBottom w:val="0"/>
      <w:divBdr>
        <w:top w:val="none" w:sz="0" w:space="0" w:color="auto"/>
        <w:left w:val="none" w:sz="0" w:space="0" w:color="auto"/>
        <w:bottom w:val="none" w:sz="0" w:space="0" w:color="auto"/>
        <w:right w:val="none" w:sz="0" w:space="0" w:color="auto"/>
      </w:divBdr>
      <w:divsChild>
        <w:div w:id="1620532712">
          <w:marLeft w:val="274"/>
          <w:marRight w:val="0"/>
          <w:marTop w:val="0"/>
          <w:marBottom w:val="0"/>
          <w:divBdr>
            <w:top w:val="none" w:sz="0" w:space="0" w:color="auto"/>
            <w:left w:val="none" w:sz="0" w:space="0" w:color="auto"/>
            <w:bottom w:val="none" w:sz="0" w:space="0" w:color="auto"/>
            <w:right w:val="none" w:sz="0" w:space="0" w:color="auto"/>
          </w:divBdr>
        </w:div>
        <w:div w:id="1872916340">
          <w:marLeft w:val="274"/>
          <w:marRight w:val="0"/>
          <w:marTop w:val="0"/>
          <w:marBottom w:val="0"/>
          <w:divBdr>
            <w:top w:val="none" w:sz="0" w:space="0" w:color="auto"/>
            <w:left w:val="none" w:sz="0" w:space="0" w:color="auto"/>
            <w:bottom w:val="none" w:sz="0" w:space="0" w:color="auto"/>
            <w:right w:val="none" w:sz="0" w:space="0" w:color="auto"/>
          </w:divBdr>
        </w:div>
      </w:divsChild>
    </w:div>
    <w:div w:id="1567455814">
      <w:bodyDiv w:val="1"/>
      <w:marLeft w:val="0"/>
      <w:marRight w:val="0"/>
      <w:marTop w:val="0"/>
      <w:marBottom w:val="0"/>
      <w:divBdr>
        <w:top w:val="none" w:sz="0" w:space="0" w:color="auto"/>
        <w:left w:val="none" w:sz="0" w:space="0" w:color="auto"/>
        <w:bottom w:val="none" w:sz="0" w:space="0" w:color="auto"/>
        <w:right w:val="none" w:sz="0" w:space="0" w:color="auto"/>
      </w:divBdr>
      <w:divsChild>
        <w:div w:id="1382169330">
          <w:marLeft w:val="0"/>
          <w:marRight w:val="0"/>
          <w:marTop w:val="0"/>
          <w:marBottom w:val="0"/>
          <w:divBdr>
            <w:top w:val="none" w:sz="0" w:space="0" w:color="auto"/>
            <w:left w:val="none" w:sz="0" w:space="0" w:color="auto"/>
            <w:bottom w:val="none" w:sz="0" w:space="0" w:color="auto"/>
            <w:right w:val="none" w:sz="0" w:space="0" w:color="auto"/>
          </w:divBdr>
        </w:div>
      </w:divsChild>
    </w:div>
    <w:div w:id="1568760380">
      <w:bodyDiv w:val="1"/>
      <w:marLeft w:val="0"/>
      <w:marRight w:val="0"/>
      <w:marTop w:val="0"/>
      <w:marBottom w:val="0"/>
      <w:divBdr>
        <w:top w:val="none" w:sz="0" w:space="0" w:color="auto"/>
        <w:left w:val="none" w:sz="0" w:space="0" w:color="auto"/>
        <w:bottom w:val="none" w:sz="0" w:space="0" w:color="auto"/>
        <w:right w:val="none" w:sz="0" w:space="0" w:color="auto"/>
      </w:divBdr>
    </w:div>
    <w:div w:id="1574270015">
      <w:bodyDiv w:val="1"/>
      <w:marLeft w:val="0"/>
      <w:marRight w:val="0"/>
      <w:marTop w:val="0"/>
      <w:marBottom w:val="0"/>
      <w:divBdr>
        <w:top w:val="none" w:sz="0" w:space="0" w:color="auto"/>
        <w:left w:val="none" w:sz="0" w:space="0" w:color="auto"/>
        <w:bottom w:val="none" w:sz="0" w:space="0" w:color="auto"/>
        <w:right w:val="none" w:sz="0" w:space="0" w:color="auto"/>
      </w:divBdr>
    </w:div>
    <w:div w:id="1584341243">
      <w:bodyDiv w:val="1"/>
      <w:marLeft w:val="0"/>
      <w:marRight w:val="0"/>
      <w:marTop w:val="0"/>
      <w:marBottom w:val="0"/>
      <w:divBdr>
        <w:top w:val="none" w:sz="0" w:space="0" w:color="auto"/>
        <w:left w:val="none" w:sz="0" w:space="0" w:color="auto"/>
        <w:bottom w:val="none" w:sz="0" w:space="0" w:color="auto"/>
        <w:right w:val="none" w:sz="0" w:space="0" w:color="auto"/>
      </w:divBdr>
    </w:div>
    <w:div w:id="1584988762">
      <w:bodyDiv w:val="1"/>
      <w:marLeft w:val="0"/>
      <w:marRight w:val="0"/>
      <w:marTop w:val="0"/>
      <w:marBottom w:val="0"/>
      <w:divBdr>
        <w:top w:val="none" w:sz="0" w:space="0" w:color="auto"/>
        <w:left w:val="none" w:sz="0" w:space="0" w:color="auto"/>
        <w:bottom w:val="none" w:sz="0" w:space="0" w:color="auto"/>
        <w:right w:val="none" w:sz="0" w:space="0" w:color="auto"/>
      </w:divBdr>
    </w:div>
    <w:div w:id="1593852548">
      <w:bodyDiv w:val="1"/>
      <w:marLeft w:val="0"/>
      <w:marRight w:val="0"/>
      <w:marTop w:val="0"/>
      <w:marBottom w:val="0"/>
      <w:divBdr>
        <w:top w:val="none" w:sz="0" w:space="0" w:color="auto"/>
        <w:left w:val="none" w:sz="0" w:space="0" w:color="auto"/>
        <w:bottom w:val="none" w:sz="0" w:space="0" w:color="auto"/>
        <w:right w:val="none" w:sz="0" w:space="0" w:color="auto"/>
      </w:divBdr>
    </w:div>
    <w:div w:id="1607612543">
      <w:bodyDiv w:val="1"/>
      <w:marLeft w:val="0"/>
      <w:marRight w:val="0"/>
      <w:marTop w:val="0"/>
      <w:marBottom w:val="0"/>
      <w:divBdr>
        <w:top w:val="none" w:sz="0" w:space="0" w:color="auto"/>
        <w:left w:val="none" w:sz="0" w:space="0" w:color="auto"/>
        <w:bottom w:val="none" w:sz="0" w:space="0" w:color="auto"/>
        <w:right w:val="none" w:sz="0" w:space="0" w:color="auto"/>
      </w:divBdr>
    </w:div>
    <w:div w:id="1636450897">
      <w:bodyDiv w:val="1"/>
      <w:marLeft w:val="0"/>
      <w:marRight w:val="0"/>
      <w:marTop w:val="0"/>
      <w:marBottom w:val="0"/>
      <w:divBdr>
        <w:top w:val="none" w:sz="0" w:space="0" w:color="auto"/>
        <w:left w:val="none" w:sz="0" w:space="0" w:color="auto"/>
        <w:bottom w:val="none" w:sz="0" w:space="0" w:color="auto"/>
        <w:right w:val="none" w:sz="0" w:space="0" w:color="auto"/>
      </w:divBdr>
    </w:div>
    <w:div w:id="1638609502">
      <w:bodyDiv w:val="1"/>
      <w:marLeft w:val="0"/>
      <w:marRight w:val="0"/>
      <w:marTop w:val="0"/>
      <w:marBottom w:val="0"/>
      <w:divBdr>
        <w:top w:val="none" w:sz="0" w:space="0" w:color="auto"/>
        <w:left w:val="none" w:sz="0" w:space="0" w:color="auto"/>
        <w:bottom w:val="none" w:sz="0" w:space="0" w:color="auto"/>
        <w:right w:val="none" w:sz="0" w:space="0" w:color="auto"/>
      </w:divBdr>
    </w:div>
    <w:div w:id="1643386000">
      <w:bodyDiv w:val="1"/>
      <w:marLeft w:val="0"/>
      <w:marRight w:val="0"/>
      <w:marTop w:val="0"/>
      <w:marBottom w:val="0"/>
      <w:divBdr>
        <w:top w:val="none" w:sz="0" w:space="0" w:color="auto"/>
        <w:left w:val="none" w:sz="0" w:space="0" w:color="auto"/>
        <w:bottom w:val="none" w:sz="0" w:space="0" w:color="auto"/>
        <w:right w:val="none" w:sz="0" w:space="0" w:color="auto"/>
      </w:divBdr>
    </w:div>
    <w:div w:id="1650596740">
      <w:bodyDiv w:val="1"/>
      <w:marLeft w:val="0"/>
      <w:marRight w:val="0"/>
      <w:marTop w:val="0"/>
      <w:marBottom w:val="0"/>
      <w:divBdr>
        <w:top w:val="none" w:sz="0" w:space="0" w:color="auto"/>
        <w:left w:val="none" w:sz="0" w:space="0" w:color="auto"/>
        <w:bottom w:val="none" w:sz="0" w:space="0" w:color="auto"/>
        <w:right w:val="none" w:sz="0" w:space="0" w:color="auto"/>
      </w:divBdr>
      <w:divsChild>
        <w:div w:id="1123158419">
          <w:marLeft w:val="360"/>
          <w:marRight w:val="0"/>
          <w:marTop w:val="0"/>
          <w:marBottom w:val="0"/>
          <w:divBdr>
            <w:top w:val="none" w:sz="0" w:space="0" w:color="auto"/>
            <w:left w:val="none" w:sz="0" w:space="0" w:color="auto"/>
            <w:bottom w:val="none" w:sz="0" w:space="0" w:color="auto"/>
            <w:right w:val="none" w:sz="0" w:space="0" w:color="auto"/>
          </w:divBdr>
        </w:div>
      </w:divsChild>
    </w:div>
    <w:div w:id="1656564184">
      <w:bodyDiv w:val="1"/>
      <w:marLeft w:val="0"/>
      <w:marRight w:val="0"/>
      <w:marTop w:val="0"/>
      <w:marBottom w:val="0"/>
      <w:divBdr>
        <w:top w:val="none" w:sz="0" w:space="0" w:color="auto"/>
        <w:left w:val="none" w:sz="0" w:space="0" w:color="auto"/>
        <w:bottom w:val="none" w:sz="0" w:space="0" w:color="auto"/>
        <w:right w:val="none" w:sz="0" w:space="0" w:color="auto"/>
      </w:divBdr>
    </w:div>
    <w:div w:id="1661690784">
      <w:bodyDiv w:val="1"/>
      <w:marLeft w:val="0"/>
      <w:marRight w:val="0"/>
      <w:marTop w:val="0"/>
      <w:marBottom w:val="0"/>
      <w:divBdr>
        <w:top w:val="none" w:sz="0" w:space="0" w:color="auto"/>
        <w:left w:val="none" w:sz="0" w:space="0" w:color="auto"/>
        <w:bottom w:val="none" w:sz="0" w:space="0" w:color="auto"/>
        <w:right w:val="none" w:sz="0" w:space="0" w:color="auto"/>
      </w:divBdr>
    </w:div>
    <w:div w:id="1699697437">
      <w:bodyDiv w:val="1"/>
      <w:marLeft w:val="0"/>
      <w:marRight w:val="0"/>
      <w:marTop w:val="0"/>
      <w:marBottom w:val="0"/>
      <w:divBdr>
        <w:top w:val="none" w:sz="0" w:space="0" w:color="auto"/>
        <w:left w:val="none" w:sz="0" w:space="0" w:color="auto"/>
        <w:bottom w:val="none" w:sz="0" w:space="0" w:color="auto"/>
        <w:right w:val="none" w:sz="0" w:space="0" w:color="auto"/>
      </w:divBdr>
    </w:div>
    <w:div w:id="1700549249">
      <w:bodyDiv w:val="1"/>
      <w:marLeft w:val="0"/>
      <w:marRight w:val="0"/>
      <w:marTop w:val="0"/>
      <w:marBottom w:val="0"/>
      <w:divBdr>
        <w:top w:val="none" w:sz="0" w:space="0" w:color="auto"/>
        <w:left w:val="none" w:sz="0" w:space="0" w:color="auto"/>
        <w:bottom w:val="none" w:sz="0" w:space="0" w:color="auto"/>
        <w:right w:val="none" w:sz="0" w:space="0" w:color="auto"/>
      </w:divBdr>
    </w:div>
    <w:div w:id="1704550894">
      <w:bodyDiv w:val="1"/>
      <w:marLeft w:val="0"/>
      <w:marRight w:val="0"/>
      <w:marTop w:val="0"/>
      <w:marBottom w:val="0"/>
      <w:divBdr>
        <w:top w:val="none" w:sz="0" w:space="0" w:color="auto"/>
        <w:left w:val="none" w:sz="0" w:space="0" w:color="auto"/>
        <w:bottom w:val="none" w:sz="0" w:space="0" w:color="auto"/>
        <w:right w:val="none" w:sz="0" w:space="0" w:color="auto"/>
      </w:divBdr>
      <w:divsChild>
        <w:div w:id="381291857">
          <w:marLeft w:val="1080"/>
          <w:marRight w:val="0"/>
          <w:marTop w:val="100"/>
          <w:marBottom w:val="0"/>
          <w:divBdr>
            <w:top w:val="none" w:sz="0" w:space="0" w:color="auto"/>
            <w:left w:val="none" w:sz="0" w:space="0" w:color="auto"/>
            <w:bottom w:val="none" w:sz="0" w:space="0" w:color="auto"/>
            <w:right w:val="none" w:sz="0" w:space="0" w:color="auto"/>
          </w:divBdr>
        </w:div>
        <w:div w:id="717434546">
          <w:marLeft w:val="1080"/>
          <w:marRight w:val="0"/>
          <w:marTop w:val="100"/>
          <w:marBottom w:val="0"/>
          <w:divBdr>
            <w:top w:val="none" w:sz="0" w:space="0" w:color="auto"/>
            <w:left w:val="none" w:sz="0" w:space="0" w:color="auto"/>
            <w:bottom w:val="none" w:sz="0" w:space="0" w:color="auto"/>
            <w:right w:val="none" w:sz="0" w:space="0" w:color="auto"/>
          </w:divBdr>
        </w:div>
        <w:div w:id="1530336646">
          <w:marLeft w:val="1080"/>
          <w:marRight w:val="0"/>
          <w:marTop w:val="100"/>
          <w:marBottom w:val="0"/>
          <w:divBdr>
            <w:top w:val="none" w:sz="0" w:space="0" w:color="auto"/>
            <w:left w:val="none" w:sz="0" w:space="0" w:color="auto"/>
            <w:bottom w:val="none" w:sz="0" w:space="0" w:color="auto"/>
            <w:right w:val="none" w:sz="0" w:space="0" w:color="auto"/>
          </w:divBdr>
        </w:div>
        <w:div w:id="1595552871">
          <w:marLeft w:val="1080"/>
          <w:marRight w:val="0"/>
          <w:marTop w:val="100"/>
          <w:marBottom w:val="0"/>
          <w:divBdr>
            <w:top w:val="none" w:sz="0" w:space="0" w:color="auto"/>
            <w:left w:val="none" w:sz="0" w:space="0" w:color="auto"/>
            <w:bottom w:val="none" w:sz="0" w:space="0" w:color="auto"/>
            <w:right w:val="none" w:sz="0" w:space="0" w:color="auto"/>
          </w:divBdr>
        </w:div>
        <w:div w:id="1919094725">
          <w:marLeft w:val="1080"/>
          <w:marRight w:val="0"/>
          <w:marTop w:val="100"/>
          <w:marBottom w:val="0"/>
          <w:divBdr>
            <w:top w:val="none" w:sz="0" w:space="0" w:color="auto"/>
            <w:left w:val="none" w:sz="0" w:space="0" w:color="auto"/>
            <w:bottom w:val="none" w:sz="0" w:space="0" w:color="auto"/>
            <w:right w:val="none" w:sz="0" w:space="0" w:color="auto"/>
          </w:divBdr>
        </w:div>
        <w:div w:id="2001733160">
          <w:marLeft w:val="360"/>
          <w:marRight w:val="0"/>
          <w:marTop w:val="200"/>
          <w:marBottom w:val="0"/>
          <w:divBdr>
            <w:top w:val="none" w:sz="0" w:space="0" w:color="auto"/>
            <w:left w:val="none" w:sz="0" w:space="0" w:color="auto"/>
            <w:bottom w:val="none" w:sz="0" w:space="0" w:color="auto"/>
            <w:right w:val="none" w:sz="0" w:space="0" w:color="auto"/>
          </w:divBdr>
        </w:div>
      </w:divsChild>
    </w:div>
    <w:div w:id="1704600516">
      <w:bodyDiv w:val="1"/>
      <w:marLeft w:val="0"/>
      <w:marRight w:val="0"/>
      <w:marTop w:val="0"/>
      <w:marBottom w:val="0"/>
      <w:divBdr>
        <w:top w:val="none" w:sz="0" w:space="0" w:color="auto"/>
        <w:left w:val="none" w:sz="0" w:space="0" w:color="auto"/>
        <w:bottom w:val="none" w:sz="0" w:space="0" w:color="auto"/>
        <w:right w:val="none" w:sz="0" w:space="0" w:color="auto"/>
      </w:divBdr>
    </w:div>
    <w:div w:id="1705904614">
      <w:bodyDiv w:val="1"/>
      <w:marLeft w:val="0"/>
      <w:marRight w:val="0"/>
      <w:marTop w:val="0"/>
      <w:marBottom w:val="0"/>
      <w:divBdr>
        <w:top w:val="none" w:sz="0" w:space="0" w:color="auto"/>
        <w:left w:val="none" w:sz="0" w:space="0" w:color="auto"/>
        <w:bottom w:val="none" w:sz="0" w:space="0" w:color="auto"/>
        <w:right w:val="none" w:sz="0" w:space="0" w:color="auto"/>
      </w:divBdr>
    </w:div>
    <w:div w:id="1709986565">
      <w:bodyDiv w:val="1"/>
      <w:marLeft w:val="0"/>
      <w:marRight w:val="0"/>
      <w:marTop w:val="0"/>
      <w:marBottom w:val="0"/>
      <w:divBdr>
        <w:top w:val="none" w:sz="0" w:space="0" w:color="auto"/>
        <w:left w:val="none" w:sz="0" w:space="0" w:color="auto"/>
        <w:bottom w:val="none" w:sz="0" w:space="0" w:color="auto"/>
        <w:right w:val="none" w:sz="0" w:space="0" w:color="auto"/>
      </w:divBdr>
      <w:divsChild>
        <w:div w:id="1768116212">
          <w:marLeft w:val="360"/>
          <w:marRight w:val="0"/>
          <w:marTop w:val="0"/>
          <w:marBottom w:val="0"/>
          <w:divBdr>
            <w:top w:val="none" w:sz="0" w:space="0" w:color="auto"/>
            <w:left w:val="none" w:sz="0" w:space="0" w:color="auto"/>
            <w:bottom w:val="none" w:sz="0" w:space="0" w:color="auto"/>
            <w:right w:val="none" w:sz="0" w:space="0" w:color="auto"/>
          </w:divBdr>
        </w:div>
      </w:divsChild>
    </w:div>
    <w:div w:id="1716736866">
      <w:bodyDiv w:val="1"/>
      <w:marLeft w:val="0"/>
      <w:marRight w:val="0"/>
      <w:marTop w:val="0"/>
      <w:marBottom w:val="0"/>
      <w:divBdr>
        <w:top w:val="none" w:sz="0" w:space="0" w:color="auto"/>
        <w:left w:val="none" w:sz="0" w:space="0" w:color="auto"/>
        <w:bottom w:val="none" w:sz="0" w:space="0" w:color="auto"/>
        <w:right w:val="none" w:sz="0" w:space="0" w:color="auto"/>
      </w:divBdr>
      <w:divsChild>
        <w:div w:id="451628983">
          <w:marLeft w:val="274"/>
          <w:marRight w:val="0"/>
          <w:marTop w:val="0"/>
          <w:marBottom w:val="0"/>
          <w:divBdr>
            <w:top w:val="none" w:sz="0" w:space="0" w:color="auto"/>
            <w:left w:val="none" w:sz="0" w:space="0" w:color="auto"/>
            <w:bottom w:val="none" w:sz="0" w:space="0" w:color="auto"/>
            <w:right w:val="none" w:sz="0" w:space="0" w:color="auto"/>
          </w:divBdr>
        </w:div>
        <w:div w:id="1044208776">
          <w:marLeft w:val="274"/>
          <w:marRight w:val="0"/>
          <w:marTop w:val="0"/>
          <w:marBottom w:val="0"/>
          <w:divBdr>
            <w:top w:val="none" w:sz="0" w:space="0" w:color="auto"/>
            <w:left w:val="none" w:sz="0" w:space="0" w:color="auto"/>
            <w:bottom w:val="none" w:sz="0" w:space="0" w:color="auto"/>
            <w:right w:val="none" w:sz="0" w:space="0" w:color="auto"/>
          </w:divBdr>
        </w:div>
        <w:div w:id="1343976753">
          <w:marLeft w:val="274"/>
          <w:marRight w:val="0"/>
          <w:marTop w:val="0"/>
          <w:marBottom w:val="0"/>
          <w:divBdr>
            <w:top w:val="none" w:sz="0" w:space="0" w:color="auto"/>
            <w:left w:val="none" w:sz="0" w:space="0" w:color="auto"/>
            <w:bottom w:val="none" w:sz="0" w:space="0" w:color="auto"/>
            <w:right w:val="none" w:sz="0" w:space="0" w:color="auto"/>
          </w:divBdr>
        </w:div>
        <w:div w:id="1857386108">
          <w:marLeft w:val="274"/>
          <w:marRight w:val="0"/>
          <w:marTop w:val="0"/>
          <w:marBottom w:val="0"/>
          <w:divBdr>
            <w:top w:val="none" w:sz="0" w:space="0" w:color="auto"/>
            <w:left w:val="none" w:sz="0" w:space="0" w:color="auto"/>
            <w:bottom w:val="none" w:sz="0" w:space="0" w:color="auto"/>
            <w:right w:val="none" w:sz="0" w:space="0" w:color="auto"/>
          </w:divBdr>
        </w:div>
      </w:divsChild>
    </w:div>
    <w:div w:id="1726759990">
      <w:bodyDiv w:val="1"/>
      <w:marLeft w:val="0"/>
      <w:marRight w:val="0"/>
      <w:marTop w:val="0"/>
      <w:marBottom w:val="0"/>
      <w:divBdr>
        <w:top w:val="none" w:sz="0" w:space="0" w:color="auto"/>
        <w:left w:val="none" w:sz="0" w:space="0" w:color="auto"/>
        <w:bottom w:val="none" w:sz="0" w:space="0" w:color="auto"/>
        <w:right w:val="none" w:sz="0" w:space="0" w:color="auto"/>
      </w:divBdr>
    </w:div>
    <w:div w:id="1732575395">
      <w:bodyDiv w:val="1"/>
      <w:marLeft w:val="0"/>
      <w:marRight w:val="0"/>
      <w:marTop w:val="0"/>
      <w:marBottom w:val="0"/>
      <w:divBdr>
        <w:top w:val="none" w:sz="0" w:space="0" w:color="auto"/>
        <w:left w:val="none" w:sz="0" w:space="0" w:color="auto"/>
        <w:bottom w:val="none" w:sz="0" w:space="0" w:color="auto"/>
        <w:right w:val="none" w:sz="0" w:space="0" w:color="auto"/>
      </w:divBdr>
    </w:div>
    <w:div w:id="1735812175">
      <w:bodyDiv w:val="1"/>
      <w:marLeft w:val="0"/>
      <w:marRight w:val="0"/>
      <w:marTop w:val="0"/>
      <w:marBottom w:val="0"/>
      <w:divBdr>
        <w:top w:val="none" w:sz="0" w:space="0" w:color="auto"/>
        <w:left w:val="none" w:sz="0" w:space="0" w:color="auto"/>
        <w:bottom w:val="none" w:sz="0" w:space="0" w:color="auto"/>
        <w:right w:val="none" w:sz="0" w:space="0" w:color="auto"/>
      </w:divBdr>
      <w:divsChild>
        <w:div w:id="12153014">
          <w:marLeft w:val="360"/>
          <w:marRight w:val="0"/>
          <w:marTop w:val="200"/>
          <w:marBottom w:val="0"/>
          <w:divBdr>
            <w:top w:val="none" w:sz="0" w:space="0" w:color="auto"/>
            <w:left w:val="none" w:sz="0" w:space="0" w:color="auto"/>
            <w:bottom w:val="none" w:sz="0" w:space="0" w:color="auto"/>
            <w:right w:val="none" w:sz="0" w:space="0" w:color="auto"/>
          </w:divBdr>
        </w:div>
        <w:div w:id="1119643748">
          <w:marLeft w:val="360"/>
          <w:marRight w:val="0"/>
          <w:marTop w:val="200"/>
          <w:marBottom w:val="0"/>
          <w:divBdr>
            <w:top w:val="none" w:sz="0" w:space="0" w:color="auto"/>
            <w:left w:val="none" w:sz="0" w:space="0" w:color="auto"/>
            <w:bottom w:val="none" w:sz="0" w:space="0" w:color="auto"/>
            <w:right w:val="none" w:sz="0" w:space="0" w:color="auto"/>
          </w:divBdr>
        </w:div>
        <w:div w:id="1412697422">
          <w:marLeft w:val="360"/>
          <w:marRight w:val="0"/>
          <w:marTop w:val="200"/>
          <w:marBottom w:val="0"/>
          <w:divBdr>
            <w:top w:val="none" w:sz="0" w:space="0" w:color="auto"/>
            <w:left w:val="none" w:sz="0" w:space="0" w:color="auto"/>
            <w:bottom w:val="none" w:sz="0" w:space="0" w:color="auto"/>
            <w:right w:val="none" w:sz="0" w:space="0" w:color="auto"/>
          </w:divBdr>
        </w:div>
        <w:div w:id="1905870861">
          <w:marLeft w:val="360"/>
          <w:marRight w:val="0"/>
          <w:marTop w:val="200"/>
          <w:marBottom w:val="0"/>
          <w:divBdr>
            <w:top w:val="none" w:sz="0" w:space="0" w:color="auto"/>
            <w:left w:val="none" w:sz="0" w:space="0" w:color="auto"/>
            <w:bottom w:val="none" w:sz="0" w:space="0" w:color="auto"/>
            <w:right w:val="none" w:sz="0" w:space="0" w:color="auto"/>
          </w:divBdr>
        </w:div>
        <w:div w:id="2139031098">
          <w:marLeft w:val="360"/>
          <w:marRight w:val="0"/>
          <w:marTop w:val="200"/>
          <w:marBottom w:val="0"/>
          <w:divBdr>
            <w:top w:val="none" w:sz="0" w:space="0" w:color="auto"/>
            <w:left w:val="none" w:sz="0" w:space="0" w:color="auto"/>
            <w:bottom w:val="none" w:sz="0" w:space="0" w:color="auto"/>
            <w:right w:val="none" w:sz="0" w:space="0" w:color="auto"/>
          </w:divBdr>
        </w:div>
      </w:divsChild>
    </w:div>
    <w:div w:id="1738822120">
      <w:bodyDiv w:val="1"/>
      <w:marLeft w:val="0"/>
      <w:marRight w:val="0"/>
      <w:marTop w:val="0"/>
      <w:marBottom w:val="0"/>
      <w:divBdr>
        <w:top w:val="none" w:sz="0" w:space="0" w:color="auto"/>
        <w:left w:val="none" w:sz="0" w:space="0" w:color="auto"/>
        <w:bottom w:val="none" w:sz="0" w:space="0" w:color="auto"/>
        <w:right w:val="none" w:sz="0" w:space="0" w:color="auto"/>
      </w:divBdr>
    </w:div>
    <w:div w:id="1739932900">
      <w:bodyDiv w:val="1"/>
      <w:marLeft w:val="0"/>
      <w:marRight w:val="0"/>
      <w:marTop w:val="0"/>
      <w:marBottom w:val="0"/>
      <w:divBdr>
        <w:top w:val="none" w:sz="0" w:space="0" w:color="auto"/>
        <w:left w:val="none" w:sz="0" w:space="0" w:color="auto"/>
        <w:bottom w:val="none" w:sz="0" w:space="0" w:color="auto"/>
        <w:right w:val="none" w:sz="0" w:space="0" w:color="auto"/>
      </w:divBdr>
      <w:divsChild>
        <w:div w:id="1466393089">
          <w:marLeft w:val="360"/>
          <w:marRight w:val="0"/>
          <w:marTop w:val="0"/>
          <w:marBottom w:val="0"/>
          <w:divBdr>
            <w:top w:val="none" w:sz="0" w:space="0" w:color="auto"/>
            <w:left w:val="none" w:sz="0" w:space="0" w:color="auto"/>
            <w:bottom w:val="none" w:sz="0" w:space="0" w:color="auto"/>
            <w:right w:val="none" w:sz="0" w:space="0" w:color="auto"/>
          </w:divBdr>
        </w:div>
      </w:divsChild>
    </w:div>
    <w:div w:id="1741978624">
      <w:bodyDiv w:val="1"/>
      <w:marLeft w:val="0"/>
      <w:marRight w:val="0"/>
      <w:marTop w:val="0"/>
      <w:marBottom w:val="0"/>
      <w:divBdr>
        <w:top w:val="none" w:sz="0" w:space="0" w:color="auto"/>
        <w:left w:val="none" w:sz="0" w:space="0" w:color="auto"/>
        <w:bottom w:val="none" w:sz="0" w:space="0" w:color="auto"/>
        <w:right w:val="none" w:sz="0" w:space="0" w:color="auto"/>
      </w:divBdr>
    </w:div>
    <w:div w:id="1742172439">
      <w:bodyDiv w:val="1"/>
      <w:marLeft w:val="0"/>
      <w:marRight w:val="0"/>
      <w:marTop w:val="0"/>
      <w:marBottom w:val="0"/>
      <w:divBdr>
        <w:top w:val="none" w:sz="0" w:space="0" w:color="auto"/>
        <w:left w:val="none" w:sz="0" w:space="0" w:color="auto"/>
        <w:bottom w:val="none" w:sz="0" w:space="0" w:color="auto"/>
        <w:right w:val="none" w:sz="0" w:space="0" w:color="auto"/>
      </w:divBdr>
    </w:div>
    <w:div w:id="1742412201">
      <w:bodyDiv w:val="1"/>
      <w:marLeft w:val="0"/>
      <w:marRight w:val="0"/>
      <w:marTop w:val="0"/>
      <w:marBottom w:val="0"/>
      <w:divBdr>
        <w:top w:val="none" w:sz="0" w:space="0" w:color="auto"/>
        <w:left w:val="none" w:sz="0" w:space="0" w:color="auto"/>
        <w:bottom w:val="none" w:sz="0" w:space="0" w:color="auto"/>
        <w:right w:val="none" w:sz="0" w:space="0" w:color="auto"/>
      </w:divBdr>
    </w:div>
    <w:div w:id="1744372155">
      <w:bodyDiv w:val="1"/>
      <w:marLeft w:val="0"/>
      <w:marRight w:val="0"/>
      <w:marTop w:val="0"/>
      <w:marBottom w:val="0"/>
      <w:divBdr>
        <w:top w:val="none" w:sz="0" w:space="0" w:color="auto"/>
        <w:left w:val="none" w:sz="0" w:space="0" w:color="auto"/>
        <w:bottom w:val="none" w:sz="0" w:space="0" w:color="auto"/>
        <w:right w:val="none" w:sz="0" w:space="0" w:color="auto"/>
      </w:divBdr>
    </w:div>
    <w:div w:id="1749302974">
      <w:bodyDiv w:val="1"/>
      <w:marLeft w:val="0"/>
      <w:marRight w:val="0"/>
      <w:marTop w:val="0"/>
      <w:marBottom w:val="0"/>
      <w:divBdr>
        <w:top w:val="none" w:sz="0" w:space="0" w:color="auto"/>
        <w:left w:val="none" w:sz="0" w:space="0" w:color="auto"/>
        <w:bottom w:val="none" w:sz="0" w:space="0" w:color="auto"/>
        <w:right w:val="none" w:sz="0" w:space="0" w:color="auto"/>
      </w:divBdr>
      <w:divsChild>
        <w:div w:id="850872895">
          <w:marLeft w:val="274"/>
          <w:marRight w:val="0"/>
          <w:marTop w:val="0"/>
          <w:marBottom w:val="0"/>
          <w:divBdr>
            <w:top w:val="none" w:sz="0" w:space="0" w:color="auto"/>
            <w:left w:val="none" w:sz="0" w:space="0" w:color="auto"/>
            <w:bottom w:val="none" w:sz="0" w:space="0" w:color="auto"/>
            <w:right w:val="none" w:sz="0" w:space="0" w:color="auto"/>
          </w:divBdr>
        </w:div>
      </w:divsChild>
    </w:div>
    <w:div w:id="1750075963">
      <w:bodyDiv w:val="1"/>
      <w:marLeft w:val="0"/>
      <w:marRight w:val="0"/>
      <w:marTop w:val="0"/>
      <w:marBottom w:val="0"/>
      <w:divBdr>
        <w:top w:val="none" w:sz="0" w:space="0" w:color="auto"/>
        <w:left w:val="none" w:sz="0" w:space="0" w:color="auto"/>
        <w:bottom w:val="none" w:sz="0" w:space="0" w:color="auto"/>
        <w:right w:val="none" w:sz="0" w:space="0" w:color="auto"/>
      </w:divBdr>
    </w:div>
    <w:div w:id="1759868522">
      <w:bodyDiv w:val="1"/>
      <w:marLeft w:val="0"/>
      <w:marRight w:val="0"/>
      <w:marTop w:val="0"/>
      <w:marBottom w:val="0"/>
      <w:divBdr>
        <w:top w:val="none" w:sz="0" w:space="0" w:color="auto"/>
        <w:left w:val="none" w:sz="0" w:space="0" w:color="auto"/>
        <w:bottom w:val="none" w:sz="0" w:space="0" w:color="auto"/>
        <w:right w:val="none" w:sz="0" w:space="0" w:color="auto"/>
      </w:divBdr>
    </w:div>
    <w:div w:id="1762019135">
      <w:bodyDiv w:val="1"/>
      <w:marLeft w:val="0"/>
      <w:marRight w:val="0"/>
      <w:marTop w:val="0"/>
      <w:marBottom w:val="0"/>
      <w:divBdr>
        <w:top w:val="none" w:sz="0" w:space="0" w:color="auto"/>
        <w:left w:val="none" w:sz="0" w:space="0" w:color="auto"/>
        <w:bottom w:val="none" w:sz="0" w:space="0" w:color="auto"/>
        <w:right w:val="none" w:sz="0" w:space="0" w:color="auto"/>
      </w:divBdr>
    </w:div>
    <w:div w:id="1769422585">
      <w:bodyDiv w:val="1"/>
      <w:marLeft w:val="0"/>
      <w:marRight w:val="0"/>
      <w:marTop w:val="0"/>
      <w:marBottom w:val="0"/>
      <w:divBdr>
        <w:top w:val="none" w:sz="0" w:space="0" w:color="auto"/>
        <w:left w:val="none" w:sz="0" w:space="0" w:color="auto"/>
        <w:bottom w:val="none" w:sz="0" w:space="0" w:color="auto"/>
        <w:right w:val="none" w:sz="0" w:space="0" w:color="auto"/>
      </w:divBdr>
      <w:divsChild>
        <w:div w:id="1262106434">
          <w:marLeft w:val="360"/>
          <w:marRight w:val="0"/>
          <w:marTop w:val="0"/>
          <w:marBottom w:val="0"/>
          <w:divBdr>
            <w:top w:val="none" w:sz="0" w:space="0" w:color="auto"/>
            <w:left w:val="none" w:sz="0" w:space="0" w:color="auto"/>
            <w:bottom w:val="none" w:sz="0" w:space="0" w:color="auto"/>
            <w:right w:val="none" w:sz="0" w:space="0" w:color="auto"/>
          </w:divBdr>
        </w:div>
      </w:divsChild>
    </w:div>
    <w:div w:id="1778980456">
      <w:bodyDiv w:val="1"/>
      <w:marLeft w:val="0"/>
      <w:marRight w:val="0"/>
      <w:marTop w:val="0"/>
      <w:marBottom w:val="0"/>
      <w:divBdr>
        <w:top w:val="none" w:sz="0" w:space="0" w:color="auto"/>
        <w:left w:val="none" w:sz="0" w:space="0" w:color="auto"/>
        <w:bottom w:val="none" w:sz="0" w:space="0" w:color="auto"/>
        <w:right w:val="none" w:sz="0" w:space="0" w:color="auto"/>
      </w:divBdr>
    </w:div>
    <w:div w:id="1780442768">
      <w:bodyDiv w:val="1"/>
      <w:marLeft w:val="0"/>
      <w:marRight w:val="0"/>
      <w:marTop w:val="0"/>
      <w:marBottom w:val="0"/>
      <w:divBdr>
        <w:top w:val="none" w:sz="0" w:space="0" w:color="auto"/>
        <w:left w:val="none" w:sz="0" w:space="0" w:color="auto"/>
        <w:bottom w:val="none" w:sz="0" w:space="0" w:color="auto"/>
        <w:right w:val="none" w:sz="0" w:space="0" w:color="auto"/>
      </w:divBdr>
    </w:div>
    <w:div w:id="1784612011">
      <w:bodyDiv w:val="1"/>
      <w:marLeft w:val="0"/>
      <w:marRight w:val="0"/>
      <w:marTop w:val="0"/>
      <w:marBottom w:val="0"/>
      <w:divBdr>
        <w:top w:val="none" w:sz="0" w:space="0" w:color="auto"/>
        <w:left w:val="none" w:sz="0" w:space="0" w:color="auto"/>
        <w:bottom w:val="none" w:sz="0" w:space="0" w:color="auto"/>
        <w:right w:val="none" w:sz="0" w:space="0" w:color="auto"/>
      </w:divBdr>
    </w:div>
    <w:div w:id="1787655364">
      <w:bodyDiv w:val="1"/>
      <w:marLeft w:val="0"/>
      <w:marRight w:val="0"/>
      <w:marTop w:val="0"/>
      <w:marBottom w:val="0"/>
      <w:divBdr>
        <w:top w:val="none" w:sz="0" w:space="0" w:color="auto"/>
        <w:left w:val="none" w:sz="0" w:space="0" w:color="auto"/>
        <w:bottom w:val="none" w:sz="0" w:space="0" w:color="auto"/>
        <w:right w:val="none" w:sz="0" w:space="0" w:color="auto"/>
      </w:divBdr>
    </w:div>
    <w:div w:id="1788698955">
      <w:bodyDiv w:val="1"/>
      <w:marLeft w:val="0"/>
      <w:marRight w:val="0"/>
      <w:marTop w:val="0"/>
      <w:marBottom w:val="0"/>
      <w:divBdr>
        <w:top w:val="none" w:sz="0" w:space="0" w:color="auto"/>
        <w:left w:val="none" w:sz="0" w:space="0" w:color="auto"/>
        <w:bottom w:val="none" w:sz="0" w:space="0" w:color="auto"/>
        <w:right w:val="none" w:sz="0" w:space="0" w:color="auto"/>
      </w:divBdr>
    </w:div>
    <w:div w:id="1789347392">
      <w:bodyDiv w:val="1"/>
      <w:marLeft w:val="0"/>
      <w:marRight w:val="0"/>
      <w:marTop w:val="0"/>
      <w:marBottom w:val="0"/>
      <w:divBdr>
        <w:top w:val="none" w:sz="0" w:space="0" w:color="auto"/>
        <w:left w:val="none" w:sz="0" w:space="0" w:color="auto"/>
        <w:bottom w:val="none" w:sz="0" w:space="0" w:color="auto"/>
        <w:right w:val="none" w:sz="0" w:space="0" w:color="auto"/>
      </w:divBdr>
      <w:divsChild>
        <w:div w:id="2037853293">
          <w:marLeft w:val="360"/>
          <w:marRight w:val="0"/>
          <w:marTop w:val="200"/>
          <w:marBottom w:val="0"/>
          <w:divBdr>
            <w:top w:val="none" w:sz="0" w:space="0" w:color="auto"/>
            <w:left w:val="none" w:sz="0" w:space="0" w:color="auto"/>
            <w:bottom w:val="none" w:sz="0" w:space="0" w:color="auto"/>
            <w:right w:val="none" w:sz="0" w:space="0" w:color="auto"/>
          </w:divBdr>
        </w:div>
      </w:divsChild>
    </w:div>
    <w:div w:id="1796101914">
      <w:bodyDiv w:val="1"/>
      <w:marLeft w:val="0"/>
      <w:marRight w:val="0"/>
      <w:marTop w:val="0"/>
      <w:marBottom w:val="0"/>
      <w:divBdr>
        <w:top w:val="none" w:sz="0" w:space="0" w:color="auto"/>
        <w:left w:val="none" w:sz="0" w:space="0" w:color="auto"/>
        <w:bottom w:val="none" w:sz="0" w:space="0" w:color="auto"/>
        <w:right w:val="none" w:sz="0" w:space="0" w:color="auto"/>
      </w:divBdr>
    </w:div>
    <w:div w:id="1799958527">
      <w:bodyDiv w:val="1"/>
      <w:marLeft w:val="0"/>
      <w:marRight w:val="0"/>
      <w:marTop w:val="0"/>
      <w:marBottom w:val="0"/>
      <w:divBdr>
        <w:top w:val="none" w:sz="0" w:space="0" w:color="auto"/>
        <w:left w:val="none" w:sz="0" w:space="0" w:color="auto"/>
        <w:bottom w:val="none" w:sz="0" w:space="0" w:color="auto"/>
        <w:right w:val="none" w:sz="0" w:space="0" w:color="auto"/>
      </w:divBdr>
    </w:div>
    <w:div w:id="1802533484">
      <w:bodyDiv w:val="1"/>
      <w:marLeft w:val="0"/>
      <w:marRight w:val="0"/>
      <w:marTop w:val="0"/>
      <w:marBottom w:val="0"/>
      <w:divBdr>
        <w:top w:val="none" w:sz="0" w:space="0" w:color="auto"/>
        <w:left w:val="none" w:sz="0" w:space="0" w:color="auto"/>
        <w:bottom w:val="none" w:sz="0" w:space="0" w:color="auto"/>
        <w:right w:val="none" w:sz="0" w:space="0" w:color="auto"/>
      </w:divBdr>
    </w:div>
    <w:div w:id="1806698214">
      <w:bodyDiv w:val="1"/>
      <w:marLeft w:val="0"/>
      <w:marRight w:val="0"/>
      <w:marTop w:val="0"/>
      <w:marBottom w:val="0"/>
      <w:divBdr>
        <w:top w:val="none" w:sz="0" w:space="0" w:color="auto"/>
        <w:left w:val="none" w:sz="0" w:space="0" w:color="auto"/>
        <w:bottom w:val="none" w:sz="0" w:space="0" w:color="auto"/>
        <w:right w:val="none" w:sz="0" w:space="0" w:color="auto"/>
      </w:divBdr>
    </w:div>
    <w:div w:id="1813211177">
      <w:bodyDiv w:val="1"/>
      <w:marLeft w:val="0"/>
      <w:marRight w:val="0"/>
      <w:marTop w:val="0"/>
      <w:marBottom w:val="0"/>
      <w:divBdr>
        <w:top w:val="none" w:sz="0" w:space="0" w:color="auto"/>
        <w:left w:val="none" w:sz="0" w:space="0" w:color="auto"/>
        <w:bottom w:val="none" w:sz="0" w:space="0" w:color="auto"/>
        <w:right w:val="none" w:sz="0" w:space="0" w:color="auto"/>
      </w:divBdr>
    </w:div>
    <w:div w:id="1813935981">
      <w:bodyDiv w:val="1"/>
      <w:marLeft w:val="0"/>
      <w:marRight w:val="0"/>
      <w:marTop w:val="0"/>
      <w:marBottom w:val="0"/>
      <w:divBdr>
        <w:top w:val="none" w:sz="0" w:space="0" w:color="auto"/>
        <w:left w:val="none" w:sz="0" w:space="0" w:color="auto"/>
        <w:bottom w:val="none" w:sz="0" w:space="0" w:color="auto"/>
        <w:right w:val="none" w:sz="0" w:space="0" w:color="auto"/>
      </w:divBdr>
    </w:div>
    <w:div w:id="1815488436">
      <w:bodyDiv w:val="1"/>
      <w:marLeft w:val="0"/>
      <w:marRight w:val="0"/>
      <w:marTop w:val="0"/>
      <w:marBottom w:val="0"/>
      <w:divBdr>
        <w:top w:val="none" w:sz="0" w:space="0" w:color="auto"/>
        <w:left w:val="none" w:sz="0" w:space="0" w:color="auto"/>
        <w:bottom w:val="none" w:sz="0" w:space="0" w:color="auto"/>
        <w:right w:val="none" w:sz="0" w:space="0" w:color="auto"/>
      </w:divBdr>
    </w:div>
    <w:div w:id="1823813213">
      <w:bodyDiv w:val="1"/>
      <w:marLeft w:val="0"/>
      <w:marRight w:val="0"/>
      <w:marTop w:val="0"/>
      <w:marBottom w:val="0"/>
      <w:divBdr>
        <w:top w:val="none" w:sz="0" w:space="0" w:color="auto"/>
        <w:left w:val="none" w:sz="0" w:space="0" w:color="auto"/>
        <w:bottom w:val="none" w:sz="0" w:space="0" w:color="auto"/>
        <w:right w:val="none" w:sz="0" w:space="0" w:color="auto"/>
      </w:divBdr>
    </w:div>
    <w:div w:id="1825198657">
      <w:bodyDiv w:val="1"/>
      <w:marLeft w:val="0"/>
      <w:marRight w:val="0"/>
      <w:marTop w:val="0"/>
      <w:marBottom w:val="0"/>
      <w:divBdr>
        <w:top w:val="none" w:sz="0" w:space="0" w:color="auto"/>
        <w:left w:val="none" w:sz="0" w:space="0" w:color="auto"/>
        <w:bottom w:val="none" w:sz="0" w:space="0" w:color="auto"/>
        <w:right w:val="none" w:sz="0" w:space="0" w:color="auto"/>
      </w:divBdr>
    </w:div>
    <w:div w:id="1837113561">
      <w:bodyDiv w:val="1"/>
      <w:marLeft w:val="0"/>
      <w:marRight w:val="0"/>
      <w:marTop w:val="0"/>
      <w:marBottom w:val="0"/>
      <w:divBdr>
        <w:top w:val="none" w:sz="0" w:space="0" w:color="auto"/>
        <w:left w:val="none" w:sz="0" w:space="0" w:color="auto"/>
        <w:bottom w:val="none" w:sz="0" w:space="0" w:color="auto"/>
        <w:right w:val="none" w:sz="0" w:space="0" w:color="auto"/>
      </w:divBdr>
      <w:divsChild>
        <w:div w:id="768164931">
          <w:marLeft w:val="1166"/>
          <w:marRight w:val="0"/>
          <w:marTop w:val="82"/>
          <w:marBottom w:val="0"/>
          <w:divBdr>
            <w:top w:val="none" w:sz="0" w:space="0" w:color="auto"/>
            <w:left w:val="none" w:sz="0" w:space="0" w:color="auto"/>
            <w:bottom w:val="none" w:sz="0" w:space="0" w:color="auto"/>
            <w:right w:val="none" w:sz="0" w:space="0" w:color="auto"/>
          </w:divBdr>
        </w:div>
        <w:div w:id="860320894">
          <w:marLeft w:val="1166"/>
          <w:marRight w:val="0"/>
          <w:marTop w:val="82"/>
          <w:marBottom w:val="0"/>
          <w:divBdr>
            <w:top w:val="none" w:sz="0" w:space="0" w:color="auto"/>
            <w:left w:val="none" w:sz="0" w:space="0" w:color="auto"/>
            <w:bottom w:val="none" w:sz="0" w:space="0" w:color="auto"/>
            <w:right w:val="none" w:sz="0" w:space="0" w:color="auto"/>
          </w:divBdr>
        </w:div>
        <w:div w:id="903880299">
          <w:marLeft w:val="547"/>
          <w:marRight w:val="0"/>
          <w:marTop w:val="96"/>
          <w:marBottom w:val="0"/>
          <w:divBdr>
            <w:top w:val="none" w:sz="0" w:space="0" w:color="auto"/>
            <w:left w:val="none" w:sz="0" w:space="0" w:color="auto"/>
            <w:bottom w:val="none" w:sz="0" w:space="0" w:color="auto"/>
            <w:right w:val="none" w:sz="0" w:space="0" w:color="auto"/>
          </w:divBdr>
        </w:div>
      </w:divsChild>
    </w:div>
    <w:div w:id="1837837648">
      <w:bodyDiv w:val="1"/>
      <w:marLeft w:val="0"/>
      <w:marRight w:val="0"/>
      <w:marTop w:val="0"/>
      <w:marBottom w:val="0"/>
      <w:divBdr>
        <w:top w:val="none" w:sz="0" w:space="0" w:color="auto"/>
        <w:left w:val="none" w:sz="0" w:space="0" w:color="auto"/>
        <w:bottom w:val="none" w:sz="0" w:space="0" w:color="auto"/>
        <w:right w:val="none" w:sz="0" w:space="0" w:color="auto"/>
      </w:divBdr>
    </w:div>
    <w:div w:id="1845776040">
      <w:bodyDiv w:val="1"/>
      <w:marLeft w:val="0"/>
      <w:marRight w:val="0"/>
      <w:marTop w:val="0"/>
      <w:marBottom w:val="0"/>
      <w:divBdr>
        <w:top w:val="none" w:sz="0" w:space="0" w:color="auto"/>
        <w:left w:val="none" w:sz="0" w:space="0" w:color="auto"/>
        <w:bottom w:val="none" w:sz="0" w:space="0" w:color="auto"/>
        <w:right w:val="none" w:sz="0" w:space="0" w:color="auto"/>
      </w:divBdr>
    </w:div>
    <w:div w:id="1851602828">
      <w:bodyDiv w:val="1"/>
      <w:marLeft w:val="0"/>
      <w:marRight w:val="0"/>
      <w:marTop w:val="0"/>
      <w:marBottom w:val="0"/>
      <w:divBdr>
        <w:top w:val="none" w:sz="0" w:space="0" w:color="auto"/>
        <w:left w:val="none" w:sz="0" w:space="0" w:color="auto"/>
        <w:bottom w:val="none" w:sz="0" w:space="0" w:color="auto"/>
        <w:right w:val="none" w:sz="0" w:space="0" w:color="auto"/>
      </w:divBdr>
    </w:div>
    <w:div w:id="1859658509">
      <w:bodyDiv w:val="1"/>
      <w:marLeft w:val="0"/>
      <w:marRight w:val="0"/>
      <w:marTop w:val="0"/>
      <w:marBottom w:val="0"/>
      <w:divBdr>
        <w:top w:val="none" w:sz="0" w:space="0" w:color="auto"/>
        <w:left w:val="none" w:sz="0" w:space="0" w:color="auto"/>
        <w:bottom w:val="none" w:sz="0" w:space="0" w:color="auto"/>
        <w:right w:val="none" w:sz="0" w:space="0" w:color="auto"/>
      </w:divBdr>
    </w:div>
    <w:div w:id="1862623852">
      <w:bodyDiv w:val="1"/>
      <w:marLeft w:val="0"/>
      <w:marRight w:val="0"/>
      <w:marTop w:val="0"/>
      <w:marBottom w:val="0"/>
      <w:divBdr>
        <w:top w:val="none" w:sz="0" w:space="0" w:color="auto"/>
        <w:left w:val="none" w:sz="0" w:space="0" w:color="auto"/>
        <w:bottom w:val="none" w:sz="0" w:space="0" w:color="auto"/>
        <w:right w:val="none" w:sz="0" w:space="0" w:color="auto"/>
      </w:divBdr>
    </w:div>
    <w:div w:id="1863519042">
      <w:bodyDiv w:val="1"/>
      <w:marLeft w:val="0"/>
      <w:marRight w:val="0"/>
      <w:marTop w:val="0"/>
      <w:marBottom w:val="0"/>
      <w:divBdr>
        <w:top w:val="none" w:sz="0" w:space="0" w:color="auto"/>
        <w:left w:val="none" w:sz="0" w:space="0" w:color="auto"/>
        <w:bottom w:val="none" w:sz="0" w:space="0" w:color="auto"/>
        <w:right w:val="none" w:sz="0" w:space="0" w:color="auto"/>
      </w:divBdr>
    </w:div>
    <w:div w:id="1864514348">
      <w:bodyDiv w:val="1"/>
      <w:marLeft w:val="0"/>
      <w:marRight w:val="0"/>
      <w:marTop w:val="0"/>
      <w:marBottom w:val="0"/>
      <w:divBdr>
        <w:top w:val="none" w:sz="0" w:space="0" w:color="auto"/>
        <w:left w:val="none" w:sz="0" w:space="0" w:color="auto"/>
        <w:bottom w:val="none" w:sz="0" w:space="0" w:color="auto"/>
        <w:right w:val="none" w:sz="0" w:space="0" w:color="auto"/>
      </w:divBdr>
      <w:divsChild>
        <w:div w:id="920215242">
          <w:marLeft w:val="547"/>
          <w:marRight w:val="0"/>
          <w:marTop w:val="0"/>
          <w:marBottom w:val="0"/>
          <w:divBdr>
            <w:top w:val="none" w:sz="0" w:space="0" w:color="auto"/>
            <w:left w:val="none" w:sz="0" w:space="0" w:color="auto"/>
            <w:bottom w:val="none" w:sz="0" w:space="0" w:color="auto"/>
            <w:right w:val="none" w:sz="0" w:space="0" w:color="auto"/>
          </w:divBdr>
        </w:div>
        <w:div w:id="1646006986">
          <w:marLeft w:val="547"/>
          <w:marRight w:val="0"/>
          <w:marTop w:val="0"/>
          <w:marBottom w:val="0"/>
          <w:divBdr>
            <w:top w:val="none" w:sz="0" w:space="0" w:color="auto"/>
            <w:left w:val="none" w:sz="0" w:space="0" w:color="auto"/>
            <w:bottom w:val="none" w:sz="0" w:space="0" w:color="auto"/>
            <w:right w:val="none" w:sz="0" w:space="0" w:color="auto"/>
          </w:divBdr>
        </w:div>
      </w:divsChild>
    </w:div>
    <w:div w:id="1864708415">
      <w:bodyDiv w:val="1"/>
      <w:marLeft w:val="0"/>
      <w:marRight w:val="0"/>
      <w:marTop w:val="0"/>
      <w:marBottom w:val="0"/>
      <w:divBdr>
        <w:top w:val="none" w:sz="0" w:space="0" w:color="auto"/>
        <w:left w:val="none" w:sz="0" w:space="0" w:color="auto"/>
        <w:bottom w:val="none" w:sz="0" w:space="0" w:color="auto"/>
        <w:right w:val="none" w:sz="0" w:space="0" w:color="auto"/>
      </w:divBdr>
    </w:div>
    <w:div w:id="1868711440">
      <w:bodyDiv w:val="1"/>
      <w:marLeft w:val="0"/>
      <w:marRight w:val="0"/>
      <w:marTop w:val="0"/>
      <w:marBottom w:val="0"/>
      <w:divBdr>
        <w:top w:val="none" w:sz="0" w:space="0" w:color="auto"/>
        <w:left w:val="none" w:sz="0" w:space="0" w:color="auto"/>
        <w:bottom w:val="none" w:sz="0" w:space="0" w:color="auto"/>
        <w:right w:val="none" w:sz="0" w:space="0" w:color="auto"/>
      </w:divBdr>
    </w:div>
    <w:div w:id="1869755003">
      <w:bodyDiv w:val="1"/>
      <w:marLeft w:val="0"/>
      <w:marRight w:val="0"/>
      <w:marTop w:val="0"/>
      <w:marBottom w:val="0"/>
      <w:divBdr>
        <w:top w:val="none" w:sz="0" w:space="0" w:color="auto"/>
        <w:left w:val="none" w:sz="0" w:space="0" w:color="auto"/>
        <w:bottom w:val="none" w:sz="0" w:space="0" w:color="auto"/>
        <w:right w:val="none" w:sz="0" w:space="0" w:color="auto"/>
      </w:divBdr>
    </w:div>
    <w:div w:id="1879976314">
      <w:bodyDiv w:val="1"/>
      <w:marLeft w:val="0"/>
      <w:marRight w:val="0"/>
      <w:marTop w:val="0"/>
      <w:marBottom w:val="0"/>
      <w:divBdr>
        <w:top w:val="none" w:sz="0" w:space="0" w:color="auto"/>
        <w:left w:val="none" w:sz="0" w:space="0" w:color="auto"/>
        <w:bottom w:val="none" w:sz="0" w:space="0" w:color="auto"/>
        <w:right w:val="none" w:sz="0" w:space="0" w:color="auto"/>
      </w:divBdr>
      <w:divsChild>
        <w:div w:id="617874759">
          <w:marLeft w:val="360"/>
          <w:marRight w:val="0"/>
          <w:marTop w:val="0"/>
          <w:marBottom w:val="0"/>
          <w:divBdr>
            <w:top w:val="none" w:sz="0" w:space="0" w:color="auto"/>
            <w:left w:val="none" w:sz="0" w:space="0" w:color="auto"/>
            <w:bottom w:val="none" w:sz="0" w:space="0" w:color="auto"/>
            <w:right w:val="none" w:sz="0" w:space="0" w:color="auto"/>
          </w:divBdr>
        </w:div>
      </w:divsChild>
    </w:div>
    <w:div w:id="1881091295">
      <w:bodyDiv w:val="1"/>
      <w:marLeft w:val="0"/>
      <w:marRight w:val="0"/>
      <w:marTop w:val="0"/>
      <w:marBottom w:val="0"/>
      <w:divBdr>
        <w:top w:val="none" w:sz="0" w:space="0" w:color="auto"/>
        <w:left w:val="none" w:sz="0" w:space="0" w:color="auto"/>
        <w:bottom w:val="none" w:sz="0" w:space="0" w:color="auto"/>
        <w:right w:val="none" w:sz="0" w:space="0" w:color="auto"/>
      </w:divBdr>
    </w:div>
    <w:div w:id="1882477633">
      <w:bodyDiv w:val="1"/>
      <w:marLeft w:val="0"/>
      <w:marRight w:val="0"/>
      <w:marTop w:val="0"/>
      <w:marBottom w:val="0"/>
      <w:divBdr>
        <w:top w:val="none" w:sz="0" w:space="0" w:color="auto"/>
        <w:left w:val="none" w:sz="0" w:space="0" w:color="auto"/>
        <w:bottom w:val="none" w:sz="0" w:space="0" w:color="auto"/>
        <w:right w:val="none" w:sz="0" w:space="0" w:color="auto"/>
      </w:divBdr>
    </w:div>
    <w:div w:id="1883520080">
      <w:bodyDiv w:val="1"/>
      <w:marLeft w:val="0"/>
      <w:marRight w:val="0"/>
      <w:marTop w:val="0"/>
      <w:marBottom w:val="0"/>
      <w:divBdr>
        <w:top w:val="none" w:sz="0" w:space="0" w:color="auto"/>
        <w:left w:val="none" w:sz="0" w:space="0" w:color="auto"/>
        <w:bottom w:val="none" w:sz="0" w:space="0" w:color="auto"/>
        <w:right w:val="none" w:sz="0" w:space="0" w:color="auto"/>
      </w:divBdr>
    </w:div>
    <w:div w:id="1889028626">
      <w:bodyDiv w:val="1"/>
      <w:marLeft w:val="0"/>
      <w:marRight w:val="0"/>
      <w:marTop w:val="0"/>
      <w:marBottom w:val="0"/>
      <w:divBdr>
        <w:top w:val="none" w:sz="0" w:space="0" w:color="auto"/>
        <w:left w:val="none" w:sz="0" w:space="0" w:color="auto"/>
        <w:bottom w:val="none" w:sz="0" w:space="0" w:color="auto"/>
        <w:right w:val="none" w:sz="0" w:space="0" w:color="auto"/>
      </w:divBdr>
    </w:div>
    <w:div w:id="1892032006">
      <w:bodyDiv w:val="1"/>
      <w:marLeft w:val="0"/>
      <w:marRight w:val="0"/>
      <w:marTop w:val="0"/>
      <w:marBottom w:val="0"/>
      <w:divBdr>
        <w:top w:val="none" w:sz="0" w:space="0" w:color="auto"/>
        <w:left w:val="none" w:sz="0" w:space="0" w:color="auto"/>
        <w:bottom w:val="none" w:sz="0" w:space="0" w:color="auto"/>
        <w:right w:val="none" w:sz="0" w:space="0" w:color="auto"/>
      </w:divBdr>
    </w:div>
    <w:div w:id="1892108756">
      <w:bodyDiv w:val="1"/>
      <w:marLeft w:val="0"/>
      <w:marRight w:val="0"/>
      <w:marTop w:val="0"/>
      <w:marBottom w:val="0"/>
      <w:divBdr>
        <w:top w:val="none" w:sz="0" w:space="0" w:color="auto"/>
        <w:left w:val="none" w:sz="0" w:space="0" w:color="auto"/>
        <w:bottom w:val="none" w:sz="0" w:space="0" w:color="auto"/>
        <w:right w:val="none" w:sz="0" w:space="0" w:color="auto"/>
      </w:divBdr>
    </w:div>
    <w:div w:id="1892376927">
      <w:bodyDiv w:val="1"/>
      <w:marLeft w:val="0"/>
      <w:marRight w:val="0"/>
      <w:marTop w:val="0"/>
      <w:marBottom w:val="0"/>
      <w:divBdr>
        <w:top w:val="none" w:sz="0" w:space="0" w:color="auto"/>
        <w:left w:val="none" w:sz="0" w:space="0" w:color="auto"/>
        <w:bottom w:val="none" w:sz="0" w:space="0" w:color="auto"/>
        <w:right w:val="none" w:sz="0" w:space="0" w:color="auto"/>
      </w:divBdr>
    </w:div>
    <w:div w:id="1903590817">
      <w:bodyDiv w:val="1"/>
      <w:marLeft w:val="0"/>
      <w:marRight w:val="0"/>
      <w:marTop w:val="0"/>
      <w:marBottom w:val="0"/>
      <w:divBdr>
        <w:top w:val="none" w:sz="0" w:space="0" w:color="auto"/>
        <w:left w:val="none" w:sz="0" w:space="0" w:color="auto"/>
        <w:bottom w:val="none" w:sz="0" w:space="0" w:color="auto"/>
        <w:right w:val="none" w:sz="0" w:space="0" w:color="auto"/>
      </w:divBdr>
    </w:div>
    <w:div w:id="1903756731">
      <w:bodyDiv w:val="1"/>
      <w:marLeft w:val="0"/>
      <w:marRight w:val="0"/>
      <w:marTop w:val="0"/>
      <w:marBottom w:val="0"/>
      <w:divBdr>
        <w:top w:val="none" w:sz="0" w:space="0" w:color="auto"/>
        <w:left w:val="none" w:sz="0" w:space="0" w:color="auto"/>
        <w:bottom w:val="none" w:sz="0" w:space="0" w:color="auto"/>
        <w:right w:val="none" w:sz="0" w:space="0" w:color="auto"/>
      </w:divBdr>
      <w:divsChild>
        <w:div w:id="1365709705">
          <w:marLeft w:val="360"/>
          <w:marRight w:val="0"/>
          <w:marTop w:val="0"/>
          <w:marBottom w:val="0"/>
          <w:divBdr>
            <w:top w:val="none" w:sz="0" w:space="0" w:color="auto"/>
            <w:left w:val="none" w:sz="0" w:space="0" w:color="auto"/>
            <w:bottom w:val="none" w:sz="0" w:space="0" w:color="auto"/>
            <w:right w:val="none" w:sz="0" w:space="0" w:color="auto"/>
          </w:divBdr>
        </w:div>
      </w:divsChild>
    </w:div>
    <w:div w:id="1907840111">
      <w:bodyDiv w:val="1"/>
      <w:marLeft w:val="0"/>
      <w:marRight w:val="0"/>
      <w:marTop w:val="0"/>
      <w:marBottom w:val="0"/>
      <w:divBdr>
        <w:top w:val="none" w:sz="0" w:space="0" w:color="auto"/>
        <w:left w:val="none" w:sz="0" w:space="0" w:color="auto"/>
        <w:bottom w:val="none" w:sz="0" w:space="0" w:color="auto"/>
        <w:right w:val="none" w:sz="0" w:space="0" w:color="auto"/>
      </w:divBdr>
      <w:divsChild>
        <w:div w:id="1085809574">
          <w:marLeft w:val="1080"/>
          <w:marRight w:val="0"/>
          <w:marTop w:val="100"/>
          <w:marBottom w:val="0"/>
          <w:divBdr>
            <w:top w:val="none" w:sz="0" w:space="0" w:color="auto"/>
            <w:left w:val="none" w:sz="0" w:space="0" w:color="auto"/>
            <w:bottom w:val="none" w:sz="0" w:space="0" w:color="auto"/>
            <w:right w:val="none" w:sz="0" w:space="0" w:color="auto"/>
          </w:divBdr>
        </w:div>
        <w:div w:id="1199391655">
          <w:marLeft w:val="360"/>
          <w:marRight w:val="0"/>
          <w:marTop w:val="200"/>
          <w:marBottom w:val="0"/>
          <w:divBdr>
            <w:top w:val="none" w:sz="0" w:space="0" w:color="auto"/>
            <w:left w:val="none" w:sz="0" w:space="0" w:color="auto"/>
            <w:bottom w:val="none" w:sz="0" w:space="0" w:color="auto"/>
            <w:right w:val="none" w:sz="0" w:space="0" w:color="auto"/>
          </w:divBdr>
        </w:div>
        <w:div w:id="2045861750">
          <w:marLeft w:val="360"/>
          <w:marRight w:val="0"/>
          <w:marTop w:val="200"/>
          <w:marBottom w:val="0"/>
          <w:divBdr>
            <w:top w:val="none" w:sz="0" w:space="0" w:color="auto"/>
            <w:left w:val="none" w:sz="0" w:space="0" w:color="auto"/>
            <w:bottom w:val="none" w:sz="0" w:space="0" w:color="auto"/>
            <w:right w:val="none" w:sz="0" w:space="0" w:color="auto"/>
          </w:divBdr>
        </w:div>
      </w:divsChild>
    </w:div>
    <w:div w:id="1915166360">
      <w:bodyDiv w:val="1"/>
      <w:marLeft w:val="0"/>
      <w:marRight w:val="0"/>
      <w:marTop w:val="0"/>
      <w:marBottom w:val="0"/>
      <w:divBdr>
        <w:top w:val="none" w:sz="0" w:space="0" w:color="auto"/>
        <w:left w:val="none" w:sz="0" w:space="0" w:color="auto"/>
        <w:bottom w:val="none" w:sz="0" w:space="0" w:color="auto"/>
        <w:right w:val="none" w:sz="0" w:space="0" w:color="auto"/>
      </w:divBdr>
    </w:div>
    <w:div w:id="1932931320">
      <w:bodyDiv w:val="1"/>
      <w:marLeft w:val="0"/>
      <w:marRight w:val="0"/>
      <w:marTop w:val="0"/>
      <w:marBottom w:val="0"/>
      <w:divBdr>
        <w:top w:val="none" w:sz="0" w:space="0" w:color="auto"/>
        <w:left w:val="none" w:sz="0" w:space="0" w:color="auto"/>
        <w:bottom w:val="none" w:sz="0" w:space="0" w:color="auto"/>
        <w:right w:val="none" w:sz="0" w:space="0" w:color="auto"/>
      </w:divBdr>
    </w:div>
    <w:div w:id="1937514871">
      <w:bodyDiv w:val="1"/>
      <w:marLeft w:val="0"/>
      <w:marRight w:val="0"/>
      <w:marTop w:val="0"/>
      <w:marBottom w:val="0"/>
      <w:divBdr>
        <w:top w:val="none" w:sz="0" w:space="0" w:color="auto"/>
        <w:left w:val="none" w:sz="0" w:space="0" w:color="auto"/>
        <w:bottom w:val="none" w:sz="0" w:space="0" w:color="auto"/>
        <w:right w:val="none" w:sz="0" w:space="0" w:color="auto"/>
      </w:divBdr>
    </w:div>
    <w:div w:id="1946303506">
      <w:bodyDiv w:val="1"/>
      <w:marLeft w:val="0"/>
      <w:marRight w:val="0"/>
      <w:marTop w:val="0"/>
      <w:marBottom w:val="0"/>
      <w:divBdr>
        <w:top w:val="none" w:sz="0" w:space="0" w:color="auto"/>
        <w:left w:val="none" w:sz="0" w:space="0" w:color="auto"/>
        <w:bottom w:val="none" w:sz="0" w:space="0" w:color="auto"/>
        <w:right w:val="none" w:sz="0" w:space="0" w:color="auto"/>
      </w:divBdr>
      <w:divsChild>
        <w:div w:id="970327524">
          <w:marLeft w:val="547"/>
          <w:marRight w:val="0"/>
          <w:marTop w:val="96"/>
          <w:marBottom w:val="0"/>
          <w:divBdr>
            <w:top w:val="none" w:sz="0" w:space="0" w:color="auto"/>
            <w:left w:val="none" w:sz="0" w:space="0" w:color="auto"/>
            <w:bottom w:val="none" w:sz="0" w:space="0" w:color="auto"/>
            <w:right w:val="none" w:sz="0" w:space="0" w:color="auto"/>
          </w:divBdr>
        </w:div>
      </w:divsChild>
    </w:div>
    <w:div w:id="1951547361">
      <w:bodyDiv w:val="1"/>
      <w:marLeft w:val="0"/>
      <w:marRight w:val="0"/>
      <w:marTop w:val="0"/>
      <w:marBottom w:val="0"/>
      <w:divBdr>
        <w:top w:val="none" w:sz="0" w:space="0" w:color="auto"/>
        <w:left w:val="none" w:sz="0" w:space="0" w:color="auto"/>
        <w:bottom w:val="none" w:sz="0" w:space="0" w:color="auto"/>
        <w:right w:val="none" w:sz="0" w:space="0" w:color="auto"/>
      </w:divBdr>
    </w:div>
    <w:div w:id="1953318772">
      <w:bodyDiv w:val="1"/>
      <w:marLeft w:val="0"/>
      <w:marRight w:val="0"/>
      <w:marTop w:val="0"/>
      <w:marBottom w:val="0"/>
      <w:divBdr>
        <w:top w:val="none" w:sz="0" w:space="0" w:color="auto"/>
        <w:left w:val="none" w:sz="0" w:space="0" w:color="auto"/>
        <w:bottom w:val="none" w:sz="0" w:space="0" w:color="auto"/>
        <w:right w:val="none" w:sz="0" w:space="0" w:color="auto"/>
      </w:divBdr>
      <w:divsChild>
        <w:div w:id="1527136143">
          <w:marLeft w:val="0"/>
          <w:marRight w:val="0"/>
          <w:marTop w:val="0"/>
          <w:marBottom w:val="0"/>
          <w:divBdr>
            <w:top w:val="none" w:sz="0" w:space="0" w:color="auto"/>
            <w:left w:val="none" w:sz="0" w:space="0" w:color="auto"/>
            <w:bottom w:val="none" w:sz="0" w:space="0" w:color="auto"/>
            <w:right w:val="none" w:sz="0" w:space="0" w:color="auto"/>
          </w:divBdr>
          <w:divsChild>
            <w:div w:id="133210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596685">
      <w:bodyDiv w:val="1"/>
      <w:marLeft w:val="0"/>
      <w:marRight w:val="0"/>
      <w:marTop w:val="0"/>
      <w:marBottom w:val="0"/>
      <w:divBdr>
        <w:top w:val="none" w:sz="0" w:space="0" w:color="auto"/>
        <w:left w:val="none" w:sz="0" w:space="0" w:color="auto"/>
        <w:bottom w:val="none" w:sz="0" w:space="0" w:color="auto"/>
        <w:right w:val="none" w:sz="0" w:space="0" w:color="auto"/>
      </w:divBdr>
    </w:div>
    <w:div w:id="1959409216">
      <w:bodyDiv w:val="1"/>
      <w:marLeft w:val="0"/>
      <w:marRight w:val="0"/>
      <w:marTop w:val="0"/>
      <w:marBottom w:val="0"/>
      <w:divBdr>
        <w:top w:val="none" w:sz="0" w:space="0" w:color="auto"/>
        <w:left w:val="none" w:sz="0" w:space="0" w:color="auto"/>
        <w:bottom w:val="none" w:sz="0" w:space="0" w:color="auto"/>
        <w:right w:val="none" w:sz="0" w:space="0" w:color="auto"/>
      </w:divBdr>
    </w:div>
    <w:div w:id="1971738328">
      <w:bodyDiv w:val="1"/>
      <w:marLeft w:val="0"/>
      <w:marRight w:val="0"/>
      <w:marTop w:val="0"/>
      <w:marBottom w:val="0"/>
      <w:divBdr>
        <w:top w:val="none" w:sz="0" w:space="0" w:color="auto"/>
        <w:left w:val="none" w:sz="0" w:space="0" w:color="auto"/>
        <w:bottom w:val="none" w:sz="0" w:space="0" w:color="auto"/>
        <w:right w:val="none" w:sz="0" w:space="0" w:color="auto"/>
      </w:divBdr>
    </w:div>
    <w:div w:id="1974364482">
      <w:bodyDiv w:val="1"/>
      <w:marLeft w:val="0"/>
      <w:marRight w:val="0"/>
      <w:marTop w:val="0"/>
      <w:marBottom w:val="0"/>
      <w:divBdr>
        <w:top w:val="none" w:sz="0" w:space="0" w:color="auto"/>
        <w:left w:val="none" w:sz="0" w:space="0" w:color="auto"/>
        <w:bottom w:val="none" w:sz="0" w:space="0" w:color="auto"/>
        <w:right w:val="none" w:sz="0" w:space="0" w:color="auto"/>
      </w:divBdr>
    </w:div>
    <w:div w:id="1977493771">
      <w:bodyDiv w:val="1"/>
      <w:marLeft w:val="0"/>
      <w:marRight w:val="0"/>
      <w:marTop w:val="0"/>
      <w:marBottom w:val="0"/>
      <w:divBdr>
        <w:top w:val="none" w:sz="0" w:space="0" w:color="auto"/>
        <w:left w:val="none" w:sz="0" w:space="0" w:color="auto"/>
        <w:bottom w:val="none" w:sz="0" w:space="0" w:color="auto"/>
        <w:right w:val="none" w:sz="0" w:space="0" w:color="auto"/>
      </w:divBdr>
    </w:div>
    <w:div w:id="1979719015">
      <w:bodyDiv w:val="1"/>
      <w:marLeft w:val="0"/>
      <w:marRight w:val="0"/>
      <w:marTop w:val="0"/>
      <w:marBottom w:val="0"/>
      <w:divBdr>
        <w:top w:val="none" w:sz="0" w:space="0" w:color="auto"/>
        <w:left w:val="none" w:sz="0" w:space="0" w:color="auto"/>
        <w:bottom w:val="none" w:sz="0" w:space="0" w:color="auto"/>
        <w:right w:val="none" w:sz="0" w:space="0" w:color="auto"/>
      </w:divBdr>
    </w:div>
    <w:div w:id="1981571618">
      <w:bodyDiv w:val="1"/>
      <w:marLeft w:val="0"/>
      <w:marRight w:val="0"/>
      <w:marTop w:val="0"/>
      <w:marBottom w:val="0"/>
      <w:divBdr>
        <w:top w:val="none" w:sz="0" w:space="0" w:color="auto"/>
        <w:left w:val="none" w:sz="0" w:space="0" w:color="auto"/>
        <w:bottom w:val="none" w:sz="0" w:space="0" w:color="auto"/>
        <w:right w:val="none" w:sz="0" w:space="0" w:color="auto"/>
      </w:divBdr>
    </w:div>
    <w:div w:id="1983462754">
      <w:bodyDiv w:val="1"/>
      <w:marLeft w:val="0"/>
      <w:marRight w:val="0"/>
      <w:marTop w:val="0"/>
      <w:marBottom w:val="0"/>
      <w:divBdr>
        <w:top w:val="none" w:sz="0" w:space="0" w:color="auto"/>
        <w:left w:val="none" w:sz="0" w:space="0" w:color="auto"/>
        <w:bottom w:val="none" w:sz="0" w:space="0" w:color="auto"/>
        <w:right w:val="none" w:sz="0" w:space="0" w:color="auto"/>
      </w:divBdr>
    </w:div>
    <w:div w:id="1986424169">
      <w:bodyDiv w:val="1"/>
      <w:marLeft w:val="0"/>
      <w:marRight w:val="0"/>
      <w:marTop w:val="0"/>
      <w:marBottom w:val="0"/>
      <w:divBdr>
        <w:top w:val="none" w:sz="0" w:space="0" w:color="auto"/>
        <w:left w:val="none" w:sz="0" w:space="0" w:color="auto"/>
        <w:bottom w:val="none" w:sz="0" w:space="0" w:color="auto"/>
        <w:right w:val="none" w:sz="0" w:space="0" w:color="auto"/>
      </w:divBdr>
    </w:div>
    <w:div w:id="1993169746">
      <w:bodyDiv w:val="1"/>
      <w:marLeft w:val="0"/>
      <w:marRight w:val="0"/>
      <w:marTop w:val="0"/>
      <w:marBottom w:val="0"/>
      <w:divBdr>
        <w:top w:val="none" w:sz="0" w:space="0" w:color="auto"/>
        <w:left w:val="none" w:sz="0" w:space="0" w:color="auto"/>
        <w:bottom w:val="none" w:sz="0" w:space="0" w:color="auto"/>
        <w:right w:val="none" w:sz="0" w:space="0" w:color="auto"/>
      </w:divBdr>
    </w:div>
    <w:div w:id="1998994355">
      <w:bodyDiv w:val="1"/>
      <w:marLeft w:val="0"/>
      <w:marRight w:val="0"/>
      <w:marTop w:val="0"/>
      <w:marBottom w:val="0"/>
      <w:divBdr>
        <w:top w:val="none" w:sz="0" w:space="0" w:color="auto"/>
        <w:left w:val="none" w:sz="0" w:space="0" w:color="auto"/>
        <w:bottom w:val="none" w:sz="0" w:space="0" w:color="auto"/>
        <w:right w:val="none" w:sz="0" w:space="0" w:color="auto"/>
      </w:divBdr>
    </w:div>
    <w:div w:id="1999528077">
      <w:bodyDiv w:val="1"/>
      <w:marLeft w:val="0"/>
      <w:marRight w:val="0"/>
      <w:marTop w:val="0"/>
      <w:marBottom w:val="0"/>
      <w:divBdr>
        <w:top w:val="none" w:sz="0" w:space="0" w:color="auto"/>
        <w:left w:val="none" w:sz="0" w:space="0" w:color="auto"/>
        <w:bottom w:val="none" w:sz="0" w:space="0" w:color="auto"/>
        <w:right w:val="none" w:sz="0" w:space="0" w:color="auto"/>
      </w:divBdr>
    </w:div>
    <w:div w:id="1999923430">
      <w:bodyDiv w:val="1"/>
      <w:marLeft w:val="0"/>
      <w:marRight w:val="0"/>
      <w:marTop w:val="0"/>
      <w:marBottom w:val="0"/>
      <w:divBdr>
        <w:top w:val="none" w:sz="0" w:space="0" w:color="auto"/>
        <w:left w:val="none" w:sz="0" w:space="0" w:color="auto"/>
        <w:bottom w:val="none" w:sz="0" w:space="0" w:color="auto"/>
        <w:right w:val="none" w:sz="0" w:space="0" w:color="auto"/>
      </w:divBdr>
    </w:div>
    <w:div w:id="2011443364">
      <w:bodyDiv w:val="1"/>
      <w:marLeft w:val="0"/>
      <w:marRight w:val="0"/>
      <w:marTop w:val="0"/>
      <w:marBottom w:val="0"/>
      <w:divBdr>
        <w:top w:val="none" w:sz="0" w:space="0" w:color="auto"/>
        <w:left w:val="none" w:sz="0" w:space="0" w:color="auto"/>
        <w:bottom w:val="none" w:sz="0" w:space="0" w:color="auto"/>
        <w:right w:val="none" w:sz="0" w:space="0" w:color="auto"/>
      </w:divBdr>
    </w:div>
    <w:div w:id="2013338289">
      <w:bodyDiv w:val="1"/>
      <w:marLeft w:val="0"/>
      <w:marRight w:val="0"/>
      <w:marTop w:val="0"/>
      <w:marBottom w:val="0"/>
      <w:divBdr>
        <w:top w:val="none" w:sz="0" w:space="0" w:color="auto"/>
        <w:left w:val="none" w:sz="0" w:space="0" w:color="auto"/>
        <w:bottom w:val="none" w:sz="0" w:space="0" w:color="auto"/>
        <w:right w:val="none" w:sz="0" w:space="0" w:color="auto"/>
      </w:divBdr>
    </w:div>
    <w:div w:id="2018074003">
      <w:bodyDiv w:val="1"/>
      <w:marLeft w:val="0"/>
      <w:marRight w:val="0"/>
      <w:marTop w:val="0"/>
      <w:marBottom w:val="0"/>
      <w:divBdr>
        <w:top w:val="none" w:sz="0" w:space="0" w:color="auto"/>
        <w:left w:val="none" w:sz="0" w:space="0" w:color="auto"/>
        <w:bottom w:val="none" w:sz="0" w:space="0" w:color="auto"/>
        <w:right w:val="none" w:sz="0" w:space="0" w:color="auto"/>
      </w:divBdr>
    </w:div>
    <w:div w:id="2019119304">
      <w:bodyDiv w:val="1"/>
      <w:marLeft w:val="0"/>
      <w:marRight w:val="0"/>
      <w:marTop w:val="0"/>
      <w:marBottom w:val="0"/>
      <w:divBdr>
        <w:top w:val="none" w:sz="0" w:space="0" w:color="auto"/>
        <w:left w:val="none" w:sz="0" w:space="0" w:color="auto"/>
        <w:bottom w:val="none" w:sz="0" w:space="0" w:color="auto"/>
        <w:right w:val="none" w:sz="0" w:space="0" w:color="auto"/>
      </w:divBdr>
    </w:div>
    <w:div w:id="2024890483">
      <w:bodyDiv w:val="1"/>
      <w:marLeft w:val="0"/>
      <w:marRight w:val="0"/>
      <w:marTop w:val="0"/>
      <w:marBottom w:val="0"/>
      <w:divBdr>
        <w:top w:val="none" w:sz="0" w:space="0" w:color="auto"/>
        <w:left w:val="none" w:sz="0" w:space="0" w:color="auto"/>
        <w:bottom w:val="none" w:sz="0" w:space="0" w:color="auto"/>
        <w:right w:val="none" w:sz="0" w:space="0" w:color="auto"/>
      </w:divBdr>
    </w:div>
    <w:div w:id="2026974510">
      <w:bodyDiv w:val="1"/>
      <w:marLeft w:val="0"/>
      <w:marRight w:val="0"/>
      <w:marTop w:val="0"/>
      <w:marBottom w:val="0"/>
      <w:divBdr>
        <w:top w:val="none" w:sz="0" w:space="0" w:color="auto"/>
        <w:left w:val="none" w:sz="0" w:space="0" w:color="auto"/>
        <w:bottom w:val="none" w:sz="0" w:space="0" w:color="auto"/>
        <w:right w:val="none" w:sz="0" w:space="0" w:color="auto"/>
      </w:divBdr>
    </w:div>
    <w:div w:id="2027363634">
      <w:bodyDiv w:val="1"/>
      <w:marLeft w:val="0"/>
      <w:marRight w:val="0"/>
      <w:marTop w:val="0"/>
      <w:marBottom w:val="0"/>
      <w:divBdr>
        <w:top w:val="none" w:sz="0" w:space="0" w:color="auto"/>
        <w:left w:val="none" w:sz="0" w:space="0" w:color="auto"/>
        <w:bottom w:val="none" w:sz="0" w:space="0" w:color="auto"/>
        <w:right w:val="none" w:sz="0" w:space="0" w:color="auto"/>
      </w:divBdr>
    </w:div>
    <w:div w:id="2037853104">
      <w:bodyDiv w:val="1"/>
      <w:marLeft w:val="0"/>
      <w:marRight w:val="0"/>
      <w:marTop w:val="0"/>
      <w:marBottom w:val="0"/>
      <w:divBdr>
        <w:top w:val="none" w:sz="0" w:space="0" w:color="auto"/>
        <w:left w:val="none" w:sz="0" w:space="0" w:color="auto"/>
        <w:bottom w:val="none" w:sz="0" w:space="0" w:color="auto"/>
        <w:right w:val="none" w:sz="0" w:space="0" w:color="auto"/>
      </w:divBdr>
    </w:div>
    <w:div w:id="2038658405">
      <w:bodyDiv w:val="1"/>
      <w:marLeft w:val="0"/>
      <w:marRight w:val="0"/>
      <w:marTop w:val="0"/>
      <w:marBottom w:val="0"/>
      <w:divBdr>
        <w:top w:val="none" w:sz="0" w:space="0" w:color="auto"/>
        <w:left w:val="none" w:sz="0" w:space="0" w:color="auto"/>
        <w:bottom w:val="none" w:sz="0" w:space="0" w:color="auto"/>
        <w:right w:val="none" w:sz="0" w:space="0" w:color="auto"/>
      </w:divBdr>
    </w:div>
    <w:div w:id="2046324795">
      <w:bodyDiv w:val="1"/>
      <w:marLeft w:val="0"/>
      <w:marRight w:val="0"/>
      <w:marTop w:val="0"/>
      <w:marBottom w:val="0"/>
      <w:divBdr>
        <w:top w:val="none" w:sz="0" w:space="0" w:color="auto"/>
        <w:left w:val="none" w:sz="0" w:space="0" w:color="auto"/>
        <w:bottom w:val="none" w:sz="0" w:space="0" w:color="auto"/>
        <w:right w:val="none" w:sz="0" w:space="0" w:color="auto"/>
      </w:divBdr>
    </w:div>
    <w:div w:id="2050108961">
      <w:bodyDiv w:val="1"/>
      <w:marLeft w:val="0"/>
      <w:marRight w:val="0"/>
      <w:marTop w:val="0"/>
      <w:marBottom w:val="0"/>
      <w:divBdr>
        <w:top w:val="none" w:sz="0" w:space="0" w:color="auto"/>
        <w:left w:val="none" w:sz="0" w:space="0" w:color="auto"/>
        <w:bottom w:val="none" w:sz="0" w:space="0" w:color="auto"/>
        <w:right w:val="none" w:sz="0" w:space="0" w:color="auto"/>
      </w:divBdr>
    </w:div>
    <w:div w:id="2054577244">
      <w:bodyDiv w:val="1"/>
      <w:marLeft w:val="0"/>
      <w:marRight w:val="0"/>
      <w:marTop w:val="0"/>
      <w:marBottom w:val="0"/>
      <w:divBdr>
        <w:top w:val="none" w:sz="0" w:space="0" w:color="auto"/>
        <w:left w:val="none" w:sz="0" w:space="0" w:color="auto"/>
        <w:bottom w:val="none" w:sz="0" w:space="0" w:color="auto"/>
        <w:right w:val="none" w:sz="0" w:space="0" w:color="auto"/>
      </w:divBdr>
    </w:div>
    <w:div w:id="2055541446">
      <w:bodyDiv w:val="1"/>
      <w:marLeft w:val="0"/>
      <w:marRight w:val="0"/>
      <w:marTop w:val="0"/>
      <w:marBottom w:val="0"/>
      <w:divBdr>
        <w:top w:val="none" w:sz="0" w:space="0" w:color="auto"/>
        <w:left w:val="none" w:sz="0" w:space="0" w:color="auto"/>
        <w:bottom w:val="none" w:sz="0" w:space="0" w:color="auto"/>
        <w:right w:val="none" w:sz="0" w:space="0" w:color="auto"/>
      </w:divBdr>
    </w:div>
    <w:div w:id="2056931731">
      <w:bodyDiv w:val="1"/>
      <w:marLeft w:val="0"/>
      <w:marRight w:val="0"/>
      <w:marTop w:val="0"/>
      <w:marBottom w:val="0"/>
      <w:divBdr>
        <w:top w:val="none" w:sz="0" w:space="0" w:color="auto"/>
        <w:left w:val="none" w:sz="0" w:space="0" w:color="auto"/>
        <w:bottom w:val="none" w:sz="0" w:space="0" w:color="auto"/>
        <w:right w:val="none" w:sz="0" w:space="0" w:color="auto"/>
      </w:divBdr>
    </w:div>
    <w:div w:id="2060981346">
      <w:bodyDiv w:val="1"/>
      <w:marLeft w:val="0"/>
      <w:marRight w:val="0"/>
      <w:marTop w:val="0"/>
      <w:marBottom w:val="0"/>
      <w:divBdr>
        <w:top w:val="none" w:sz="0" w:space="0" w:color="auto"/>
        <w:left w:val="none" w:sz="0" w:space="0" w:color="auto"/>
        <w:bottom w:val="none" w:sz="0" w:space="0" w:color="auto"/>
        <w:right w:val="none" w:sz="0" w:space="0" w:color="auto"/>
      </w:divBdr>
    </w:div>
    <w:div w:id="2062053470">
      <w:bodyDiv w:val="1"/>
      <w:marLeft w:val="0"/>
      <w:marRight w:val="0"/>
      <w:marTop w:val="0"/>
      <w:marBottom w:val="0"/>
      <w:divBdr>
        <w:top w:val="none" w:sz="0" w:space="0" w:color="auto"/>
        <w:left w:val="none" w:sz="0" w:space="0" w:color="auto"/>
        <w:bottom w:val="none" w:sz="0" w:space="0" w:color="auto"/>
        <w:right w:val="none" w:sz="0" w:space="0" w:color="auto"/>
      </w:divBdr>
      <w:divsChild>
        <w:div w:id="1546869553">
          <w:marLeft w:val="0"/>
          <w:marRight w:val="0"/>
          <w:marTop w:val="0"/>
          <w:marBottom w:val="0"/>
          <w:divBdr>
            <w:top w:val="none" w:sz="0" w:space="0" w:color="auto"/>
            <w:left w:val="none" w:sz="0" w:space="0" w:color="auto"/>
            <w:bottom w:val="none" w:sz="0" w:space="0" w:color="auto"/>
            <w:right w:val="none" w:sz="0" w:space="0" w:color="auto"/>
          </w:divBdr>
        </w:div>
      </w:divsChild>
    </w:div>
    <w:div w:id="2076929607">
      <w:bodyDiv w:val="1"/>
      <w:marLeft w:val="0"/>
      <w:marRight w:val="0"/>
      <w:marTop w:val="0"/>
      <w:marBottom w:val="0"/>
      <w:divBdr>
        <w:top w:val="none" w:sz="0" w:space="0" w:color="auto"/>
        <w:left w:val="none" w:sz="0" w:space="0" w:color="auto"/>
        <w:bottom w:val="none" w:sz="0" w:space="0" w:color="auto"/>
        <w:right w:val="none" w:sz="0" w:space="0" w:color="auto"/>
      </w:divBdr>
    </w:div>
    <w:div w:id="2081096065">
      <w:bodyDiv w:val="1"/>
      <w:marLeft w:val="0"/>
      <w:marRight w:val="0"/>
      <w:marTop w:val="0"/>
      <w:marBottom w:val="0"/>
      <w:divBdr>
        <w:top w:val="none" w:sz="0" w:space="0" w:color="auto"/>
        <w:left w:val="none" w:sz="0" w:space="0" w:color="auto"/>
        <w:bottom w:val="none" w:sz="0" w:space="0" w:color="auto"/>
        <w:right w:val="none" w:sz="0" w:space="0" w:color="auto"/>
      </w:divBdr>
    </w:div>
    <w:div w:id="2087847135">
      <w:bodyDiv w:val="1"/>
      <w:marLeft w:val="0"/>
      <w:marRight w:val="0"/>
      <w:marTop w:val="0"/>
      <w:marBottom w:val="0"/>
      <w:divBdr>
        <w:top w:val="none" w:sz="0" w:space="0" w:color="auto"/>
        <w:left w:val="none" w:sz="0" w:space="0" w:color="auto"/>
        <w:bottom w:val="none" w:sz="0" w:space="0" w:color="auto"/>
        <w:right w:val="none" w:sz="0" w:space="0" w:color="auto"/>
      </w:divBdr>
    </w:div>
    <w:div w:id="2093814937">
      <w:bodyDiv w:val="1"/>
      <w:marLeft w:val="0"/>
      <w:marRight w:val="0"/>
      <w:marTop w:val="0"/>
      <w:marBottom w:val="0"/>
      <w:divBdr>
        <w:top w:val="none" w:sz="0" w:space="0" w:color="auto"/>
        <w:left w:val="none" w:sz="0" w:space="0" w:color="auto"/>
        <w:bottom w:val="none" w:sz="0" w:space="0" w:color="auto"/>
        <w:right w:val="none" w:sz="0" w:space="0" w:color="auto"/>
      </w:divBdr>
    </w:div>
    <w:div w:id="2095011189">
      <w:bodyDiv w:val="1"/>
      <w:marLeft w:val="0"/>
      <w:marRight w:val="0"/>
      <w:marTop w:val="0"/>
      <w:marBottom w:val="0"/>
      <w:divBdr>
        <w:top w:val="none" w:sz="0" w:space="0" w:color="auto"/>
        <w:left w:val="none" w:sz="0" w:space="0" w:color="auto"/>
        <w:bottom w:val="none" w:sz="0" w:space="0" w:color="auto"/>
        <w:right w:val="none" w:sz="0" w:space="0" w:color="auto"/>
      </w:divBdr>
    </w:div>
    <w:div w:id="2102676294">
      <w:bodyDiv w:val="1"/>
      <w:marLeft w:val="0"/>
      <w:marRight w:val="0"/>
      <w:marTop w:val="0"/>
      <w:marBottom w:val="0"/>
      <w:divBdr>
        <w:top w:val="none" w:sz="0" w:space="0" w:color="auto"/>
        <w:left w:val="none" w:sz="0" w:space="0" w:color="auto"/>
        <w:bottom w:val="none" w:sz="0" w:space="0" w:color="auto"/>
        <w:right w:val="none" w:sz="0" w:space="0" w:color="auto"/>
      </w:divBdr>
    </w:div>
    <w:div w:id="2105612158">
      <w:bodyDiv w:val="1"/>
      <w:marLeft w:val="0"/>
      <w:marRight w:val="0"/>
      <w:marTop w:val="0"/>
      <w:marBottom w:val="0"/>
      <w:divBdr>
        <w:top w:val="none" w:sz="0" w:space="0" w:color="auto"/>
        <w:left w:val="none" w:sz="0" w:space="0" w:color="auto"/>
        <w:bottom w:val="none" w:sz="0" w:space="0" w:color="auto"/>
        <w:right w:val="none" w:sz="0" w:space="0" w:color="auto"/>
      </w:divBdr>
      <w:divsChild>
        <w:div w:id="272514506">
          <w:marLeft w:val="547"/>
          <w:marRight w:val="0"/>
          <w:marTop w:val="115"/>
          <w:marBottom w:val="0"/>
          <w:divBdr>
            <w:top w:val="none" w:sz="0" w:space="0" w:color="auto"/>
            <w:left w:val="none" w:sz="0" w:space="0" w:color="auto"/>
            <w:bottom w:val="none" w:sz="0" w:space="0" w:color="auto"/>
            <w:right w:val="none" w:sz="0" w:space="0" w:color="auto"/>
          </w:divBdr>
        </w:div>
      </w:divsChild>
    </w:div>
    <w:div w:id="2112313490">
      <w:bodyDiv w:val="1"/>
      <w:marLeft w:val="0"/>
      <w:marRight w:val="0"/>
      <w:marTop w:val="0"/>
      <w:marBottom w:val="0"/>
      <w:divBdr>
        <w:top w:val="none" w:sz="0" w:space="0" w:color="auto"/>
        <w:left w:val="none" w:sz="0" w:space="0" w:color="auto"/>
        <w:bottom w:val="none" w:sz="0" w:space="0" w:color="auto"/>
        <w:right w:val="none" w:sz="0" w:space="0" w:color="auto"/>
      </w:divBdr>
    </w:div>
    <w:div w:id="2113815469">
      <w:bodyDiv w:val="1"/>
      <w:marLeft w:val="0"/>
      <w:marRight w:val="0"/>
      <w:marTop w:val="0"/>
      <w:marBottom w:val="0"/>
      <w:divBdr>
        <w:top w:val="none" w:sz="0" w:space="0" w:color="auto"/>
        <w:left w:val="none" w:sz="0" w:space="0" w:color="auto"/>
        <w:bottom w:val="none" w:sz="0" w:space="0" w:color="auto"/>
        <w:right w:val="none" w:sz="0" w:space="0" w:color="auto"/>
      </w:divBdr>
    </w:div>
    <w:div w:id="2120102927">
      <w:bodyDiv w:val="1"/>
      <w:marLeft w:val="0"/>
      <w:marRight w:val="0"/>
      <w:marTop w:val="0"/>
      <w:marBottom w:val="0"/>
      <w:divBdr>
        <w:top w:val="none" w:sz="0" w:space="0" w:color="auto"/>
        <w:left w:val="none" w:sz="0" w:space="0" w:color="auto"/>
        <w:bottom w:val="none" w:sz="0" w:space="0" w:color="auto"/>
        <w:right w:val="none" w:sz="0" w:space="0" w:color="auto"/>
      </w:divBdr>
    </w:div>
    <w:div w:id="2125223892">
      <w:bodyDiv w:val="1"/>
      <w:marLeft w:val="0"/>
      <w:marRight w:val="0"/>
      <w:marTop w:val="0"/>
      <w:marBottom w:val="0"/>
      <w:divBdr>
        <w:top w:val="none" w:sz="0" w:space="0" w:color="auto"/>
        <w:left w:val="none" w:sz="0" w:space="0" w:color="auto"/>
        <w:bottom w:val="none" w:sz="0" w:space="0" w:color="auto"/>
        <w:right w:val="none" w:sz="0" w:space="0" w:color="auto"/>
      </w:divBdr>
    </w:div>
    <w:div w:id="2132279500">
      <w:bodyDiv w:val="1"/>
      <w:marLeft w:val="0"/>
      <w:marRight w:val="0"/>
      <w:marTop w:val="0"/>
      <w:marBottom w:val="0"/>
      <w:divBdr>
        <w:top w:val="none" w:sz="0" w:space="0" w:color="auto"/>
        <w:left w:val="none" w:sz="0" w:space="0" w:color="auto"/>
        <w:bottom w:val="none" w:sz="0" w:space="0" w:color="auto"/>
        <w:right w:val="none" w:sz="0" w:space="0" w:color="auto"/>
      </w:divBdr>
      <w:divsChild>
        <w:div w:id="18438750">
          <w:marLeft w:val="360"/>
          <w:marRight w:val="0"/>
          <w:marTop w:val="200"/>
          <w:marBottom w:val="0"/>
          <w:divBdr>
            <w:top w:val="none" w:sz="0" w:space="0" w:color="auto"/>
            <w:left w:val="none" w:sz="0" w:space="0" w:color="auto"/>
            <w:bottom w:val="none" w:sz="0" w:space="0" w:color="auto"/>
            <w:right w:val="none" w:sz="0" w:space="0" w:color="auto"/>
          </w:divBdr>
        </w:div>
        <w:div w:id="601912111">
          <w:marLeft w:val="1080"/>
          <w:marRight w:val="0"/>
          <w:marTop w:val="100"/>
          <w:marBottom w:val="0"/>
          <w:divBdr>
            <w:top w:val="none" w:sz="0" w:space="0" w:color="auto"/>
            <w:left w:val="none" w:sz="0" w:space="0" w:color="auto"/>
            <w:bottom w:val="none" w:sz="0" w:space="0" w:color="auto"/>
            <w:right w:val="none" w:sz="0" w:space="0" w:color="auto"/>
          </w:divBdr>
        </w:div>
        <w:div w:id="717778331">
          <w:marLeft w:val="360"/>
          <w:marRight w:val="0"/>
          <w:marTop w:val="200"/>
          <w:marBottom w:val="0"/>
          <w:divBdr>
            <w:top w:val="none" w:sz="0" w:space="0" w:color="auto"/>
            <w:left w:val="none" w:sz="0" w:space="0" w:color="auto"/>
            <w:bottom w:val="none" w:sz="0" w:space="0" w:color="auto"/>
            <w:right w:val="none" w:sz="0" w:space="0" w:color="auto"/>
          </w:divBdr>
        </w:div>
      </w:divsChild>
    </w:div>
    <w:div w:id="2133590720">
      <w:bodyDiv w:val="1"/>
      <w:marLeft w:val="0"/>
      <w:marRight w:val="0"/>
      <w:marTop w:val="0"/>
      <w:marBottom w:val="0"/>
      <w:divBdr>
        <w:top w:val="none" w:sz="0" w:space="0" w:color="auto"/>
        <w:left w:val="none" w:sz="0" w:space="0" w:color="auto"/>
        <w:bottom w:val="none" w:sz="0" w:space="0" w:color="auto"/>
        <w:right w:val="none" w:sz="0" w:space="0" w:color="auto"/>
      </w:divBdr>
    </w:div>
    <w:div w:id="2140568907">
      <w:bodyDiv w:val="1"/>
      <w:marLeft w:val="0"/>
      <w:marRight w:val="0"/>
      <w:marTop w:val="0"/>
      <w:marBottom w:val="0"/>
      <w:divBdr>
        <w:top w:val="none" w:sz="0" w:space="0" w:color="auto"/>
        <w:left w:val="none" w:sz="0" w:space="0" w:color="auto"/>
        <w:bottom w:val="none" w:sz="0" w:space="0" w:color="auto"/>
        <w:right w:val="none" w:sz="0" w:space="0" w:color="auto"/>
      </w:divBdr>
    </w:div>
    <w:div w:id="2147316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indico.cern.ch/event/1594521/"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2" Type="http://schemas.openxmlformats.org/officeDocument/2006/relationships/image" Target="media/image5.jpg"/><Relationship Id="rId1" Type="http://schemas.openxmlformats.org/officeDocument/2006/relationships/image" Target="media/image4.gi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tilizador\Downloads\HL-PM-QA-T_report_template.2016.02.1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4C524BDF110D040B68CA70FE3294456" ma:contentTypeVersion="1" ma:contentTypeDescription="Create a new document." ma:contentTypeScope="" ma:versionID="89b14a02302ad28749ee1cac92c78013">
  <xsd:schema xmlns:xsd="http://www.w3.org/2001/XMLSchema" xmlns:xs="http://www.w3.org/2001/XMLSchema" xmlns:p="http://schemas.microsoft.com/office/2006/metadata/properties" xmlns:ns2="http://schemas.microsoft.com/sharepoint/v4" targetNamespace="http://schemas.microsoft.com/office/2006/metadata/properties" ma:root="true" ma:fieldsID="23c11eee0d542004c4a7d729835418c6"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IconOverlay xmlns="http://schemas.microsoft.com/sharepoint/v4" xsi:nil="true"/>
  </documentManagement>
</p:properties>
</file>

<file path=customXml/itemProps1.xml><?xml version="1.0" encoding="utf-8"?>
<ds:datastoreItem xmlns:ds="http://schemas.openxmlformats.org/officeDocument/2006/customXml" ds:itemID="{A79E174A-C484-4936-AC47-7CD348E7AE7E}">
  <ds:schemaRefs>
    <ds:schemaRef ds:uri="http://schemas.microsoft.com/sharepoint/v3/contenttype/forms"/>
  </ds:schemaRefs>
</ds:datastoreItem>
</file>

<file path=customXml/itemProps2.xml><?xml version="1.0" encoding="utf-8"?>
<ds:datastoreItem xmlns:ds="http://schemas.openxmlformats.org/officeDocument/2006/customXml" ds:itemID="{AF8EFC2F-B943-4C01-8E74-75F3A024FD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262CCA-0ABD-4899-8677-F061BBDB142D}">
  <ds:schemaRefs>
    <ds:schemaRef ds:uri="http://schemas.openxmlformats.org/officeDocument/2006/bibliography"/>
  </ds:schemaRefs>
</ds:datastoreItem>
</file>

<file path=customXml/itemProps4.xml><?xml version="1.0" encoding="utf-8"?>
<ds:datastoreItem xmlns:ds="http://schemas.openxmlformats.org/officeDocument/2006/customXml" ds:itemID="{5874C4B3-7D63-4973-90DA-D1387D4371E6}">
  <ds:schemaRefs>
    <ds:schemaRef ds:uri="http://schemas.microsoft.com/office/2006/metadata/properties"/>
    <ds:schemaRef ds:uri="http://schemas.microsoft.com/sharepoint/v4"/>
  </ds:schemaRefs>
</ds:datastoreItem>
</file>

<file path=docProps/app.xml><?xml version="1.0" encoding="utf-8"?>
<Properties xmlns="http://schemas.openxmlformats.org/officeDocument/2006/extended-properties" xmlns:vt="http://schemas.openxmlformats.org/officeDocument/2006/docPropsVTypes">
  <Template>HL-PM-QA-T_report_template.2016.02.11</Template>
  <TotalTime>41</TotalTime>
  <Pages>5</Pages>
  <Words>647</Words>
  <Characters>3690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Nottingham City Council</Company>
  <LinksUpToDate>false</LinksUpToDate>
  <CharactersWithSpaces>4329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Utilizador</dc:creator>
  <cp:keywords/>
  <dc:description/>
  <cp:lastModifiedBy>Tania Martucci</cp:lastModifiedBy>
  <cp:revision>5</cp:revision>
  <cp:lastPrinted>2022-04-22T14:44:00Z</cp:lastPrinted>
  <dcterms:created xsi:type="dcterms:W3CDTF">2025-11-05T09:44:00Z</dcterms:created>
  <dcterms:modified xsi:type="dcterms:W3CDTF">2025-11-05T10:23:00Z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0x01010054C524BDF110D040B68CA70FE3294456</vt:lpwstr>
  </property>
</Properties>
</file>