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Title and project status"/>
      </w:tblPr>
      <w:tblGrid>
        <w:gridCol w:w="7026"/>
        <w:gridCol w:w="3774"/>
      </w:tblGrid>
      <w:tr w:rsidR="00096B2D" w14:paraId="7F64F3CB" w14:textId="77777777">
        <w:tc>
          <w:tcPr>
            <w:tcW w:w="3253" w:type="pct"/>
            <w:vAlign w:val="bottom"/>
          </w:tcPr>
          <w:p w14:paraId="6EE16BD7" w14:textId="77777777" w:rsidR="00096B2D" w:rsidRPr="00B24FF4" w:rsidRDefault="00977744" w:rsidP="00977744">
            <w:pPr>
              <w:pStyle w:val="Title"/>
              <w:rPr>
                <w:color w:val="002060"/>
              </w:rPr>
            </w:pPr>
            <w:r w:rsidRPr="00B24FF4">
              <w:rPr>
                <w:color w:val="002060"/>
              </w:rPr>
              <w:t>Progress Report</w:t>
            </w:r>
          </w:p>
        </w:tc>
        <w:tc>
          <w:tcPr>
            <w:tcW w:w="1747" w:type="pct"/>
            <w:vAlign w:val="bottom"/>
          </w:tcPr>
          <w:p w14:paraId="58F30DCA" w14:textId="77777777" w:rsidR="00096B2D" w:rsidRDefault="00096B2D">
            <w:pPr>
              <w:pStyle w:val="Subtitle"/>
            </w:pPr>
          </w:p>
        </w:tc>
      </w:tr>
    </w:tbl>
    <w:p w14:paraId="5EE9A4C9" w14:textId="55D66692" w:rsidR="00096B2D" w:rsidRPr="00B24FF4" w:rsidRDefault="00977744">
      <w:pPr>
        <w:pStyle w:val="Heading1"/>
        <w:rPr>
          <w:color w:val="996633"/>
        </w:rPr>
      </w:pPr>
      <w:r w:rsidRPr="00B24FF4">
        <w:rPr>
          <w:color w:val="996633"/>
        </w:rPr>
        <w:t>PH Safety Office</w:t>
      </w:r>
      <w:r w:rsidR="00292EA4" w:rsidRPr="00B24FF4">
        <w:rPr>
          <w:color w:val="996633"/>
        </w:rPr>
        <w:t xml:space="preserve"> - </w:t>
      </w:r>
      <w:r w:rsidR="00292EA4" w:rsidRPr="00B24FF4">
        <w:rPr>
          <w:rFonts w:cs="Times New Roman"/>
          <w:color w:val="996633"/>
          <w:lang w:val="fr-CH"/>
        </w:rPr>
        <w:t>Pr</w:t>
      </w:r>
      <w:r w:rsidR="00ED653C">
        <w:rPr>
          <w:rFonts w:cs="Times New Roman"/>
          <w:color w:val="996633"/>
          <w:lang w:val="fr-CH"/>
        </w:rPr>
        <w:t>ésents: Olga, Niels, Catherine, Alex</w:t>
      </w:r>
      <w:r w:rsidR="00292EA4" w:rsidRPr="00B24FF4">
        <w:rPr>
          <w:rFonts w:cs="Times New Roman"/>
          <w:color w:val="996633"/>
          <w:lang w:val="fr-CH"/>
        </w:rPr>
        <w:t>, Isabelle, Maurici</w:t>
      </w:r>
    </w:p>
    <w:p w14:paraId="44639E8B" w14:textId="6CF16F54" w:rsidR="00096B2D" w:rsidRPr="00B24FF4" w:rsidRDefault="004F56FA">
      <w:pPr>
        <w:pStyle w:val="Date"/>
        <w:rPr>
          <w:color w:val="002060"/>
        </w:rPr>
      </w:pPr>
      <w:sdt>
        <w:sdtPr>
          <w:rPr>
            <w:color w:val="002060"/>
          </w:rPr>
          <w:alias w:val="Select Date"/>
          <w:tag w:val="Select Date"/>
          <w:id w:val="1026209719"/>
          <w:placeholder>
            <w:docPart w:val="9123BCE8C445438E92C89CD56DAF5FC8"/>
          </w:placeholder>
          <w:date w:fullDate="2015-09-01T00:00:00Z">
            <w:dateFormat w:val="MMMM d, yyyy"/>
            <w:lid w:val="en-US"/>
            <w:storeMappedDataAs w:val="dateTime"/>
            <w:calendar w:val="gregorian"/>
          </w:date>
        </w:sdtPr>
        <w:sdtContent>
          <w:r w:rsidR="00ED653C">
            <w:rPr>
              <w:color w:val="002060"/>
            </w:rPr>
            <w:t>September 1, 2015</w:t>
          </w:r>
        </w:sdtContent>
      </w:sdt>
    </w:p>
    <w:tbl>
      <w:tblPr>
        <w:tblW w:w="5000" w:type="pct"/>
        <w:tblCellMar>
          <w:left w:w="0" w:type="dxa"/>
          <w:right w:w="144" w:type="dxa"/>
        </w:tblCellMar>
        <w:tblLook w:val="04A0" w:firstRow="1" w:lastRow="0" w:firstColumn="1" w:lastColumn="0" w:noHBand="0" w:noVBand="1"/>
        <w:tblDescription w:val="Legend"/>
      </w:tblPr>
      <w:tblGrid>
        <w:gridCol w:w="3743"/>
        <w:gridCol w:w="7201"/>
      </w:tblGrid>
      <w:tr w:rsidR="00096B2D" w14:paraId="65D8CBBF" w14:textId="77777777">
        <w:tc>
          <w:tcPr>
            <w:tcW w:w="1710" w:type="pct"/>
          </w:tcPr>
          <w:p w14:paraId="3CC60713" w14:textId="77777777" w:rsidR="00096B2D" w:rsidRPr="00B24FF4" w:rsidRDefault="00977744">
            <w:pPr>
              <w:pStyle w:val="Heading2"/>
              <w:rPr>
                <w:color w:val="002060"/>
              </w:rPr>
            </w:pPr>
            <w:r w:rsidRPr="00B24FF4">
              <w:rPr>
                <w:color w:val="002060"/>
              </w:rPr>
              <w:t>Status Code Legend</w:t>
            </w:r>
          </w:p>
        </w:tc>
        <w:tc>
          <w:tcPr>
            <w:tcW w:w="3290" w:type="pct"/>
          </w:tcPr>
          <w:p w14:paraId="140A2FCF" w14:textId="77777777" w:rsidR="00096B2D" w:rsidRDefault="00096B2D">
            <w:pPr>
              <w:pStyle w:val="Heading2"/>
            </w:pPr>
          </w:p>
        </w:tc>
      </w:tr>
      <w:tr w:rsidR="00096B2D" w14:paraId="316BAE2F" w14:textId="77777777">
        <w:tc>
          <w:tcPr>
            <w:tcW w:w="1710" w:type="pct"/>
          </w:tcPr>
          <w:p w14:paraId="490D5D64" w14:textId="77777777" w:rsidR="00096B2D" w:rsidRDefault="00977744">
            <w:pPr>
              <w:pStyle w:val="ListBullet2"/>
            </w:pPr>
            <w:r>
              <w:t>On Track: Project is on schedule</w:t>
            </w:r>
          </w:p>
        </w:tc>
        <w:tc>
          <w:tcPr>
            <w:tcW w:w="3290" w:type="pct"/>
          </w:tcPr>
          <w:p w14:paraId="20C49A99" w14:textId="77777777" w:rsidR="00096B2D" w:rsidRDefault="00977744">
            <w:pPr>
              <w:pStyle w:val="ListBullet2"/>
              <w:numPr>
                <w:ilvl w:val="0"/>
                <w:numId w:val="9"/>
              </w:numPr>
            </w:pPr>
            <w:r>
              <w:t>High Risk: At risk, with a high risk of going off track</w:t>
            </w:r>
          </w:p>
        </w:tc>
      </w:tr>
      <w:tr w:rsidR="00096B2D" w14:paraId="6B713C4B" w14:textId="77777777">
        <w:tc>
          <w:tcPr>
            <w:tcW w:w="1710" w:type="pct"/>
          </w:tcPr>
          <w:p w14:paraId="0B06094F" w14:textId="77777777" w:rsidR="00096B2D" w:rsidRDefault="00977744">
            <w:pPr>
              <w:pStyle w:val="ListBullet2"/>
              <w:numPr>
                <w:ilvl w:val="0"/>
                <w:numId w:val="8"/>
              </w:numPr>
            </w:pPr>
            <w:r>
              <w:t>At Risk: Milestones missed but date intact</w:t>
            </w:r>
          </w:p>
        </w:tc>
        <w:tc>
          <w:tcPr>
            <w:tcW w:w="3290" w:type="pct"/>
          </w:tcPr>
          <w:p w14:paraId="019FD313" w14:textId="77777777" w:rsidR="00096B2D" w:rsidRDefault="00977744">
            <w:pPr>
              <w:pStyle w:val="ListBullet2"/>
              <w:numPr>
                <w:ilvl w:val="0"/>
                <w:numId w:val="10"/>
              </w:numPr>
            </w:pPr>
            <w:r>
              <w:t>Off Track: Date will be missed if action not taken</w:t>
            </w:r>
          </w:p>
        </w:tc>
      </w:tr>
      <w:tr w:rsidR="00003FED" w14:paraId="4EB0D8A7" w14:textId="77777777">
        <w:tc>
          <w:tcPr>
            <w:tcW w:w="1710" w:type="pct"/>
          </w:tcPr>
          <w:p w14:paraId="7222F285" w14:textId="77777777" w:rsidR="00003FED" w:rsidRDefault="00003FED" w:rsidP="004F042B">
            <w:pPr>
              <w:pStyle w:val="Achieved"/>
            </w:pPr>
            <w:r w:rsidRPr="004F042B">
              <w:t>Achieved</w:t>
            </w:r>
          </w:p>
        </w:tc>
        <w:tc>
          <w:tcPr>
            <w:tcW w:w="3290" w:type="pct"/>
          </w:tcPr>
          <w:p w14:paraId="41BEC5A3" w14:textId="77777777" w:rsidR="00003FED" w:rsidRDefault="00003FED" w:rsidP="00003FED">
            <w:pPr>
              <w:pStyle w:val="ListBullet2"/>
              <w:numPr>
                <w:ilvl w:val="0"/>
                <w:numId w:val="0"/>
              </w:numPr>
              <w:ind w:left="216"/>
            </w:pPr>
          </w:p>
        </w:tc>
      </w:tr>
    </w:tbl>
    <w:p w14:paraId="717461B8" w14:textId="77777777" w:rsidR="00096B2D" w:rsidRDefault="00096B2D"/>
    <w:tbl>
      <w:tblPr>
        <w:tblStyle w:val="ProjectStatusReport"/>
        <w:tblW w:w="5000" w:type="pct"/>
        <w:tblLook w:val="04A0" w:firstRow="1" w:lastRow="0" w:firstColumn="1" w:lastColumn="0" w:noHBand="0" w:noVBand="1"/>
        <w:tblDescription w:val="Project status table"/>
      </w:tblPr>
      <w:tblGrid>
        <w:gridCol w:w="1262"/>
        <w:gridCol w:w="6777"/>
        <w:gridCol w:w="1657"/>
        <w:gridCol w:w="1248"/>
      </w:tblGrid>
      <w:tr w:rsidR="009E4215" w14:paraId="4DDBD30D" w14:textId="77777777" w:rsidTr="00D93FED">
        <w:trPr>
          <w:trHeight w:val="257"/>
        </w:trPr>
        <w:tc>
          <w:tcPr>
            <w:tcW w:w="577" w:type="pct"/>
          </w:tcPr>
          <w:p w14:paraId="18D5D4FE" w14:textId="77777777" w:rsidR="009E4215" w:rsidRPr="00B24FF4" w:rsidRDefault="00D76BFE" w:rsidP="00D76BFE">
            <w:pPr>
              <w:jc w:val="center"/>
              <w:rPr>
                <w:color w:val="002060"/>
              </w:rPr>
            </w:pPr>
            <w:r>
              <w:rPr>
                <w:color w:val="002060"/>
              </w:rPr>
              <w:t>Theme</w:t>
            </w:r>
          </w:p>
        </w:tc>
        <w:tc>
          <w:tcPr>
            <w:tcW w:w="3096" w:type="pct"/>
            <w:tcMar>
              <w:left w:w="144" w:type="dxa"/>
            </w:tcMar>
          </w:tcPr>
          <w:p w14:paraId="5E58E592" w14:textId="77777777" w:rsidR="009E4215" w:rsidRPr="00003FED" w:rsidRDefault="00D76BFE" w:rsidP="00D76BFE">
            <w:pPr>
              <w:pStyle w:val="OnTrack"/>
              <w:numPr>
                <w:ilvl w:val="0"/>
                <w:numId w:val="0"/>
              </w:numPr>
              <w:ind w:left="216"/>
              <w:jc w:val="center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Action / Follow-up</w:t>
            </w:r>
          </w:p>
        </w:tc>
        <w:tc>
          <w:tcPr>
            <w:tcW w:w="757" w:type="pct"/>
          </w:tcPr>
          <w:p w14:paraId="136BEEF4" w14:textId="77777777" w:rsidR="009E4215" w:rsidRPr="00B24FF4" w:rsidRDefault="00D76BFE" w:rsidP="00D76BFE">
            <w:pPr>
              <w:pStyle w:val="OnTrack"/>
              <w:numPr>
                <w:ilvl w:val="0"/>
                <w:numId w:val="0"/>
              </w:numPr>
              <w:ind w:left="216"/>
              <w:jc w:val="center"/>
              <w:rPr>
                <w:color w:val="002060"/>
              </w:rPr>
            </w:pPr>
            <w:r>
              <w:rPr>
                <w:color w:val="002060"/>
              </w:rPr>
              <w:t>Responsible</w:t>
            </w:r>
          </w:p>
        </w:tc>
        <w:tc>
          <w:tcPr>
            <w:tcW w:w="570" w:type="pct"/>
          </w:tcPr>
          <w:p w14:paraId="2EBAC31C" w14:textId="77777777" w:rsidR="009E4215" w:rsidRPr="00B24FF4" w:rsidRDefault="00D76BFE" w:rsidP="00D76BFE">
            <w:pPr>
              <w:pStyle w:val="OnTrack"/>
              <w:numPr>
                <w:ilvl w:val="0"/>
                <w:numId w:val="0"/>
              </w:numPr>
              <w:ind w:left="216"/>
              <w:jc w:val="center"/>
              <w:rPr>
                <w:color w:val="002060"/>
              </w:rPr>
            </w:pPr>
            <w:r>
              <w:rPr>
                <w:color w:val="002060"/>
              </w:rPr>
              <w:t>Deadline</w:t>
            </w:r>
          </w:p>
        </w:tc>
      </w:tr>
      <w:tr w:rsidR="009E4215" w14:paraId="5072F210" w14:textId="77777777" w:rsidTr="00D93FED">
        <w:trPr>
          <w:trHeight w:val="720"/>
        </w:trPr>
        <w:tc>
          <w:tcPr>
            <w:tcW w:w="577" w:type="pct"/>
          </w:tcPr>
          <w:p w14:paraId="053C7750" w14:textId="133F0582" w:rsidR="009E4215" w:rsidRPr="00B24FF4" w:rsidRDefault="00F3691D">
            <w:pPr>
              <w:rPr>
                <w:color w:val="002060"/>
              </w:rPr>
            </w:pPr>
            <w:r>
              <w:rPr>
                <w:color w:val="002060"/>
              </w:rPr>
              <w:t>Evacuation build</w:t>
            </w:r>
            <w:r w:rsidR="00ED653C">
              <w:rPr>
                <w:color w:val="002060"/>
              </w:rPr>
              <w:t xml:space="preserve"> 5, </w:t>
            </w:r>
            <w:r>
              <w:rPr>
                <w:color w:val="002060"/>
              </w:rPr>
              <w:t>4</w:t>
            </w:r>
            <w:r w:rsidR="00CA2FF3">
              <w:rPr>
                <w:color w:val="002060"/>
              </w:rPr>
              <w:t xml:space="preserve"> </w:t>
            </w:r>
          </w:p>
        </w:tc>
        <w:tc>
          <w:tcPr>
            <w:tcW w:w="3096" w:type="pct"/>
            <w:tcMar>
              <w:left w:w="144" w:type="dxa"/>
            </w:tcMar>
          </w:tcPr>
          <w:p w14:paraId="4F3BA7A0" w14:textId="56EEC94C" w:rsidR="009E4215" w:rsidRPr="00B24FF4" w:rsidRDefault="00F3691D" w:rsidP="00B24FF4">
            <w:pPr>
              <w:pStyle w:val="AtRisk"/>
              <w:rPr>
                <w:lang w:val="fr-CH"/>
              </w:rPr>
            </w:pPr>
            <w:r>
              <w:rPr>
                <w:lang w:val="fr-CH"/>
              </w:rPr>
              <w:t xml:space="preserve">Following parking modification, a meeting with FB (A. Cuenca) and HSE is schedulle 17.09 to define the new assembly point in case of evacuation </w:t>
            </w:r>
          </w:p>
        </w:tc>
        <w:tc>
          <w:tcPr>
            <w:tcW w:w="757" w:type="pct"/>
          </w:tcPr>
          <w:p w14:paraId="773FB5BD" w14:textId="34C8AF7E" w:rsidR="009E4215" w:rsidRPr="00F3691D" w:rsidRDefault="004F56FA" w:rsidP="00F3691D">
            <w:pPr>
              <w:pStyle w:val="OnTrack"/>
              <w:rPr>
                <w:color w:val="002060"/>
              </w:rPr>
            </w:pPr>
            <w:proofErr w:type="spellStart"/>
            <w:r>
              <w:rPr>
                <w:color w:val="002060"/>
              </w:rPr>
              <w:t>Maurici</w:t>
            </w:r>
            <w:proofErr w:type="spellEnd"/>
          </w:p>
        </w:tc>
        <w:tc>
          <w:tcPr>
            <w:tcW w:w="570" w:type="pct"/>
          </w:tcPr>
          <w:p w14:paraId="622C16C8" w14:textId="21AD418D" w:rsidR="009E4215" w:rsidRPr="00B24FF4" w:rsidRDefault="00F3691D" w:rsidP="00F3691D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  <w:r>
              <w:rPr>
                <w:color w:val="002060"/>
              </w:rPr>
              <w:t>17.09</w:t>
            </w:r>
          </w:p>
        </w:tc>
      </w:tr>
      <w:tr w:rsidR="00C8471F" w14:paraId="3BC07494" w14:textId="77777777" w:rsidTr="00C8471F">
        <w:trPr>
          <w:trHeight w:val="720"/>
        </w:trPr>
        <w:tc>
          <w:tcPr>
            <w:tcW w:w="577" w:type="pct"/>
          </w:tcPr>
          <w:p w14:paraId="3E5EEF85" w14:textId="77777777" w:rsidR="00C8471F" w:rsidRPr="00B24FF4" w:rsidRDefault="00C8471F" w:rsidP="00C8471F">
            <w:pPr>
              <w:rPr>
                <w:color w:val="002060"/>
              </w:rPr>
            </w:pPr>
            <w:r>
              <w:rPr>
                <w:color w:val="002060"/>
              </w:rPr>
              <w:t xml:space="preserve">Small </w:t>
            </w:r>
            <w:r w:rsidRPr="00B24FF4">
              <w:rPr>
                <w:color w:val="002060"/>
              </w:rPr>
              <w:t>Experiments Safety Clearance</w:t>
            </w:r>
          </w:p>
        </w:tc>
        <w:tc>
          <w:tcPr>
            <w:tcW w:w="3096" w:type="pct"/>
            <w:tcMar>
              <w:left w:w="144" w:type="dxa"/>
            </w:tcMar>
          </w:tcPr>
          <w:p w14:paraId="5B179695" w14:textId="77777777" w:rsidR="00C8471F" w:rsidRDefault="00C8471F" w:rsidP="00C8471F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Assessment of the Ipad SW issue</w:t>
            </w:r>
          </w:p>
          <w:p w14:paraId="32F8C718" w14:textId="77777777" w:rsidR="00C8471F" w:rsidRDefault="00C8471F" w:rsidP="00C8471F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</w:p>
          <w:p w14:paraId="0CFAABF4" w14:textId="145EE4D1" w:rsidR="00C8471F" w:rsidRPr="00CA2FF3" w:rsidRDefault="00C8471F" w:rsidP="00C8471F">
            <w:pPr>
              <w:pStyle w:val="OnTrack"/>
              <w:rPr>
                <w:color w:val="002060"/>
                <w:lang w:val="fr-CH"/>
              </w:rPr>
            </w:pPr>
            <w:r w:rsidRPr="00CA2FF3">
              <w:rPr>
                <w:color w:val="002060"/>
                <w:lang w:val="fr-CH"/>
              </w:rPr>
              <w:t>Proposal of a optimized procedure for Small Exp. Clearance</w:t>
            </w:r>
            <w:r>
              <w:rPr>
                <w:color w:val="002060"/>
                <w:lang w:val="fr-CH"/>
              </w:rPr>
              <w:t xml:space="preserve">. Discussion planned </w:t>
            </w:r>
            <w:r w:rsidR="00364E72">
              <w:rPr>
                <w:color w:val="002060"/>
                <w:lang w:val="fr-CH"/>
              </w:rPr>
              <w:t>done with</w:t>
            </w:r>
            <w:r>
              <w:rPr>
                <w:color w:val="002060"/>
                <w:lang w:val="fr-CH"/>
              </w:rPr>
              <w:t xml:space="preserve"> Henric</w:t>
            </w:r>
            <w:r w:rsidR="00364E72">
              <w:rPr>
                <w:color w:val="002060"/>
                <w:lang w:val="fr-CH"/>
              </w:rPr>
              <w:t>. Common action Henric/ Olga at very early level to request ISIEC form and close follow up of status of documentat</w:t>
            </w:r>
            <w:r w:rsidR="00442B37">
              <w:rPr>
                <w:color w:val="002060"/>
                <w:lang w:val="fr-CH"/>
              </w:rPr>
              <w:t xml:space="preserve">ion with the Small experiments. </w:t>
            </w:r>
          </w:p>
          <w:p w14:paraId="07A36704" w14:textId="77777777" w:rsidR="00C8471F" w:rsidRPr="00CA2FF3" w:rsidRDefault="00C8471F" w:rsidP="00C8471F">
            <w:pPr>
              <w:pStyle w:val="OnTrack"/>
              <w:numPr>
                <w:ilvl w:val="0"/>
                <w:numId w:val="0"/>
              </w:numPr>
              <w:rPr>
                <w:color w:val="002060"/>
                <w:lang w:val="fr-CH"/>
              </w:rPr>
            </w:pPr>
          </w:p>
          <w:p w14:paraId="22B3C0D9" w14:textId="77777777" w:rsidR="00C8471F" w:rsidRDefault="00C8471F" w:rsidP="00C8471F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 xml:space="preserve">Change ISIEC format to adapt to the new safety policy </w:t>
            </w:r>
          </w:p>
          <w:p w14:paraId="64FA07BE" w14:textId="77777777" w:rsidR="00C8471F" w:rsidRDefault="00C8471F" w:rsidP="00C8471F">
            <w:pPr>
              <w:pStyle w:val="OnTrack"/>
              <w:numPr>
                <w:ilvl w:val="0"/>
                <w:numId w:val="0"/>
              </w:numPr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ISIEC sent to the team for comment, Waiting to meet Angela for feedback</w:t>
            </w:r>
          </w:p>
          <w:p w14:paraId="6707E5BA" w14:textId="77777777" w:rsidR="00C8471F" w:rsidRDefault="00C8471F" w:rsidP="00C8471F">
            <w:pPr>
              <w:pStyle w:val="OnTrack"/>
              <w:numPr>
                <w:ilvl w:val="0"/>
                <w:numId w:val="0"/>
              </w:numPr>
              <w:rPr>
                <w:color w:val="002060"/>
                <w:lang w:val="fr-CH"/>
              </w:rPr>
            </w:pPr>
          </w:p>
          <w:p w14:paraId="35050B61" w14:textId="77777777" w:rsidR="00C8471F" w:rsidRDefault="00C8471F" w:rsidP="00C8471F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 xml:space="preserve">EDMS folders are created. Collect and insert all past safety clerances </w:t>
            </w:r>
          </w:p>
          <w:p w14:paraId="1D9256EA" w14:textId="77777777" w:rsidR="00C8471F" w:rsidRPr="00264FFA" w:rsidRDefault="00C8471F" w:rsidP="00C8471F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 xml:space="preserve">Ongoing. </w:t>
            </w:r>
          </w:p>
          <w:p w14:paraId="121D1E36" w14:textId="77777777" w:rsidR="00C8471F" w:rsidRPr="00264FFA" w:rsidRDefault="00C8471F" w:rsidP="00C8471F">
            <w:pPr>
              <w:pStyle w:val="OnTrack"/>
              <w:numPr>
                <w:ilvl w:val="0"/>
                <w:numId w:val="0"/>
              </w:numPr>
              <w:rPr>
                <w:color w:val="002060"/>
                <w:lang w:val="fr-CH"/>
              </w:rPr>
            </w:pPr>
          </w:p>
        </w:tc>
        <w:tc>
          <w:tcPr>
            <w:tcW w:w="757" w:type="pct"/>
          </w:tcPr>
          <w:p w14:paraId="021CB0DF" w14:textId="77777777" w:rsidR="00C8471F" w:rsidRPr="00264FFA" w:rsidRDefault="00C8471F" w:rsidP="00C8471F">
            <w:pPr>
              <w:pStyle w:val="OnTrack"/>
              <w:rPr>
                <w:color w:val="002060"/>
              </w:rPr>
            </w:pPr>
            <w:r>
              <w:rPr>
                <w:color w:val="002060"/>
              </w:rPr>
              <w:t xml:space="preserve">Alex/ Olga </w:t>
            </w:r>
          </w:p>
          <w:p w14:paraId="21BA17C8" w14:textId="77777777" w:rsidR="00C8471F" w:rsidRPr="00264FFA" w:rsidRDefault="00C8471F" w:rsidP="00C8471F">
            <w:pPr>
              <w:pStyle w:val="OnTrack"/>
              <w:numPr>
                <w:ilvl w:val="0"/>
                <w:numId w:val="0"/>
              </w:numPr>
              <w:ind w:left="216" w:hanging="216"/>
              <w:rPr>
                <w:color w:val="002060"/>
              </w:rPr>
            </w:pPr>
          </w:p>
          <w:p w14:paraId="7B2F130B" w14:textId="77777777" w:rsidR="00C8471F" w:rsidRPr="00264FFA" w:rsidRDefault="00C8471F" w:rsidP="00C8471F">
            <w:pPr>
              <w:pStyle w:val="OnTrack"/>
              <w:rPr>
                <w:color w:val="002060"/>
              </w:rPr>
            </w:pPr>
            <w:r>
              <w:rPr>
                <w:color w:val="002060"/>
              </w:rPr>
              <w:t>Olga</w:t>
            </w:r>
          </w:p>
          <w:p w14:paraId="57FA9776" w14:textId="77777777" w:rsidR="00C8471F" w:rsidRDefault="00C8471F" w:rsidP="00C8471F">
            <w:pPr>
              <w:rPr>
                <w:color w:val="002060"/>
              </w:rPr>
            </w:pPr>
          </w:p>
          <w:p w14:paraId="43917D7B" w14:textId="77777777" w:rsidR="00C8471F" w:rsidRDefault="00C8471F" w:rsidP="00C8471F">
            <w:pPr>
              <w:rPr>
                <w:color w:val="002060"/>
              </w:rPr>
            </w:pPr>
          </w:p>
          <w:p w14:paraId="177CF341" w14:textId="77777777" w:rsidR="00442B37" w:rsidRDefault="00442B37" w:rsidP="00C8471F">
            <w:pPr>
              <w:rPr>
                <w:color w:val="002060"/>
              </w:rPr>
            </w:pPr>
          </w:p>
          <w:p w14:paraId="2F8CC979" w14:textId="77777777" w:rsidR="00442B37" w:rsidRPr="004511D9" w:rsidRDefault="00442B37" w:rsidP="00C8471F">
            <w:pPr>
              <w:rPr>
                <w:color w:val="002060"/>
              </w:rPr>
            </w:pPr>
          </w:p>
          <w:p w14:paraId="3F87BBF0" w14:textId="77777777" w:rsidR="00C8471F" w:rsidRPr="00D93FED" w:rsidRDefault="00C8471F" w:rsidP="00C8471F">
            <w:pPr>
              <w:pStyle w:val="OnTrack"/>
              <w:rPr>
                <w:color w:val="002060"/>
              </w:rPr>
            </w:pPr>
            <w:r>
              <w:rPr>
                <w:color w:val="002060"/>
              </w:rPr>
              <w:t xml:space="preserve">Olga </w:t>
            </w:r>
          </w:p>
          <w:p w14:paraId="5541C160" w14:textId="77777777" w:rsidR="00C8471F" w:rsidRDefault="00C8471F" w:rsidP="00C8471F">
            <w:pPr>
              <w:pStyle w:val="OnTrack"/>
              <w:numPr>
                <w:ilvl w:val="0"/>
                <w:numId w:val="0"/>
              </w:numPr>
            </w:pPr>
          </w:p>
          <w:p w14:paraId="56A45BE3" w14:textId="77777777" w:rsidR="00C8471F" w:rsidRDefault="00C8471F" w:rsidP="00C8471F">
            <w:pPr>
              <w:pStyle w:val="OnTrack"/>
              <w:numPr>
                <w:ilvl w:val="0"/>
                <w:numId w:val="0"/>
              </w:numPr>
            </w:pPr>
          </w:p>
          <w:p w14:paraId="7A65EF66" w14:textId="77777777" w:rsidR="00C8471F" w:rsidRPr="00D93FED" w:rsidRDefault="00C8471F" w:rsidP="00C8471F">
            <w:pPr>
              <w:pStyle w:val="OnTrack"/>
              <w:rPr>
                <w:color w:val="002060"/>
              </w:rPr>
            </w:pPr>
            <w:r>
              <w:rPr>
                <w:color w:val="002060"/>
              </w:rPr>
              <w:t xml:space="preserve">Alex / Bruno </w:t>
            </w:r>
          </w:p>
          <w:p w14:paraId="339E1763" w14:textId="77777777" w:rsidR="00C8471F" w:rsidRPr="00B24FF4" w:rsidRDefault="00C8471F" w:rsidP="00C8471F">
            <w:pPr>
              <w:pStyle w:val="OnTrack"/>
              <w:numPr>
                <w:ilvl w:val="0"/>
                <w:numId w:val="0"/>
              </w:numPr>
            </w:pPr>
          </w:p>
        </w:tc>
        <w:tc>
          <w:tcPr>
            <w:tcW w:w="570" w:type="pct"/>
          </w:tcPr>
          <w:p w14:paraId="52F40A34" w14:textId="77777777" w:rsidR="00C8471F" w:rsidRDefault="00C8471F" w:rsidP="00C8471F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  <w:r>
              <w:rPr>
                <w:color w:val="002060"/>
              </w:rPr>
              <w:t>08.09</w:t>
            </w:r>
          </w:p>
          <w:p w14:paraId="7738538A" w14:textId="77777777" w:rsidR="00C8471F" w:rsidRDefault="00C8471F" w:rsidP="00C8471F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  <w:p w14:paraId="46E9CF7E" w14:textId="77777777" w:rsidR="00C8471F" w:rsidRDefault="00C8471F" w:rsidP="00C8471F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  <w:r>
              <w:rPr>
                <w:color w:val="002060"/>
              </w:rPr>
              <w:t>15.10</w:t>
            </w:r>
          </w:p>
          <w:p w14:paraId="12C9E014" w14:textId="77777777" w:rsidR="00C8471F" w:rsidRDefault="00C8471F" w:rsidP="00C8471F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  <w:p w14:paraId="4719FE06" w14:textId="77777777" w:rsidR="00442B37" w:rsidRDefault="00442B37" w:rsidP="00C8471F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  <w:p w14:paraId="4B330891" w14:textId="77777777" w:rsidR="00442B37" w:rsidRDefault="00442B37" w:rsidP="00C8471F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  <w:p w14:paraId="1EF14025" w14:textId="77777777" w:rsidR="008714C8" w:rsidRDefault="008714C8" w:rsidP="008714C8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</w:p>
          <w:p w14:paraId="65A627CB" w14:textId="77777777" w:rsidR="00C8471F" w:rsidRDefault="00C8471F" w:rsidP="00C8471F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  <w:r>
              <w:rPr>
                <w:color w:val="002060"/>
              </w:rPr>
              <w:t xml:space="preserve">     08.09</w:t>
            </w:r>
          </w:p>
          <w:p w14:paraId="3251905B" w14:textId="77777777" w:rsidR="00C8471F" w:rsidRDefault="00C8471F" w:rsidP="00C8471F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</w:p>
          <w:p w14:paraId="7FDC7B16" w14:textId="77777777" w:rsidR="00442B37" w:rsidRDefault="00442B37" w:rsidP="00C8471F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</w:p>
          <w:p w14:paraId="7E1BC554" w14:textId="77777777" w:rsidR="00C8471F" w:rsidRDefault="00C8471F" w:rsidP="00C8471F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  <w:r>
              <w:rPr>
                <w:color w:val="002060"/>
              </w:rPr>
              <w:t>22.09</w:t>
            </w:r>
          </w:p>
          <w:p w14:paraId="0A6E124B" w14:textId="77777777" w:rsidR="00C8471F" w:rsidRPr="00264FFA" w:rsidRDefault="00C8471F" w:rsidP="00C8471F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</w:p>
        </w:tc>
      </w:tr>
      <w:tr w:rsidR="00D93FED" w14:paraId="7B282BE1" w14:textId="77777777" w:rsidTr="00D93FED">
        <w:trPr>
          <w:trHeight w:val="720"/>
        </w:trPr>
        <w:tc>
          <w:tcPr>
            <w:tcW w:w="577" w:type="pct"/>
          </w:tcPr>
          <w:p w14:paraId="0275ECE4" w14:textId="6145277B" w:rsidR="00D93FED" w:rsidRPr="00B24FF4" w:rsidRDefault="00D93FED" w:rsidP="00D93FED">
            <w:pPr>
              <w:rPr>
                <w:color w:val="002060"/>
              </w:rPr>
            </w:pPr>
            <w:r w:rsidRPr="00B24FF4">
              <w:rPr>
                <w:color w:val="002060"/>
              </w:rPr>
              <w:t>Experiments Safety Clearance</w:t>
            </w:r>
          </w:p>
        </w:tc>
        <w:tc>
          <w:tcPr>
            <w:tcW w:w="3096" w:type="pct"/>
            <w:tcMar>
              <w:left w:w="144" w:type="dxa"/>
            </w:tcMar>
          </w:tcPr>
          <w:p w14:paraId="186BB84C" w14:textId="4D21E8AB" w:rsidR="004F56FA" w:rsidRDefault="00C8471F" w:rsidP="004F56FA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 xml:space="preserve">NA61 assessment </w:t>
            </w:r>
            <w:r w:rsidR="00442B37">
              <w:rPr>
                <w:color w:val="002060"/>
                <w:lang w:val="fr-CH"/>
              </w:rPr>
              <w:t xml:space="preserve">done </w:t>
            </w:r>
            <w:r>
              <w:rPr>
                <w:color w:val="002060"/>
                <w:lang w:val="fr-CH"/>
              </w:rPr>
              <w:t xml:space="preserve"> </w:t>
            </w:r>
          </w:p>
          <w:p w14:paraId="24D97897" w14:textId="60C80F26" w:rsidR="00C8471F" w:rsidRDefault="00311AF6" w:rsidP="004F56FA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Magnetic field disclaimer, p</w:t>
            </w:r>
            <w:r w:rsidR="00C8471F">
              <w:rPr>
                <w:color w:val="002060"/>
                <w:lang w:val="fr-CH"/>
              </w:rPr>
              <w:t xml:space="preserve">rovide clearance to run if all </w:t>
            </w:r>
          </w:p>
          <w:p w14:paraId="7C29309C" w14:textId="77777777" w:rsidR="00D93FED" w:rsidRDefault="00C8471F" w:rsidP="00AA57EC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 xml:space="preserve">Request assessment of </w:t>
            </w:r>
            <w:r w:rsidR="00AA57EC">
              <w:rPr>
                <w:color w:val="002060"/>
                <w:lang w:val="fr-CH"/>
              </w:rPr>
              <w:t xml:space="preserve">the exhaust line </w:t>
            </w:r>
          </w:p>
          <w:p w14:paraId="046C36EA" w14:textId="533AC2F0" w:rsidR="00AA57EC" w:rsidRPr="00264FFA" w:rsidRDefault="00AA57EC" w:rsidP="00AA57EC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 xml:space="preserve">Extinguisher a poudre </w:t>
            </w:r>
          </w:p>
        </w:tc>
        <w:tc>
          <w:tcPr>
            <w:tcW w:w="757" w:type="pct"/>
          </w:tcPr>
          <w:p w14:paraId="46837283" w14:textId="29439A07" w:rsidR="00D93FED" w:rsidRPr="00264FFA" w:rsidRDefault="00C8471F" w:rsidP="00D93FED">
            <w:pPr>
              <w:pStyle w:val="OnTrack"/>
              <w:rPr>
                <w:color w:val="002060"/>
              </w:rPr>
            </w:pPr>
            <w:r>
              <w:rPr>
                <w:color w:val="002060"/>
              </w:rPr>
              <w:t>Olga</w:t>
            </w:r>
            <w:r w:rsidR="00D93FED">
              <w:rPr>
                <w:color w:val="002060"/>
              </w:rPr>
              <w:t xml:space="preserve"> </w:t>
            </w:r>
          </w:p>
          <w:p w14:paraId="75FA145F" w14:textId="77777777" w:rsidR="00311AF6" w:rsidRDefault="00311AF6" w:rsidP="00311AF6">
            <w:pPr>
              <w:pStyle w:val="OnTrack"/>
              <w:numPr>
                <w:ilvl w:val="0"/>
                <w:numId w:val="0"/>
              </w:numPr>
            </w:pPr>
          </w:p>
          <w:p w14:paraId="775EBD57" w14:textId="13EAC993" w:rsidR="0093170E" w:rsidRPr="00B24FF4" w:rsidRDefault="00AA57EC" w:rsidP="00311AF6">
            <w:pPr>
              <w:pStyle w:val="OnTrack"/>
              <w:numPr>
                <w:ilvl w:val="0"/>
                <w:numId w:val="0"/>
              </w:numPr>
            </w:pPr>
            <w:r>
              <w:t xml:space="preserve">Olga + Thomas </w:t>
            </w:r>
          </w:p>
        </w:tc>
        <w:tc>
          <w:tcPr>
            <w:tcW w:w="570" w:type="pct"/>
          </w:tcPr>
          <w:p w14:paraId="4B5096D5" w14:textId="7E28B94D" w:rsidR="00D93FED" w:rsidRDefault="00C8471F" w:rsidP="00D93FED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  <w:r>
              <w:rPr>
                <w:color w:val="002060"/>
              </w:rPr>
              <w:t>09</w:t>
            </w:r>
            <w:r w:rsidR="00CA2FF3">
              <w:rPr>
                <w:color w:val="002060"/>
              </w:rPr>
              <w:t>.09</w:t>
            </w:r>
          </w:p>
          <w:p w14:paraId="6DB75952" w14:textId="77777777" w:rsidR="00D93FED" w:rsidRDefault="00D93FED" w:rsidP="00D93FED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  <w:p w14:paraId="089299EF" w14:textId="10554B2E" w:rsidR="0093170E" w:rsidRPr="00264FFA" w:rsidRDefault="00AA57EC" w:rsidP="00C8471F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  <w:r>
              <w:rPr>
                <w:color w:val="002060"/>
              </w:rPr>
              <w:t>21.09</w:t>
            </w:r>
          </w:p>
        </w:tc>
      </w:tr>
      <w:tr w:rsidR="009E4215" w14:paraId="6B958F22" w14:textId="77777777" w:rsidTr="00D93FED">
        <w:trPr>
          <w:trHeight w:val="720"/>
        </w:trPr>
        <w:tc>
          <w:tcPr>
            <w:tcW w:w="577" w:type="pct"/>
          </w:tcPr>
          <w:p w14:paraId="64BD2FDE" w14:textId="1277C622" w:rsidR="009E4215" w:rsidRPr="00B24FF4" w:rsidRDefault="00CA2FF3">
            <w:pPr>
              <w:rPr>
                <w:color w:val="002060"/>
              </w:rPr>
            </w:pPr>
            <w:r>
              <w:rPr>
                <w:color w:val="002060"/>
              </w:rPr>
              <w:t xml:space="preserve">Safety files </w:t>
            </w:r>
          </w:p>
        </w:tc>
        <w:tc>
          <w:tcPr>
            <w:tcW w:w="3096" w:type="pct"/>
            <w:tcMar>
              <w:left w:w="144" w:type="dxa"/>
            </w:tcMar>
          </w:tcPr>
          <w:p w14:paraId="5544A903" w14:textId="77777777" w:rsidR="009E4215" w:rsidRDefault="00CA2FF3" w:rsidP="001A2071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 xml:space="preserve">WA104, WA105, NA62 and </w:t>
            </w:r>
            <w:r w:rsidR="00D93FED">
              <w:rPr>
                <w:color w:val="002060"/>
                <w:lang w:val="fr-CH"/>
              </w:rPr>
              <w:t xml:space="preserve">NA61 structure for Safety </w:t>
            </w:r>
            <w:r>
              <w:rPr>
                <w:color w:val="002060"/>
                <w:lang w:val="fr-CH"/>
              </w:rPr>
              <w:t xml:space="preserve">files is created. </w:t>
            </w:r>
          </w:p>
          <w:p w14:paraId="24C99450" w14:textId="44BADE7B" w:rsidR="00CA2FF3" w:rsidRDefault="00CA2FF3" w:rsidP="00CA2FF3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 xml:space="preserve">NA61 EXSO (Antoni) has been contacted and we are waiting a feedback on available documentation. </w:t>
            </w:r>
            <w:r w:rsidR="004F56FA">
              <w:rPr>
                <w:color w:val="002060"/>
                <w:lang w:val="fr-CH"/>
              </w:rPr>
              <w:t xml:space="preserve">Some documents have been transferred </w:t>
            </w:r>
            <w:r w:rsidR="007F15E9">
              <w:rPr>
                <w:color w:val="002060"/>
                <w:lang w:val="fr-CH"/>
              </w:rPr>
              <w:t xml:space="preserve">. </w:t>
            </w:r>
          </w:p>
          <w:p w14:paraId="49F921C7" w14:textId="77777777" w:rsidR="004511D9" w:rsidRDefault="004511D9" w:rsidP="00CA2FF3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</w:p>
          <w:p w14:paraId="551CA15B" w14:textId="52284228" w:rsidR="00CA2FF3" w:rsidRDefault="00CA2FF3" w:rsidP="00CA2FF3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 xml:space="preserve">Import </w:t>
            </w:r>
            <w:r w:rsidR="00C9501D">
              <w:rPr>
                <w:color w:val="002060"/>
                <w:lang w:val="fr-CH"/>
              </w:rPr>
              <w:t xml:space="preserve">existing </w:t>
            </w:r>
            <w:r>
              <w:rPr>
                <w:color w:val="002060"/>
                <w:lang w:val="fr-CH"/>
              </w:rPr>
              <w:t xml:space="preserve">files from </w:t>
            </w:r>
            <w:r w:rsidR="00C9501D">
              <w:rPr>
                <w:color w:val="002060"/>
                <w:lang w:val="fr-CH"/>
              </w:rPr>
              <w:t xml:space="preserve">WA104 and WA105 with assistance of EXSO </w:t>
            </w:r>
          </w:p>
          <w:p w14:paraId="32AEEB52" w14:textId="77777777" w:rsidR="00C9501D" w:rsidRDefault="00C9501D" w:rsidP="00C9501D">
            <w:pPr>
              <w:pStyle w:val="OnTrack"/>
              <w:numPr>
                <w:ilvl w:val="0"/>
                <w:numId w:val="0"/>
              </w:numPr>
              <w:ind w:left="216" w:hanging="216"/>
              <w:rPr>
                <w:color w:val="002060"/>
                <w:lang w:val="fr-CH"/>
              </w:rPr>
            </w:pPr>
          </w:p>
          <w:p w14:paraId="267EF312" w14:textId="7E8F25A4" w:rsidR="00C9501D" w:rsidRDefault="00C9501D" w:rsidP="00C9501D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lastRenderedPageBreak/>
              <w:t>Restart discussion with Valeri (NA62) for the SF content as rthe provided list is not applicable to the structure</w:t>
            </w:r>
          </w:p>
          <w:p w14:paraId="5449188D" w14:textId="77777777" w:rsidR="00C9501D" w:rsidRDefault="00C9501D" w:rsidP="00C9501D">
            <w:pPr>
              <w:pStyle w:val="OnTrack"/>
              <w:numPr>
                <w:ilvl w:val="0"/>
                <w:numId w:val="0"/>
              </w:numPr>
              <w:rPr>
                <w:color w:val="002060"/>
                <w:lang w:val="fr-CH"/>
              </w:rPr>
            </w:pPr>
          </w:p>
          <w:p w14:paraId="7EE5E32C" w14:textId="0D64C67E" w:rsidR="00C9501D" w:rsidRDefault="00C9501D" w:rsidP="00C9501D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After discussion with PH-DT</w:t>
            </w:r>
            <w:r w:rsidR="00330FD1">
              <w:rPr>
                <w:color w:val="002060"/>
                <w:lang w:val="fr-CH"/>
              </w:rPr>
              <w:t xml:space="preserve"> (Andrea)</w:t>
            </w:r>
            <w:r>
              <w:rPr>
                <w:color w:val="002060"/>
                <w:lang w:val="fr-CH"/>
              </w:rPr>
              <w:t xml:space="preserve">, propose a revised version of PH-DT SF structure for PH-DT buildings </w:t>
            </w:r>
          </w:p>
          <w:p w14:paraId="0F9F2E03" w14:textId="77777777" w:rsidR="00C9501D" w:rsidRDefault="00C9501D" w:rsidP="00C9501D">
            <w:pPr>
              <w:pStyle w:val="OnTrack"/>
              <w:numPr>
                <w:ilvl w:val="0"/>
                <w:numId w:val="0"/>
              </w:numPr>
              <w:rPr>
                <w:color w:val="002060"/>
                <w:lang w:val="fr-CH"/>
              </w:rPr>
            </w:pPr>
          </w:p>
          <w:p w14:paraId="704B30E1" w14:textId="6E74448E" w:rsidR="00C9501D" w:rsidRDefault="00C9501D" w:rsidP="00C9501D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Write an addendum to the main SF management document (already signed by the departement leaders) to include PH and propose to Livio</w:t>
            </w:r>
            <w:r w:rsidR="004511D9">
              <w:rPr>
                <w:color w:val="002060"/>
                <w:lang w:val="fr-CH"/>
              </w:rPr>
              <w:t xml:space="preserve"> for signature</w:t>
            </w:r>
          </w:p>
          <w:p w14:paraId="7B8671C4" w14:textId="2D854556" w:rsidR="00C9501D" w:rsidRDefault="004511D9" w:rsidP="00330FD1">
            <w:pPr>
              <w:pStyle w:val="OnTrack"/>
              <w:numPr>
                <w:ilvl w:val="0"/>
                <w:numId w:val="0"/>
              </w:numPr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(first meeting with Benoit 08.09)</w:t>
            </w:r>
            <w:r w:rsidR="00330FD1">
              <w:rPr>
                <w:color w:val="002060"/>
                <w:lang w:val="fr-CH"/>
              </w:rPr>
              <w:t xml:space="preserve">. </w:t>
            </w:r>
          </w:p>
          <w:p w14:paraId="41BF15E5" w14:textId="77777777" w:rsidR="00CA2FF3" w:rsidRDefault="00CA2FF3" w:rsidP="004511D9">
            <w:pPr>
              <w:pStyle w:val="OnTrack"/>
              <w:numPr>
                <w:ilvl w:val="0"/>
                <w:numId w:val="0"/>
              </w:numPr>
              <w:rPr>
                <w:color w:val="002060"/>
                <w:lang w:val="fr-CH"/>
              </w:rPr>
            </w:pPr>
          </w:p>
          <w:p w14:paraId="53A11660" w14:textId="4A479147" w:rsidR="00CA2FF3" w:rsidRPr="004511D9" w:rsidRDefault="004511D9" w:rsidP="004511D9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 xml:space="preserve">Request EDMS support (Rachel) to mirror the PH SF structure at higher EDMS level like all other </w:t>
            </w:r>
            <w:r w:rsidR="00330FD1">
              <w:rPr>
                <w:color w:val="002060"/>
                <w:lang w:val="fr-CH"/>
              </w:rPr>
              <w:t xml:space="preserve">departments </w:t>
            </w:r>
          </w:p>
        </w:tc>
        <w:tc>
          <w:tcPr>
            <w:tcW w:w="757" w:type="pct"/>
          </w:tcPr>
          <w:p w14:paraId="4A3E2985" w14:textId="77777777" w:rsidR="0093170E" w:rsidRPr="00264FFA" w:rsidRDefault="0093170E" w:rsidP="00CA2FF3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</w:p>
          <w:p w14:paraId="05E71EAF" w14:textId="2EA02985" w:rsidR="009E4215" w:rsidRPr="00264FFA" w:rsidRDefault="00CA2FF3" w:rsidP="00264FFA">
            <w:pPr>
              <w:pStyle w:val="OnTrack"/>
              <w:rPr>
                <w:color w:val="002060"/>
              </w:rPr>
            </w:pPr>
            <w:r>
              <w:rPr>
                <w:color w:val="002060"/>
              </w:rPr>
              <w:t xml:space="preserve">Alex </w:t>
            </w:r>
          </w:p>
          <w:p w14:paraId="0E90C0EC" w14:textId="77777777" w:rsidR="009E4215" w:rsidRDefault="009E4215" w:rsidP="00264FFA">
            <w:pPr>
              <w:pStyle w:val="ListParagraph"/>
              <w:rPr>
                <w:color w:val="002060"/>
              </w:rPr>
            </w:pPr>
          </w:p>
          <w:p w14:paraId="243DA25D" w14:textId="77777777" w:rsidR="00C8471F" w:rsidRPr="00264FFA" w:rsidRDefault="00C8471F" w:rsidP="00264FFA">
            <w:pPr>
              <w:pStyle w:val="ListParagraph"/>
              <w:rPr>
                <w:color w:val="002060"/>
              </w:rPr>
            </w:pPr>
          </w:p>
          <w:p w14:paraId="743224EC" w14:textId="71425BD8" w:rsidR="009E4215" w:rsidRPr="004511D9" w:rsidRDefault="00C8471F" w:rsidP="001A2071">
            <w:pPr>
              <w:pStyle w:val="OnTrack"/>
            </w:pPr>
            <w:r>
              <w:rPr>
                <w:color w:val="002060"/>
              </w:rPr>
              <w:t>Olga</w:t>
            </w:r>
            <w:r w:rsidR="00C9501D">
              <w:rPr>
                <w:color w:val="002060"/>
              </w:rPr>
              <w:t>/Alex</w:t>
            </w:r>
          </w:p>
          <w:p w14:paraId="6E1F8126" w14:textId="77777777" w:rsidR="00330FD1" w:rsidRDefault="00330FD1" w:rsidP="004511D9">
            <w:pPr>
              <w:pStyle w:val="OnTrack"/>
              <w:numPr>
                <w:ilvl w:val="0"/>
                <w:numId w:val="0"/>
              </w:numPr>
            </w:pPr>
          </w:p>
          <w:p w14:paraId="7D76E29C" w14:textId="77777777" w:rsidR="004511D9" w:rsidRDefault="004511D9" w:rsidP="001A2071">
            <w:pPr>
              <w:pStyle w:val="OnTrack"/>
            </w:pPr>
            <w:r>
              <w:lastRenderedPageBreak/>
              <w:t xml:space="preserve">Isabelle </w:t>
            </w:r>
          </w:p>
          <w:p w14:paraId="54E07195" w14:textId="77777777" w:rsidR="004511D9" w:rsidRDefault="004511D9" w:rsidP="004511D9">
            <w:pPr>
              <w:pStyle w:val="OnTrack"/>
              <w:numPr>
                <w:ilvl w:val="0"/>
                <w:numId w:val="0"/>
              </w:numPr>
              <w:ind w:left="216" w:hanging="216"/>
            </w:pPr>
          </w:p>
          <w:p w14:paraId="57D3FC2D" w14:textId="77777777" w:rsidR="004511D9" w:rsidRDefault="004511D9" w:rsidP="004511D9">
            <w:pPr>
              <w:pStyle w:val="OnTrack"/>
              <w:numPr>
                <w:ilvl w:val="0"/>
                <w:numId w:val="0"/>
              </w:numPr>
              <w:ind w:left="216" w:hanging="216"/>
            </w:pPr>
          </w:p>
          <w:p w14:paraId="7A7E32B8" w14:textId="24C2A55A" w:rsidR="004511D9" w:rsidRDefault="004511D9" w:rsidP="004511D9">
            <w:pPr>
              <w:pStyle w:val="OnTrack"/>
            </w:pPr>
            <w:r>
              <w:t>Olga with Benoit</w:t>
            </w:r>
          </w:p>
          <w:p w14:paraId="2178F4E1" w14:textId="77777777" w:rsidR="004511D9" w:rsidRDefault="004511D9" w:rsidP="004511D9">
            <w:pPr>
              <w:pStyle w:val="OnTrack"/>
              <w:numPr>
                <w:ilvl w:val="0"/>
                <w:numId w:val="0"/>
              </w:numPr>
              <w:ind w:left="216" w:hanging="216"/>
            </w:pPr>
          </w:p>
          <w:p w14:paraId="7512A2C4" w14:textId="77777777" w:rsidR="004511D9" w:rsidRDefault="004511D9" w:rsidP="00330FD1">
            <w:pPr>
              <w:pStyle w:val="OnTrack"/>
              <w:numPr>
                <w:ilvl w:val="0"/>
                <w:numId w:val="0"/>
              </w:numPr>
            </w:pPr>
          </w:p>
          <w:p w14:paraId="66FB32CF" w14:textId="77777777" w:rsidR="004511D9" w:rsidRDefault="004511D9" w:rsidP="004511D9">
            <w:pPr>
              <w:pStyle w:val="OnTrack"/>
              <w:numPr>
                <w:ilvl w:val="0"/>
                <w:numId w:val="0"/>
              </w:numPr>
            </w:pPr>
          </w:p>
          <w:p w14:paraId="15EC6C1D" w14:textId="77777777" w:rsidR="00311AF6" w:rsidRDefault="00311AF6" w:rsidP="004511D9">
            <w:pPr>
              <w:pStyle w:val="OnTrack"/>
              <w:numPr>
                <w:ilvl w:val="0"/>
                <w:numId w:val="0"/>
              </w:numPr>
            </w:pPr>
          </w:p>
          <w:p w14:paraId="4DD927E8" w14:textId="1AB172AE" w:rsidR="004511D9" w:rsidRDefault="004511D9" w:rsidP="004511D9">
            <w:pPr>
              <w:pStyle w:val="OnTrack"/>
            </w:pPr>
            <w:r>
              <w:t xml:space="preserve">Alex / Olga </w:t>
            </w:r>
          </w:p>
          <w:p w14:paraId="258F4004" w14:textId="4B45D749" w:rsidR="004511D9" w:rsidRPr="00B24FF4" w:rsidRDefault="004511D9" w:rsidP="004511D9">
            <w:pPr>
              <w:pStyle w:val="OnTrack"/>
              <w:numPr>
                <w:ilvl w:val="0"/>
                <w:numId w:val="0"/>
              </w:numPr>
              <w:ind w:left="216" w:hanging="216"/>
            </w:pPr>
          </w:p>
        </w:tc>
        <w:tc>
          <w:tcPr>
            <w:tcW w:w="570" w:type="pct"/>
          </w:tcPr>
          <w:p w14:paraId="6D7EE374" w14:textId="77777777" w:rsidR="009E4215" w:rsidRDefault="009E4215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  <w:p w14:paraId="54A3F186" w14:textId="77777777" w:rsidR="00C9501D" w:rsidRDefault="00C9501D" w:rsidP="007F15E9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  <w:r>
              <w:rPr>
                <w:color w:val="002060"/>
              </w:rPr>
              <w:t>15.09</w:t>
            </w:r>
          </w:p>
          <w:p w14:paraId="30757FB7" w14:textId="77777777" w:rsidR="00C9501D" w:rsidRDefault="00C9501D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  <w:p w14:paraId="6B8A9131" w14:textId="77777777" w:rsidR="00C8471F" w:rsidRDefault="00C8471F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  <w:p w14:paraId="5160FA7D" w14:textId="77777777" w:rsidR="00C9501D" w:rsidRDefault="00C9501D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  <w:r>
              <w:rPr>
                <w:color w:val="002060"/>
              </w:rPr>
              <w:t>15.09</w:t>
            </w:r>
          </w:p>
          <w:p w14:paraId="5364D0DD" w14:textId="77777777" w:rsidR="004511D9" w:rsidRDefault="004511D9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  <w:p w14:paraId="5DAD8ECB" w14:textId="77777777" w:rsidR="004511D9" w:rsidRDefault="004511D9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  <w:p w14:paraId="664BD9C9" w14:textId="06EEDE46" w:rsidR="004511D9" w:rsidRDefault="004511D9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  <w:r>
              <w:rPr>
                <w:color w:val="002060"/>
              </w:rPr>
              <w:t>08.09</w:t>
            </w:r>
          </w:p>
          <w:p w14:paraId="5A4E37DF" w14:textId="77777777" w:rsidR="004511D9" w:rsidRDefault="004511D9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  <w:p w14:paraId="05C25F79" w14:textId="77777777" w:rsidR="004511D9" w:rsidRDefault="004511D9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  <w:p w14:paraId="49AA838B" w14:textId="77777777" w:rsidR="00330FD1" w:rsidRDefault="00330FD1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  <w:p w14:paraId="0CD5694C" w14:textId="77777777" w:rsidR="004511D9" w:rsidRDefault="004511D9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  <w:r>
              <w:rPr>
                <w:color w:val="002060"/>
              </w:rPr>
              <w:t>15.10</w:t>
            </w:r>
          </w:p>
          <w:p w14:paraId="424251E3" w14:textId="77777777" w:rsidR="004511D9" w:rsidRDefault="004511D9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  <w:p w14:paraId="047E1E84" w14:textId="77777777" w:rsidR="004511D9" w:rsidRDefault="004511D9" w:rsidP="00330FD1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</w:p>
          <w:p w14:paraId="75655609" w14:textId="77777777" w:rsidR="004511D9" w:rsidRDefault="004511D9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  <w:p w14:paraId="29FC41B8" w14:textId="77777777" w:rsidR="00311AF6" w:rsidRDefault="00311AF6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  <w:p w14:paraId="389F6303" w14:textId="77777777" w:rsidR="004511D9" w:rsidRDefault="004511D9" w:rsidP="004511D9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  <w:r>
              <w:rPr>
                <w:color w:val="002060"/>
              </w:rPr>
              <w:t>08.09</w:t>
            </w:r>
          </w:p>
          <w:p w14:paraId="0397A4AF" w14:textId="26B167BF" w:rsidR="004511D9" w:rsidRPr="00264FFA" w:rsidRDefault="004511D9" w:rsidP="004511D9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</w:p>
        </w:tc>
      </w:tr>
      <w:tr w:rsidR="002935C1" w14:paraId="33F838FF" w14:textId="77777777" w:rsidTr="00A7318A">
        <w:trPr>
          <w:trHeight w:val="720"/>
        </w:trPr>
        <w:tc>
          <w:tcPr>
            <w:tcW w:w="577" w:type="pct"/>
          </w:tcPr>
          <w:p w14:paraId="17B45D82" w14:textId="77777777" w:rsidR="002935C1" w:rsidRPr="00B24FF4" w:rsidRDefault="002935C1" w:rsidP="00A7318A">
            <w:pPr>
              <w:rPr>
                <w:color w:val="002060"/>
              </w:rPr>
            </w:pPr>
            <w:r w:rsidRPr="00B24FF4">
              <w:rPr>
                <w:color w:val="002060"/>
              </w:rPr>
              <w:lastRenderedPageBreak/>
              <w:t>Fire Safety</w:t>
            </w:r>
          </w:p>
        </w:tc>
        <w:tc>
          <w:tcPr>
            <w:tcW w:w="3096" w:type="pct"/>
            <w:tcMar>
              <w:left w:w="144" w:type="dxa"/>
            </w:tcMar>
          </w:tcPr>
          <w:p w14:paraId="7D7412F9" w14:textId="77777777" w:rsidR="002935C1" w:rsidRDefault="002935C1" w:rsidP="00A7318A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 xml:space="preserve">Present the list of the 20 most critical build. For fire safety at next PH-SO meeting and a status of the actions : contact with TSOs, list of actions, etc.. </w:t>
            </w:r>
          </w:p>
          <w:p w14:paraId="797493D8" w14:textId="77777777" w:rsidR="002935C1" w:rsidRDefault="002935C1" w:rsidP="002935C1">
            <w:pPr>
              <w:pStyle w:val="OnTrack"/>
              <w:numPr>
                <w:ilvl w:val="0"/>
                <w:numId w:val="0"/>
              </w:numPr>
              <w:rPr>
                <w:color w:val="002060"/>
                <w:lang w:val="fr-CH"/>
              </w:rPr>
            </w:pPr>
          </w:p>
          <w:p w14:paraId="6908D6FC" w14:textId="46BE73B6" w:rsidR="002935C1" w:rsidRPr="007C6A91" w:rsidRDefault="002935C1" w:rsidP="002935C1">
            <w:pPr>
              <w:pStyle w:val="OnTrack"/>
              <w:numPr>
                <w:ilvl w:val="0"/>
                <w:numId w:val="0"/>
              </w:numPr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 xml:space="preserve">Provide list of emergency guides for each PH buildings ( to be put on EDMs and web pages) </w:t>
            </w:r>
            <w:r w:rsidR="00EB2B42">
              <w:rPr>
                <w:color w:val="002060"/>
                <w:lang w:val="fr-CH"/>
              </w:rPr>
              <w:t>, check that they have been trained, if not organise a training program with FB</w:t>
            </w:r>
          </w:p>
        </w:tc>
        <w:tc>
          <w:tcPr>
            <w:tcW w:w="757" w:type="pct"/>
          </w:tcPr>
          <w:p w14:paraId="6BA4C176" w14:textId="77777777" w:rsidR="002935C1" w:rsidRDefault="002935C1" w:rsidP="002935C1">
            <w:pPr>
              <w:pStyle w:val="OnTrack"/>
              <w:rPr>
                <w:color w:val="002060"/>
              </w:rPr>
            </w:pPr>
            <w:proofErr w:type="spellStart"/>
            <w:r>
              <w:rPr>
                <w:color w:val="002060"/>
              </w:rPr>
              <w:t>Maurici</w:t>
            </w:r>
            <w:proofErr w:type="spellEnd"/>
          </w:p>
          <w:p w14:paraId="24700C2F" w14:textId="77777777" w:rsidR="002935C1" w:rsidRDefault="002935C1" w:rsidP="002935C1">
            <w:pPr>
              <w:pStyle w:val="OnTrack"/>
              <w:numPr>
                <w:ilvl w:val="0"/>
                <w:numId w:val="0"/>
              </w:numPr>
              <w:ind w:left="216" w:hanging="216"/>
              <w:rPr>
                <w:color w:val="002060"/>
              </w:rPr>
            </w:pPr>
          </w:p>
          <w:p w14:paraId="79903BE4" w14:textId="77777777" w:rsidR="002935C1" w:rsidRDefault="002935C1" w:rsidP="002935C1">
            <w:pPr>
              <w:pStyle w:val="OnTrack"/>
              <w:numPr>
                <w:ilvl w:val="0"/>
                <w:numId w:val="0"/>
              </w:numPr>
              <w:ind w:left="216" w:hanging="216"/>
              <w:rPr>
                <w:color w:val="002060"/>
              </w:rPr>
            </w:pPr>
          </w:p>
          <w:p w14:paraId="2D568B59" w14:textId="77777777" w:rsidR="002935C1" w:rsidRDefault="002935C1" w:rsidP="002935C1">
            <w:pPr>
              <w:pStyle w:val="OnTrack"/>
              <w:numPr>
                <w:ilvl w:val="0"/>
                <w:numId w:val="0"/>
              </w:numPr>
              <w:ind w:left="216" w:hanging="216"/>
              <w:rPr>
                <w:color w:val="002060"/>
              </w:rPr>
            </w:pPr>
          </w:p>
          <w:p w14:paraId="6C2C9000" w14:textId="049D3276" w:rsidR="002935C1" w:rsidRPr="00240865" w:rsidRDefault="002935C1" w:rsidP="002935C1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  <w:proofErr w:type="spellStart"/>
            <w:r>
              <w:rPr>
                <w:color w:val="002060"/>
              </w:rPr>
              <w:t>Maurici</w:t>
            </w:r>
            <w:proofErr w:type="spellEnd"/>
          </w:p>
          <w:p w14:paraId="2CD97BAA" w14:textId="77777777" w:rsidR="002935C1" w:rsidRPr="00240865" w:rsidRDefault="002935C1" w:rsidP="00A7318A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</w:tc>
        <w:tc>
          <w:tcPr>
            <w:tcW w:w="570" w:type="pct"/>
          </w:tcPr>
          <w:p w14:paraId="2A9EAD6E" w14:textId="77777777" w:rsidR="002935C1" w:rsidRDefault="002935C1" w:rsidP="002935C1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  <w:r>
              <w:rPr>
                <w:color w:val="002060"/>
              </w:rPr>
              <w:t>08.09</w:t>
            </w:r>
          </w:p>
          <w:p w14:paraId="1DA5800F" w14:textId="77777777" w:rsidR="002935C1" w:rsidRDefault="002935C1" w:rsidP="00A7318A">
            <w:pPr>
              <w:pStyle w:val="OnTrack"/>
              <w:numPr>
                <w:ilvl w:val="0"/>
                <w:numId w:val="0"/>
              </w:numPr>
              <w:ind w:left="216"/>
              <w:rPr>
                <w:b/>
                <w:color w:val="002060"/>
              </w:rPr>
            </w:pPr>
          </w:p>
          <w:p w14:paraId="712E72D9" w14:textId="77777777" w:rsidR="002935C1" w:rsidRDefault="002935C1" w:rsidP="00A7318A">
            <w:pPr>
              <w:pStyle w:val="OnTrack"/>
              <w:numPr>
                <w:ilvl w:val="0"/>
                <w:numId w:val="0"/>
              </w:numPr>
              <w:ind w:left="216"/>
              <w:rPr>
                <w:b/>
                <w:color w:val="002060"/>
              </w:rPr>
            </w:pPr>
          </w:p>
          <w:p w14:paraId="1DF8DFE7" w14:textId="77777777" w:rsidR="002935C1" w:rsidRDefault="002935C1" w:rsidP="00A7318A">
            <w:pPr>
              <w:pStyle w:val="OnTrack"/>
              <w:numPr>
                <w:ilvl w:val="0"/>
                <w:numId w:val="0"/>
              </w:numPr>
              <w:ind w:left="216"/>
              <w:rPr>
                <w:b/>
                <w:color w:val="002060"/>
              </w:rPr>
            </w:pPr>
          </w:p>
          <w:p w14:paraId="2E6A02C0" w14:textId="4ABE96D0" w:rsidR="002935C1" w:rsidRPr="002935C1" w:rsidRDefault="00A80452" w:rsidP="00A7318A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  <w:r>
              <w:rPr>
                <w:color w:val="002060"/>
              </w:rPr>
              <w:t>22.</w:t>
            </w:r>
            <w:r w:rsidR="002935C1" w:rsidRPr="002935C1">
              <w:rPr>
                <w:color w:val="002060"/>
              </w:rPr>
              <w:t>09</w:t>
            </w:r>
          </w:p>
        </w:tc>
      </w:tr>
      <w:tr w:rsidR="002935C1" w14:paraId="0A7E39B2" w14:textId="77777777" w:rsidTr="00D93FED">
        <w:trPr>
          <w:trHeight w:val="720"/>
        </w:trPr>
        <w:tc>
          <w:tcPr>
            <w:tcW w:w="577" w:type="pct"/>
          </w:tcPr>
          <w:p w14:paraId="63A10914" w14:textId="11F01980" w:rsidR="002935C1" w:rsidRPr="00B24FF4" w:rsidRDefault="002935C1">
            <w:pPr>
              <w:rPr>
                <w:color w:val="002060"/>
              </w:rPr>
            </w:pPr>
            <w:r>
              <w:rPr>
                <w:color w:val="002060"/>
              </w:rPr>
              <w:t>Safety inspections</w:t>
            </w:r>
          </w:p>
        </w:tc>
        <w:tc>
          <w:tcPr>
            <w:tcW w:w="3096" w:type="pct"/>
            <w:tcMar>
              <w:left w:w="144" w:type="dxa"/>
            </w:tcMar>
          </w:tcPr>
          <w:p w14:paraId="3719E277" w14:textId="7F56619B" w:rsidR="002935C1" w:rsidRPr="0093170E" w:rsidRDefault="002935C1" w:rsidP="0093170E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 xml:space="preserve">Present a proposal of use of Sailor / web pages/ SOS/…. to have in real time immediate vision of safety inspection and building status. </w:t>
            </w:r>
          </w:p>
        </w:tc>
        <w:tc>
          <w:tcPr>
            <w:tcW w:w="757" w:type="pct"/>
          </w:tcPr>
          <w:p w14:paraId="7711BCDA" w14:textId="2ACC05A9" w:rsidR="002935C1" w:rsidRPr="00240865" w:rsidRDefault="002935C1" w:rsidP="00292EA4">
            <w:pPr>
              <w:pStyle w:val="OnTrack"/>
              <w:rPr>
                <w:color w:val="002060"/>
              </w:rPr>
            </w:pPr>
            <w:r>
              <w:rPr>
                <w:color w:val="002060"/>
              </w:rPr>
              <w:t xml:space="preserve">Isabelle /Alex </w:t>
            </w:r>
          </w:p>
          <w:p w14:paraId="3D2E7303" w14:textId="4145611A" w:rsidR="002935C1" w:rsidRPr="00240865" w:rsidRDefault="002935C1" w:rsidP="00A7318A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</w:tc>
        <w:tc>
          <w:tcPr>
            <w:tcW w:w="570" w:type="pct"/>
          </w:tcPr>
          <w:p w14:paraId="39FF1966" w14:textId="13E28734" w:rsidR="002935C1" w:rsidRPr="00240865" w:rsidRDefault="002935C1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  <w:r>
              <w:rPr>
                <w:color w:val="002060"/>
              </w:rPr>
              <w:t>22.09</w:t>
            </w:r>
          </w:p>
        </w:tc>
      </w:tr>
      <w:tr w:rsidR="002935C1" w14:paraId="54BA7152" w14:textId="77777777" w:rsidTr="00D93FED">
        <w:trPr>
          <w:trHeight w:val="720"/>
        </w:trPr>
        <w:tc>
          <w:tcPr>
            <w:tcW w:w="577" w:type="pct"/>
          </w:tcPr>
          <w:p w14:paraId="27781AC3" w14:textId="77777777" w:rsidR="002935C1" w:rsidRPr="00B24FF4" w:rsidRDefault="002935C1">
            <w:pPr>
              <w:rPr>
                <w:color w:val="002060"/>
              </w:rPr>
            </w:pPr>
            <w:r w:rsidRPr="00B24FF4">
              <w:rPr>
                <w:color w:val="002060"/>
              </w:rPr>
              <w:t>Chemical Hazards</w:t>
            </w:r>
          </w:p>
        </w:tc>
        <w:tc>
          <w:tcPr>
            <w:tcW w:w="3096" w:type="pct"/>
            <w:tcMar>
              <w:left w:w="144" w:type="dxa"/>
            </w:tcMar>
          </w:tcPr>
          <w:p w14:paraId="45A76E0D" w14:textId="2CCDEB09" w:rsidR="002935C1" w:rsidRDefault="002935C1" w:rsidP="00292EA4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Update P</w:t>
            </w:r>
            <w:r w:rsidRPr="0093170E">
              <w:rPr>
                <w:color w:val="002060"/>
                <w:lang w:val="fr-CH"/>
              </w:rPr>
              <w:t xml:space="preserve">olichem document with PH data . </w:t>
            </w:r>
          </w:p>
          <w:p w14:paraId="72BE78DB" w14:textId="77777777" w:rsidR="002935C1" w:rsidRPr="0093170E" w:rsidRDefault="002935C1" w:rsidP="0093170E">
            <w:pPr>
              <w:pStyle w:val="OnTrack"/>
              <w:numPr>
                <w:ilvl w:val="0"/>
                <w:numId w:val="0"/>
              </w:numPr>
              <w:rPr>
                <w:color w:val="002060"/>
                <w:lang w:val="fr-CH"/>
              </w:rPr>
            </w:pPr>
          </w:p>
          <w:p w14:paraId="317E25C4" w14:textId="1C73265C" w:rsidR="002935C1" w:rsidRPr="00AF52BE" w:rsidRDefault="002935C1" w:rsidP="00A7318A">
            <w:pPr>
              <w:pStyle w:val="OnTrack"/>
              <w:numPr>
                <w:ilvl w:val="0"/>
                <w:numId w:val="0"/>
              </w:numPr>
              <w:rPr>
                <w:b/>
                <w:color w:val="002060"/>
                <w:lang w:val="fr-CH"/>
              </w:rPr>
            </w:pPr>
          </w:p>
        </w:tc>
        <w:tc>
          <w:tcPr>
            <w:tcW w:w="757" w:type="pct"/>
          </w:tcPr>
          <w:p w14:paraId="4F7B9151" w14:textId="64F0AA14" w:rsidR="002935C1" w:rsidRDefault="002935C1" w:rsidP="00292EA4">
            <w:pPr>
              <w:pStyle w:val="OnTrack"/>
              <w:rPr>
                <w:color w:val="002060"/>
              </w:rPr>
            </w:pPr>
            <w:r>
              <w:rPr>
                <w:color w:val="002060"/>
              </w:rPr>
              <w:t>Isabelle</w:t>
            </w:r>
          </w:p>
          <w:p w14:paraId="617FF3D0" w14:textId="10FB86E8" w:rsidR="002935C1" w:rsidRPr="00B24FF4" w:rsidRDefault="002935C1" w:rsidP="00A7318A">
            <w:pPr>
              <w:pStyle w:val="OnTrack"/>
              <w:numPr>
                <w:ilvl w:val="0"/>
                <w:numId w:val="0"/>
              </w:numPr>
            </w:pPr>
          </w:p>
        </w:tc>
        <w:tc>
          <w:tcPr>
            <w:tcW w:w="570" w:type="pct"/>
          </w:tcPr>
          <w:p w14:paraId="74F360AE" w14:textId="77777777" w:rsidR="002935C1" w:rsidRDefault="002935C1" w:rsidP="0093170E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  <w:r>
              <w:rPr>
                <w:color w:val="002060"/>
              </w:rPr>
              <w:t>08.09</w:t>
            </w:r>
          </w:p>
          <w:p w14:paraId="04B95339" w14:textId="77777777" w:rsidR="002935C1" w:rsidRDefault="002935C1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</w:tc>
      </w:tr>
      <w:tr w:rsidR="002935C1" w14:paraId="1D9209B8" w14:textId="77777777" w:rsidTr="00D93FED">
        <w:trPr>
          <w:trHeight w:val="720"/>
        </w:trPr>
        <w:tc>
          <w:tcPr>
            <w:tcW w:w="577" w:type="pct"/>
          </w:tcPr>
          <w:p w14:paraId="0F9A38CC" w14:textId="77777777" w:rsidR="002935C1" w:rsidRPr="00B24FF4" w:rsidRDefault="002935C1">
            <w:pPr>
              <w:rPr>
                <w:color w:val="002060"/>
              </w:rPr>
            </w:pPr>
            <w:r w:rsidRPr="00B24FF4">
              <w:rPr>
                <w:color w:val="002060"/>
              </w:rPr>
              <w:t>TSO Support and Follow Up</w:t>
            </w:r>
          </w:p>
        </w:tc>
        <w:tc>
          <w:tcPr>
            <w:tcW w:w="3096" w:type="pct"/>
            <w:tcMar>
              <w:left w:w="144" w:type="dxa"/>
            </w:tcMar>
          </w:tcPr>
          <w:p w14:paraId="225F1CD9" w14:textId="46819611" w:rsidR="002935C1" w:rsidRPr="002E55EF" w:rsidRDefault="002935C1" w:rsidP="002E55EF">
            <w:pPr>
              <w:pStyle w:val="OnTrack"/>
              <w:rPr>
                <w:color w:val="002060"/>
                <w:lang w:val="fr-CH"/>
              </w:rPr>
            </w:pPr>
            <w:r w:rsidRPr="00D041D8">
              <w:rPr>
                <w:color w:val="002060"/>
                <w:lang w:val="fr-CH"/>
              </w:rPr>
              <w:t>Proposer 3 groupes de 20 TSOs à supporter respectivement par Niels, Maurici et Isabelle</w:t>
            </w:r>
          </w:p>
        </w:tc>
        <w:tc>
          <w:tcPr>
            <w:tcW w:w="757" w:type="pct"/>
          </w:tcPr>
          <w:p w14:paraId="70DF68CD" w14:textId="2A463F20" w:rsidR="002935C1" w:rsidRPr="00B24FF4" w:rsidRDefault="002935C1" w:rsidP="00292EA4">
            <w:pPr>
              <w:pStyle w:val="OnTrack"/>
              <w:rPr>
                <w:color w:val="002060"/>
              </w:rPr>
            </w:pPr>
            <w:r>
              <w:rPr>
                <w:color w:val="002060"/>
              </w:rPr>
              <w:t>Isabelle</w:t>
            </w:r>
          </w:p>
        </w:tc>
        <w:tc>
          <w:tcPr>
            <w:tcW w:w="570" w:type="pct"/>
          </w:tcPr>
          <w:p w14:paraId="1DA48F6C" w14:textId="77777777" w:rsidR="002935C1" w:rsidRDefault="002935C1" w:rsidP="002E55EF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  <w:r>
              <w:rPr>
                <w:color w:val="002060"/>
              </w:rPr>
              <w:t>08.09</w:t>
            </w:r>
          </w:p>
          <w:p w14:paraId="45C47A3B" w14:textId="77777777" w:rsidR="002935C1" w:rsidRDefault="002935C1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</w:tc>
      </w:tr>
      <w:tr w:rsidR="002935C1" w14:paraId="79D74953" w14:textId="77777777" w:rsidTr="00337C35">
        <w:trPr>
          <w:trHeight w:val="576"/>
        </w:trPr>
        <w:tc>
          <w:tcPr>
            <w:tcW w:w="577" w:type="pct"/>
          </w:tcPr>
          <w:p w14:paraId="2244F3CC" w14:textId="77777777" w:rsidR="002935C1" w:rsidRPr="00B24FF4" w:rsidRDefault="002935C1" w:rsidP="00337C35">
            <w:pPr>
              <w:rPr>
                <w:color w:val="002060"/>
              </w:rPr>
            </w:pPr>
            <w:r w:rsidRPr="00B24FF4">
              <w:rPr>
                <w:color w:val="002060"/>
              </w:rPr>
              <w:t>Workshop Safety</w:t>
            </w:r>
          </w:p>
        </w:tc>
        <w:tc>
          <w:tcPr>
            <w:tcW w:w="3096" w:type="pct"/>
            <w:tcMar>
              <w:left w:w="144" w:type="dxa"/>
            </w:tcMar>
          </w:tcPr>
          <w:p w14:paraId="4A49A59C" w14:textId="77777777" w:rsidR="002935C1" w:rsidRPr="008F7586" w:rsidRDefault="002935C1" w:rsidP="00337C35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 xml:space="preserve">Final control of the WS GSI </w:t>
            </w:r>
          </w:p>
          <w:p w14:paraId="06633CF9" w14:textId="4C6837A0" w:rsidR="002935C1" w:rsidRPr="00B24FF4" w:rsidRDefault="002935C1" w:rsidP="00337C35">
            <w:pPr>
              <w:pStyle w:val="OnTrack"/>
              <w:rPr>
                <w:color w:val="002060"/>
              </w:rPr>
            </w:pPr>
            <w:r>
              <w:rPr>
                <w:color w:val="002060"/>
                <w:lang w:val="fr-CH"/>
              </w:rPr>
              <w:t xml:space="preserve">Contact Angela to discuss the WS GSI document </w:t>
            </w:r>
          </w:p>
        </w:tc>
        <w:tc>
          <w:tcPr>
            <w:tcW w:w="757" w:type="pct"/>
          </w:tcPr>
          <w:p w14:paraId="2826D421" w14:textId="77777777" w:rsidR="002935C1" w:rsidRPr="002E55EF" w:rsidRDefault="002935C1" w:rsidP="00337C35">
            <w:pPr>
              <w:pStyle w:val="OnTrack"/>
              <w:rPr>
                <w:color w:val="002060"/>
              </w:rPr>
            </w:pPr>
            <w:r>
              <w:rPr>
                <w:color w:val="002060"/>
              </w:rPr>
              <w:t>Isabelle/ Olga</w:t>
            </w:r>
          </w:p>
          <w:p w14:paraId="74A4CE40" w14:textId="77777777" w:rsidR="002935C1" w:rsidRDefault="002935C1" w:rsidP="00337C35">
            <w:pPr>
              <w:pStyle w:val="OnTrack"/>
              <w:rPr>
                <w:color w:val="002060"/>
              </w:rPr>
            </w:pPr>
            <w:r>
              <w:rPr>
                <w:color w:val="002060"/>
              </w:rPr>
              <w:t xml:space="preserve">Isabelle /Olga </w:t>
            </w:r>
          </w:p>
          <w:p w14:paraId="71896C67" w14:textId="77777777" w:rsidR="002935C1" w:rsidRPr="00B24FF4" w:rsidRDefault="002935C1" w:rsidP="00337C35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</w:p>
        </w:tc>
        <w:tc>
          <w:tcPr>
            <w:tcW w:w="570" w:type="pct"/>
          </w:tcPr>
          <w:p w14:paraId="40108EB3" w14:textId="77777777" w:rsidR="002935C1" w:rsidRDefault="002935C1" w:rsidP="00337C3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  <w:r>
              <w:rPr>
                <w:color w:val="002060"/>
              </w:rPr>
              <w:t>Done</w:t>
            </w:r>
          </w:p>
          <w:p w14:paraId="563F366D" w14:textId="77777777" w:rsidR="002935C1" w:rsidRDefault="002935C1" w:rsidP="00337C3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  <w:r>
              <w:rPr>
                <w:color w:val="002060"/>
              </w:rPr>
              <w:t>08.09</w:t>
            </w:r>
          </w:p>
          <w:p w14:paraId="5217E5CA" w14:textId="77777777" w:rsidR="002935C1" w:rsidRDefault="002935C1" w:rsidP="00337C3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</w:tc>
      </w:tr>
      <w:tr w:rsidR="002935C1" w14:paraId="58B9EFC0" w14:textId="77777777" w:rsidTr="00D93FED">
        <w:trPr>
          <w:trHeight w:val="576"/>
        </w:trPr>
        <w:tc>
          <w:tcPr>
            <w:tcW w:w="577" w:type="pct"/>
          </w:tcPr>
          <w:p w14:paraId="068B9AFC" w14:textId="4C5590D6" w:rsidR="002935C1" w:rsidRPr="00B24FF4" w:rsidRDefault="002935C1">
            <w:pPr>
              <w:rPr>
                <w:color w:val="002060"/>
              </w:rPr>
            </w:pPr>
            <w:r>
              <w:rPr>
                <w:color w:val="002060"/>
              </w:rPr>
              <w:t xml:space="preserve">New safety policy </w:t>
            </w:r>
          </w:p>
        </w:tc>
        <w:tc>
          <w:tcPr>
            <w:tcW w:w="3096" w:type="pct"/>
            <w:tcMar>
              <w:left w:w="144" w:type="dxa"/>
            </w:tcMar>
          </w:tcPr>
          <w:p w14:paraId="59A27E94" w14:textId="4F61DEA0" w:rsidR="002935C1" w:rsidRPr="00B24FF4" w:rsidRDefault="002935C1" w:rsidP="00337C35">
            <w:pPr>
              <w:pStyle w:val="OnTrack"/>
              <w:rPr>
                <w:color w:val="002060"/>
              </w:rPr>
            </w:pPr>
            <w:r>
              <w:rPr>
                <w:color w:val="002060"/>
                <w:lang w:val="fr-CH"/>
              </w:rPr>
              <w:t xml:space="preserve">Contact Angela to understand the status of discussion with  big experiments and restart process </w:t>
            </w:r>
          </w:p>
        </w:tc>
        <w:tc>
          <w:tcPr>
            <w:tcW w:w="757" w:type="pct"/>
          </w:tcPr>
          <w:p w14:paraId="062D1611" w14:textId="6E71CE56" w:rsidR="002935C1" w:rsidRDefault="002935C1" w:rsidP="00292EA4">
            <w:pPr>
              <w:pStyle w:val="OnTrack"/>
              <w:rPr>
                <w:color w:val="002060"/>
              </w:rPr>
            </w:pPr>
            <w:r>
              <w:rPr>
                <w:color w:val="002060"/>
              </w:rPr>
              <w:t>Olga</w:t>
            </w:r>
          </w:p>
          <w:p w14:paraId="0AB42EBF" w14:textId="31D62D20" w:rsidR="002935C1" w:rsidRPr="00B24FF4" w:rsidRDefault="002935C1" w:rsidP="002E55EF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</w:p>
        </w:tc>
        <w:tc>
          <w:tcPr>
            <w:tcW w:w="570" w:type="pct"/>
          </w:tcPr>
          <w:p w14:paraId="0C0F9F0F" w14:textId="39BC3B55" w:rsidR="002935C1" w:rsidRDefault="002935C1" w:rsidP="002E55EF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  <w:r>
              <w:rPr>
                <w:color w:val="002060"/>
              </w:rPr>
              <w:t>15.09</w:t>
            </w:r>
          </w:p>
          <w:p w14:paraId="3D71FB13" w14:textId="65096479" w:rsidR="002935C1" w:rsidRDefault="002935C1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</w:tc>
      </w:tr>
      <w:tr w:rsidR="002935C1" w:rsidRPr="007C1E17" w14:paraId="2888FE42" w14:textId="77777777" w:rsidTr="00D93FED">
        <w:trPr>
          <w:trHeight w:val="576"/>
        </w:trPr>
        <w:tc>
          <w:tcPr>
            <w:tcW w:w="577" w:type="pct"/>
          </w:tcPr>
          <w:p w14:paraId="702F8F82" w14:textId="77777777" w:rsidR="002935C1" w:rsidRPr="00B24FF4" w:rsidRDefault="002935C1">
            <w:pPr>
              <w:rPr>
                <w:color w:val="002060"/>
              </w:rPr>
            </w:pPr>
            <w:r w:rsidRPr="00B24FF4">
              <w:rPr>
                <w:color w:val="002060"/>
              </w:rPr>
              <w:t>EDMS</w:t>
            </w:r>
            <w:r>
              <w:rPr>
                <w:color w:val="002060"/>
              </w:rPr>
              <w:t xml:space="preserve"> /Web</w:t>
            </w:r>
            <w:r w:rsidRPr="00B24FF4">
              <w:rPr>
                <w:color w:val="002060"/>
              </w:rPr>
              <w:t xml:space="preserve"> Administration</w:t>
            </w:r>
          </w:p>
        </w:tc>
        <w:tc>
          <w:tcPr>
            <w:tcW w:w="3096" w:type="pct"/>
            <w:tcMar>
              <w:left w:w="144" w:type="dxa"/>
            </w:tcMar>
          </w:tcPr>
          <w:p w14:paraId="144D2D35" w14:textId="1AD25838" w:rsidR="002935C1" w:rsidRDefault="002935C1" w:rsidP="0052144D">
            <w:pPr>
              <w:pStyle w:val="OnTrack"/>
              <w:numPr>
                <w:ilvl w:val="0"/>
                <w:numId w:val="0"/>
              </w:numPr>
              <w:ind w:left="216" w:hanging="216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 xml:space="preserve">It has been agreed with Valerie and Nathalie to put all all EXSO / TSO nomination letters on EDMS folder (restricted) </w:t>
            </w:r>
          </w:p>
          <w:p w14:paraId="176FA52B" w14:textId="77777777" w:rsidR="002935C1" w:rsidRDefault="002935C1" w:rsidP="0052144D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</w:p>
          <w:p w14:paraId="2249AC41" w14:textId="77777777" w:rsidR="002935C1" w:rsidRDefault="002935C1" w:rsidP="0052144D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 xml:space="preserve">Collect and insert all documents in EDMS </w:t>
            </w:r>
          </w:p>
          <w:p w14:paraId="6B3E981C" w14:textId="77777777" w:rsidR="002935C1" w:rsidRDefault="002935C1" w:rsidP="0052144D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</w:p>
          <w:p w14:paraId="5177AB51" w14:textId="77777777" w:rsidR="002935C1" w:rsidRDefault="002935C1" w:rsidP="0052144D">
            <w:pPr>
              <w:pStyle w:val="OnTrack"/>
              <w:numPr>
                <w:ilvl w:val="0"/>
                <w:numId w:val="0"/>
              </w:numPr>
              <w:rPr>
                <w:color w:val="002060"/>
                <w:lang w:val="fr-CH"/>
              </w:rPr>
            </w:pPr>
          </w:p>
          <w:p w14:paraId="7E527ECF" w14:textId="77777777" w:rsidR="002935C1" w:rsidRDefault="002935C1" w:rsidP="00FB3C3F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Book meeting room for all year and c</w:t>
            </w:r>
            <w:r w:rsidRPr="0052144D">
              <w:rPr>
                <w:color w:val="002060"/>
                <w:lang w:val="fr-CH"/>
              </w:rPr>
              <w:t xml:space="preserve">reate Indico </w:t>
            </w:r>
            <w:r>
              <w:rPr>
                <w:color w:val="002060"/>
                <w:lang w:val="fr-CH"/>
              </w:rPr>
              <w:t xml:space="preserve">meetings associated </w:t>
            </w:r>
          </w:p>
          <w:p w14:paraId="1BE211E3" w14:textId="77777777" w:rsidR="002935C1" w:rsidRDefault="002935C1" w:rsidP="00FB3C3F">
            <w:pPr>
              <w:pStyle w:val="OnTrack"/>
              <w:numPr>
                <w:ilvl w:val="0"/>
                <w:numId w:val="0"/>
              </w:numPr>
              <w:ind w:left="216" w:hanging="216"/>
              <w:rPr>
                <w:color w:val="002060"/>
                <w:lang w:val="fr-CH"/>
              </w:rPr>
            </w:pPr>
          </w:p>
          <w:p w14:paraId="4AD4F559" w14:textId="77777777" w:rsidR="002935C1" w:rsidRDefault="002935C1" w:rsidP="00FB3C3F">
            <w:pPr>
              <w:pStyle w:val="OnTrack"/>
              <w:numPr>
                <w:ilvl w:val="0"/>
                <w:numId w:val="0"/>
              </w:numPr>
              <w:ind w:left="216" w:hanging="216"/>
              <w:rPr>
                <w:color w:val="002060"/>
                <w:lang w:val="fr-CH"/>
              </w:rPr>
            </w:pPr>
          </w:p>
          <w:p w14:paraId="57405395" w14:textId="77777777" w:rsidR="002935C1" w:rsidRDefault="002935C1" w:rsidP="00FB3C3F">
            <w:pPr>
              <w:pStyle w:val="OnTrack"/>
              <w:rPr>
                <w:color w:val="002060"/>
                <w:lang w:val="fr-CH"/>
              </w:rPr>
            </w:pPr>
            <w:r w:rsidRPr="00FB3C3F">
              <w:rPr>
                <w:color w:val="002060"/>
                <w:lang w:val="fr-CH"/>
              </w:rPr>
              <w:t>PH Web pages assessment and creation</w:t>
            </w:r>
          </w:p>
          <w:p w14:paraId="1394A060" w14:textId="77777777" w:rsidR="002935C1" w:rsidRDefault="002935C1" w:rsidP="002A6718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</w:p>
          <w:p w14:paraId="18265EE5" w14:textId="47D92BB6" w:rsidR="002935C1" w:rsidRPr="00FB3C3F" w:rsidRDefault="002935C1" w:rsidP="00FB3C3F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 xml:space="preserve">Current Web page status (ask Angela) </w:t>
            </w:r>
          </w:p>
        </w:tc>
        <w:tc>
          <w:tcPr>
            <w:tcW w:w="757" w:type="pct"/>
          </w:tcPr>
          <w:p w14:paraId="2D58830A" w14:textId="77777777" w:rsidR="002935C1" w:rsidRDefault="002935C1" w:rsidP="0052144D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</w:p>
          <w:p w14:paraId="062B0DE0" w14:textId="77777777" w:rsidR="002935C1" w:rsidRDefault="002935C1" w:rsidP="0052144D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</w:p>
          <w:p w14:paraId="3CBFF011" w14:textId="77777777" w:rsidR="002935C1" w:rsidRPr="0052144D" w:rsidRDefault="002935C1" w:rsidP="0052144D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</w:p>
          <w:p w14:paraId="13133948" w14:textId="2C06B328" w:rsidR="002935C1" w:rsidRDefault="002935C1" w:rsidP="007C1E17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Claire/ Antonella</w:t>
            </w:r>
          </w:p>
          <w:p w14:paraId="46DBA730" w14:textId="77777777" w:rsidR="002935C1" w:rsidRDefault="002935C1" w:rsidP="0052144D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</w:p>
          <w:p w14:paraId="6A973BBD" w14:textId="77777777" w:rsidR="002935C1" w:rsidRDefault="002935C1" w:rsidP="0052144D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Claire/ Antonella</w:t>
            </w:r>
          </w:p>
          <w:p w14:paraId="76B0BAE9" w14:textId="77777777" w:rsidR="002935C1" w:rsidRDefault="002935C1" w:rsidP="00FB3C3F">
            <w:pPr>
              <w:pStyle w:val="OnTrack"/>
              <w:numPr>
                <w:ilvl w:val="0"/>
                <w:numId w:val="0"/>
              </w:numPr>
              <w:rPr>
                <w:color w:val="002060"/>
                <w:lang w:val="fr-CH"/>
              </w:rPr>
            </w:pPr>
          </w:p>
          <w:p w14:paraId="7EFACDA9" w14:textId="74FF79D9" w:rsidR="002935C1" w:rsidRDefault="002935C1" w:rsidP="0052144D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 xml:space="preserve">All </w:t>
            </w:r>
          </w:p>
          <w:p w14:paraId="7A4A686A" w14:textId="77777777" w:rsidR="002935C1" w:rsidRDefault="002935C1" w:rsidP="002A6718">
            <w:pPr>
              <w:pStyle w:val="OnTrack"/>
              <w:numPr>
                <w:ilvl w:val="0"/>
                <w:numId w:val="0"/>
              </w:numPr>
              <w:rPr>
                <w:color w:val="002060"/>
                <w:lang w:val="fr-CH"/>
              </w:rPr>
            </w:pPr>
          </w:p>
          <w:p w14:paraId="1A52EC92" w14:textId="716EBEBB" w:rsidR="002935C1" w:rsidRDefault="002935C1" w:rsidP="0052144D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Isabelle</w:t>
            </w:r>
          </w:p>
          <w:p w14:paraId="2298F4D1" w14:textId="6D67DD4E" w:rsidR="002935C1" w:rsidRPr="007C1E17" w:rsidRDefault="002935C1" w:rsidP="002E55EF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</w:p>
        </w:tc>
        <w:tc>
          <w:tcPr>
            <w:tcW w:w="570" w:type="pct"/>
          </w:tcPr>
          <w:p w14:paraId="4CDA77C7" w14:textId="77777777" w:rsidR="002935C1" w:rsidRDefault="002935C1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</w:p>
          <w:p w14:paraId="7431F909" w14:textId="77777777" w:rsidR="002935C1" w:rsidRDefault="002935C1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</w:p>
          <w:p w14:paraId="3C2BD61D" w14:textId="77777777" w:rsidR="002935C1" w:rsidRDefault="002935C1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</w:p>
          <w:p w14:paraId="07F267C1" w14:textId="77777777" w:rsidR="002935C1" w:rsidRDefault="002935C1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TBD</w:t>
            </w:r>
          </w:p>
          <w:p w14:paraId="79831C92" w14:textId="77777777" w:rsidR="002935C1" w:rsidRDefault="002935C1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</w:p>
          <w:p w14:paraId="35EBF57D" w14:textId="77777777" w:rsidR="002935C1" w:rsidRDefault="002935C1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</w:p>
          <w:p w14:paraId="7C0858F4" w14:textId="77777777" w:rsidR="002935C1" w:rsidRDefault="002935C1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15.09</w:t>
            </w:r>
          </w:p>
          <w:p w14:paraId="67497150" w14:textId="77777777" w:rsidR="002935C1" w:rsidRDefault="002935C1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</w:p>
          <w:p w14:paraId="078D00D4" w14:textId="77777777" w:rsidR="002935C1" w:rsidRDefault="002935C1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</w:p>
          <w:p w14:paraId="03812127" w14:textId="77777777" w:rsidR="002935C1" w:rsidRDefault="002935C1" w:rsidP="002A6718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End of year</w:t>
            </w:r>
          </w:p>
          <w:p w14:paraId="0BE17EFB" w14:textId="77777777" w:rsidR="002935C1" w:rsidRDefault="002935C1" w:rsidP="002A6718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</w:p>
          <w:p w14:paraId="60F4C07A" w14:textId="64D1244B" w:rsidR="002935C1" w:rsidRPr="007C1E17" w:rsidRDefault="002935C1" w:rsidP="002A6718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08.09</w:t>
            </w:r>
          </w:p>
        </w:tc>
      </w:tr>
      <w:tr w:rsidR="002935C1" w:rsidRPr="007C1E17" w14:paraId="4FA4E82C" w14:textId="77777777" w:rsidTr="00D93FED">
        <w:trPr>
          <w:trHeight w:val="576"/>
        </w:trPr>
        <w:tc>
          <w:tcPr>
            <w:tcW w:w="577" w:type="pct"/>
          </w:tcPr>
          <w:p w14:paraId="2A8F0012" w14:textId="77777777" w:rsidR="002935C1" w:rsidRDefault="002935C1" w:rsidP="001D35D5">
            <w:pPr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lastRenderedPageBreak/>
              <w:t xml:space="preserve">Training </w:t>
            </w:r>
          </w:p>
          <w:p w14:paraId="4B028110" w14:textId="76F424CE" w:rsidR="002935C1" w:rsidRPr="007C1E17" w:rsidRDefault="002935C1" w:rsidP="001D35D5">
            <w:pPr>
              <w:rPr>
                <w:color w:val="002060"/>
                <w:lang w:val="fr-CH"/>
              </w:rPr>
            </w:pPr>
          </w:p>
        </w:tc>
        <w:tc>
          <w:tcPr>
            <w:tcW w:w="3096" w:type="pct"/>
            <w:tcMar>
              <w:left w:w="144" w:type="dxa"/>
            </w:tcMar>
          </w:tcPr>
          <w:p w14:paraId="7C6B0CAA" w14:textId="77777777" w:rsidR="002935C1" w:rsidRDefault="002935C1" w:rsidP="00673EF5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 xml:space="preserve">Assess the existing web EXSO training </w:t>
            </w:r>
          </w:p>
          <w:p w14:paraId="31D1E1F3" w14:textId="2B4CE1C7" w:rsidR="002935C1" w:rsidRPr="00F87EA2" w:rsidRDefault="002935C1" w:rsidP="0052144D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 xml:space="preserve">Report on status of </w:t>
            </w:r>
            <w:r w:rsidRPr="00F87EA2">
              <w:rPr>
                <w:color w:val="002060"/>
                <w:lang w:val="fr-CH"/>
              </w:rPr>
              <w:t xml:space="preserve">Risk Awarness in workshops </w:t>
            </w:r>
            <w:r>
              <w:rPr>
                <w:color w:val="002060"/>
                <w:lang w:val="fr-CH"/>
              </w:rPr>
              <w:t xml:space="preserve">for users </w:t>
            </w:r>
          </w:p>
          <w:p w14:paraId="7DB3BE7C" w14:textId="77777777" w:rsidR="002935C1" w:rsidRDefault="002935C1" w:rsidP="0018149D">
            <w:pPr>
              <w:pStyle w:val="OnTrack"/>
              <w:rPr>
                <w:color w:val="002060"/>
                <w:lang w:val="fr-CH"/>
              </w:rPr>
            </w:pPr>
            <w:r w:rsidRPr="001D35D5">
              <w:rPr>
                <w:color w:val="002060"/>
                <w:lang w:val="fr-CH"/>
              </w:rPr>
              <w:t>Mise en place</w:t>
            </w:r>
            <w:r>
              <w:rPr>
                <w:color w:val="002060"/>
                <w:lang w:val="fr-CH"/>
              </w:rPr>
              <w:t xml:space="preserve"> d’un</w:t>
            </w:r>
            <w:r w:rsidRPr="001D35D5">
              <w:rPr>
                <w:color w:val="002060"/>
                <w:lang w:val="fr-CH"/>
              </w:rPr>
              <w:t xml:space="preserve"> cours sur utilisation applications informatiques traitant de s</w:t>
            </w:r>
            <w:r>
              <w:rPr>
                <w:color w:val="002060"/>
                <w:lang w:val="fr-CH"/>
              </w:rPr>
              <w:t>é</w:t>
            </w:r>
            <w:r w:rsidRPr="001D35D5">
              <w:rPr>
                <w:color w:val="002060"/>
                <w:lang w:val="fr-CH"/>
              </w:rPr>
              <w:t>curité EDMS/Service NOW/MTF/SAILOR/IMPACT</w:t>
            </w:r>
            <w:r>
              <w:rPr>
                <w:color w:val="002060"/>
                <w:lang w:val="fr-CH"/>
              </w:rPr>
              <w:t xml:space="preserve"> pour TSOs.</w:t>
            </w:r>
            <w:r w:rsidRPr="001D35D5">
              <w:rPr>
                <w:color w:val="002060"/>
                <w:lang w:val="fr-CH"/>
              </w:rPr>
              <w:t xml:space="preserve">  </w:t>
            </w:r>
          </w:p>
          <w:p w14:paraId="5483161E" w14:textId="77777777" w:rsidR="002935C1" w:rsidRDefault="002935C1" w:rsidP="0018149D">
            <w:pPr>
              <w:pStyle w:val="OnTrack"/>
              <w:rPr>
                <w:color w:val="002060"/>
                <w:lang w:val="fr-CH"/>
              </w:rPr>
            </w:pPr>
            <w:r w:rsidRPr="0018149D">
              <w:rPr>
                <w:color w:val="002060"/>
                <w:lang w:val="fr-CH"/>
              </w:rPr>
              <w:t>Refresh du cours TSO à suivre avec Christoph Balle/HSE .</w:t>
            </w:r>
          </w:p>
          <w:p w14:paraId="42777402" w14:textId="77777777" w:rsidR="002935C1" w:rsidRDefault="002935C1" w:rsidP="0018149D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Create the list of PH trainers (working at height, mask,…)</w:t>
            </w:r>
          </w:p>
          <w:p w14:paraId="3A1E2A70" w14:textId="37676B10" w:rsidR="002935C1" w:rsidRPr="0018149D" w:rsidRDefault="002935C1" w:rsidP="0018149D">
            <w:pPr>
              <w:pStyle w:val="OnTrack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Contact FB to agree on their implication for the extinguisher training</w:t>
            </w:r>
            <w:r w:rsidR="00581230">
              <w:rPr>
                <w:color w:val="002060"/>
                <w:lang w:val="fr-CH"/>
              </w:rPr>
              <w:t xml:space="preserve"> </w:t>
            </w:r>
          </w:p>
        </w:tc>
        <w:tc>
          <w:tcPr>
            <w:tcW w:w="757" w:type="pct"/>
          </w:tcPr>
          <w:p w14:paraId="3F7E5A26" w14:textId="77777777" w:rsidR="002935C1" w:rsidRDefault="002935C1" w:rsidP="0052144D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 xml:space="preserve">All </w:t>
            </w:r>
          </w:p>
          <w:p w14:paraId="287195B0" w14:textId="77777777" w:rsidR="002935C1" w:rsidRDefault="002935C1" w:rsidP="0052144D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 xml:space="preserve">Isabelle </w:t>
            </w:r>
          </w:p>
          <w:p w14:paraId="0E6BFFDF" w14:textId="77777777" w:rsidR="002935C1" w:rsidRDefault="002935C1" w:rsidP="0052144D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Isabelle</w:t>
            </w:r>
          </w:p>
          <w:p w14:paraId="0E65D135" w14:textId="77777777" w:rsidR="002935C1" w:rsidRDefault="002935C1" w:rsidP="0052144D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Isabelle</w:t>
            </w:r>
          </w:p>
          <w:p w14:paraId="73179ED7" w14:textId="77777777" w:rsidR="002935C1" w:rsidRDefault="002935C1" w:rsidP="0052144D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</w:p>
          <w:p w14:paraId="50A1FB56" w14:textId="52DB054E" w:rsidR="002935C1" w:rsidRDefault="002935C1" w:rsidP="0052144D">
            <w:pPr>
              <w:pStyle w:val="OnTrack"/>
              <w:numPr>
                <w:ilvl w:val="0"/>
                <w:numId w:val="0"/>
              </w:numPr>
              <w:ind w:left="216"/>
              <w:rPr>
                <w:lang w:val="fr-CH"/>
              </w:rPr>
            </w:pPr>
            <w:r>
              <w:rPr>
                <w:lang w:val="fr-CH"/>
              </w:rPr>
              <w:t xml:space="preserve">Olga </w:t>
            </w:r>
            <w:r w:rsidR="00581230">
              <w:rPr>
                <w:lang w:val="fr-CH"/>
              </w:rPr>
              <w:t xml:space="preserve">/ Niels </w:t>
            </w:r>
          </w:p>
          <w:p w14:paraId="324EEC8C" w14:textId="7133F3B9" w:rsidR="002935C1" w:rsidRPr="007C1E17" w:rsidRDefault="002935C1" w:rsidP="0052144D">
            <w:pPr>
              <w:pStyle w:val="OnTrack"/>
              <w:numPr>
                <w:ilvl w:val="0"/>
                <w:numId w:val="0"/>
              </w:numPr>
              <w:ind w:left="216"/>
              <w:rPr>
                <w:lang w:val="fr-CH"/>
              </w:rPr>
            </w:pPr>
            <w:r>
              <w:rPr>
                <w:lang w:val="fr-CH"/>
              </w:rPr>
              <w:t>Olga</w:t>
            </w:r>
          </w:p>
        </w:tc>
        <w:tc>
          <w:tcPr>
            <w:tcW w:w="570" w:type="pct"/>
          </w:tcPr>
          <w:p w14:paraId="012F30CA" w14:textId="77777777" w:rsidR="002935C1" w:rsidRDefault="002935C1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15.09</w:t>
            </w:r>
          </w:p>
          <w:p w14:paraId="2131F7CB" w14:textId="77777777" w:rsidR="002935C1" w:rsidRDefault="002935C1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08.09</w:t>
            </w:r>
          </w:p>
          <w:p w14:paraId="1F17758D" w14:textId="77777777" w:rsidR="002935C1" w:rsidRDefault="002935C1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TBD</w:t>
            </w:r>
          </w:p>
          <w:p w14:paraId="5D946AA3" w14:textId="77777777" w:rsidR="002935C1" w:rsidRDefault="002935C1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TBD</w:t>
            </w:r>
          </w:p>
          <w:p w14:paraId="21CBDFAF" w14:textId="77777777" w:rsidR="002935C1" w:rsidRDefault="002935C1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</w:p>
          <w:p w14:paraId="099D9B37" w14:textId="77777777" w:rsidR="002935C1" w:rsidRDefault="002935C1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15.09</w:t>
            </w:r>
          </w:p>
          <w:p w14:paraId="18D572E1" w14:textId="7E5834C4" w:rsidR="002935C1" w:rsidRPr="00673EF5" w:rsidRDefault="002935C1" w:rsidP="009E4215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  <w:lang w:val="fr-CH"/>
              </w:rPr>
            </w:pPr>
            <w:r>
              <w:rPr>
                <w:color w:val="002060"/>
                <w:lang w:val="fr-CH"/>
              </w:rPr>
              <w:t>15.09</w:t>
            </w:r>
          </w:p>
        </w:tc>
      </w:tr>
      <w:tr w:rsidR="002935C1" w14:paraId="07851F14" w14:textId="77777777" w:rsidTr="002935C1">
        <w:trPr>
          <w:trHeight w:val="720"/>
        </w:trPr>
        <w:tc>
          <w:tcPr>
            <w:tcW w:w="577" w:type="pct"/>
          </w:tcPr>
          <w:p w14:paraId="5254636C" w14:textId="77777777" w:rsidR="002935C1" w:rsidRPr="00B24FF4" w:rsidRDefault="002935C1" w:rsidP="002935C1">
            <w:pPr>
              <w:rPr>
                <w:color w:val="002060"/>
              </w:rPr>
            </w:pPr>
            <w:r>
              <w:rPr>
                <w:color w:val="002060"/>
              </w:rPr>
              <w:t xml:space="preserve">General </w:t>
            </w:r>
          </w:p>
        </w:tc>
        <w:tc>
          <w:tcPr>
            <w:tcW w:w="3096" w:type="pct"/>
            <w:tcMar>
              <w:left w:w="144" w:type="dxa"/>
            </w:tcMar>
          </w:tcPr>
          <w:p w14:paraId="0A76FB95" w14:textId="06FDF22D" w:rsidR="002935C1" w:rsidRDefault="002935C1" w:rsidP="002A6718">
            <w:pPr>
              <w:pStyle w:val="AtRisk"/>
              <w:numPr>
                <w:ilvl w:val="0"/>
                <w:numId w:val="0"/>
              </w:numPr>
              <w:rPr>
                <w:lang w:val="fr-CH"/>
              </w:rPr>
            </w:pPr>
            <w:r>
              <w:rPr>
                <w:lang w:val="fr-CH"/>
              </w:rPr>
              <w:t xml:space="preserve">Create a list of Experiments and buildings safety visits with Safety coordinators,TSO , EXSO and DSO, contact safety coordinators. </w:t>
            </w:r>
          </w:p>
          <w:p w14:paraId="119E3256" w14:textId="77777777" w:rsidR="002935C1" w:rsidRPr="000C17B5" w:rsidRDefault="002935C1" w:rsidP="002935C1">
            <w:pPr>
              <w:pStyle w:val="AtRisk"/>
              <w:numPr>
                <w:ilvl w:val="0"/>
                <w:numId w:val="0"/>
              </w:numPr>
              <w:ind w:left="216"/>
              <w:rPr>
                <w:lang w:val="fr-CH"/>
              </w:rPr>
            </w:pPr>
          </w:p>
          <w:p w14:paraId="7CFDD159" w14:textId="71600EF5" w:rsidR="002935C1" w:rsidRDefault="002935C1" w:rsidP="002935C1">
            <w:pPr>
              <w:pStyle w:val="AtRisk"/>
              <w:rPr>
                <w:lang w:val="fr-CH"/>
              </w:rPr>
            </w:pPr>
            <w:r>
              <w:rPr>
                <w:lang w:val="fr-CH"/>
              </w:rPr>
              <w:t>Discuss with HSE the safety inspections , request HSE to remove the non PH buildings from the list, reassess the risk ranking for PH buildings, improve follow up</w:t>
            </w:r>
            <w:bookmarkStart w:id="0" w:name="_GoBack"/>
            <w:bookmarkEnd w:id="0"/>
          </w:p>
          <w:p w14:paraId="305547CE" w14:textId="77777777" w:rsidR="002935C1" w:rsidRDefault="002935C1" w:rsidP="002935C1">
            <w:pPr>
              <w:pStyle w:val="AtRisk"/>
              <w:numPr>
                <w:ilvl w:val="0"/>
                <w:numId w:val="0"/>
              </w:numPr>
              <w:ind w:left="216"/>
              <w:rPr>
                <w:lang w:val="fr-CH"/>
              </w:rPr>
            </w:pPr>
          </w:p>
          <w:p w14:paraId="52B08912" w14:textId="77777777" w:rsidR="002935C1" w:rsidRDefault="002935C1" w:rsidP="002935C1">
            <w:pPr>
              <w:pStyle w:val="AtRisk"/>
              <w:rPr>
                <w:lang w:val="fr-CH"/>
              </w:rPr>
            </w:pPr>
            <w:r>
              <w:rPr>
                <w:lang w:val="fr-CH"/>
              </w:rPr>
              <w:t xml:space="preserve">Make a list of the PH EPI </w:t>
            </w:r>
          </w:p>
          <w:p w14:paraId="59874C35" w14:textId="77777777" w:rsidR="002935C1" w:rsidRDefault="002935C1" w:rsidP="002935C1">
            <w:pPr>
              <w:pStyle w:val="AtRisk"/>
              <w:numPr>
                <w:ilvl w:val="0"/>
                <w:numId w:val="0"/>
              </w:numPr>
              <w:rPr>
                <w:lang w:val="fr-CH"/>
              </w:rPr>
            </w:pPr>
          </w:p>
          <w:p w14:paraId="6EE9FE18" w14:textId="77777777" w:rsidR="002935C1" w:rsidRDefault="002935C1" w:rsidP="002935C1">
            <w:pPr>
              <w:pStyle w:val="AtRisk"/>
              <w:rPr>
                <w:lang w:val="fr-CH"/>
              </w:rPr>
            </w:pPr>
            <w:r>
              <w:rPr>
                <w:lang w:val="fr-CH"/>
              </w:rPr>
              <w:t xml:space="preserve">Find a secure building to store the PH EPI, create a list of EPI </w:t>
            </w:r>
          </w:p>
          <w:p w14:paraId="21C5D3D5" w14:textId="77777777" w:rsidR="002935C1" w:rsidRDefault="002935C1" w:rsidP="002A6718">
            <w:pPr>
              <w:pStyle w:val="AtRisk"/>
              <w:numPr>
                <w:ilvl w:val="0"/>
                <w:numId w:val="0"/>
              </w:numPr>
              <w:rPr>
                <w:lang w:val="fr-CH"/>
              </w:rPr>
            </w:pPr>
          </w:p>
          <w:p w14:paraId="0CAC7C10" w14:textId="77777777" w:rsidR="002935C1" w:rsidRDefault="002935C1" w:rsidP="002935C1">
            <w:pPr>
              <w:pStyle w:val="AtRisk"/>
              <w:rPr>
                <w:lang w:val="fr-CH"/>
              </w:rPr>
            </w:pPr>
            <w:r>
              <w:rPr>
                <w:lang w:val="fr-CH"/>
              </w:rPr>
              <w:t xml:space="preserve">Check with all PH TSO if their buidlings have alarm system and if people are sleeping inside </w:t>
            </w:r>
          </w:p>
          <w:p w14:paraId="502024C3" w14:textId="77777777" w:rsidR="00A80452" w:rsidRDefault="00A80452" w:rsidP="00A80452">
            <w:pPr>
              <w:pStyle w:val="AtRisk"/>
              <w:numPr>
                <w:ilvl w:val="0"/>
                <w:numId w:val="0"/>
              </w:numPr>
              <w:rPr>
                <w:lang w:val="fr-CH"/>
              </w:rPr>
            </w:pPr>
          </w:p>
          <w:p w14:paraId="368370D6" w14:textId="20D794C7" w:rsidR="00A80452" w:rsidRPr="00B24FF4" w:rsidRDefault="00A80452" w:rsidP="002935C1">
            <w:pPr>
              <w:pStyle w:val="AtRisk"/>
              <w:rPr>
                <w:lang w:val="fr-CH"/>
              </w:rPr>
            </w:pPr>
            <w:r>
              <w:rPr>
                <w:lang w:val="fr-CH"/>
              </w:rPr>
              <w:t xml:space="preserve">Lead blocks : plan of action </w:t>
            </w:r>
          </w:p>
        </w:tc>
        <w:tc>
          <w:tcPr>
            <w:tcW w:w="757" w:type="pct"/>
          </w:tcPr>
          <w:p w14:paraId="6B8C8493" w14:textId="77777777" w:rsidR="002935C1" w:rsidRDefault="002935C1" w:rsidP="002935C1">
            <w:pPr>
              <w:pStyle w:val="OnTrack"/>
              <w:rPr>
                <w:color w:val="002060"/>
              </w:rPr>
            </w:pPr>
            <w:r>
              <w:rPr>
                <w:color w:val="002060"/>
              </w:rPr>
              <w:t>Olga</w:t>
            </w:r>
          </w:p>
          <w:p w14:paraId="08C6FC82" w14:textId="77777777" w:rsidR="002935C1" w:rsidRDefault="002935C1" w:rsidP="002935C1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  <w:p w14:paraId="3D5C689F" w14:textId="77777777" w:rsidR="002935C1" w:rsidRDefault="002935C1" w:rsidP="002935C1">
            <w:pPr>
              <w:pStyle w:val="OnTrack"/>
              <w:numPr>
                <w:ilvl w:val="0"/>
                <w:numId w:val="0"/>
              </w:numPr>
              <w:ind w:left="216"/>
              <w:rPr>
                <w:color w:val="002060"/>
              </w:rPr>
            </w:pPr>
          </w:p>
          <w:p w14:paraId="54D1B981" w14:textId="77777777" w:rsidR="002935C1" w:rsidRDefault="002935C1" w:rsidP="002935C1">
            <w:pPr>
              <w:pStyle w:val="OnTrack"/>
              <w:rPr>
                <w:color w:val="002060"/>
              </w:rPr>
            </w:pPr>
            <w:r w:rsidRPr="00330FD1">
              <w:rPr>
                <w:color w:val="002060"/>
              </w:rPr>
              <w:t xml:space="preserve">Olga / </w:t>
            </w:r>
            <w:proofErr w:type="spellStart"/>
            <w:r w:rsidRPr="00330FD1">
              <w:rPr>
                <w:color w:val="002060"/>
              </w:rPr>
              <w:t>Niels</w:t>
            </w:r>
            <w:proofErr w:type="spellEnd"/>
            <w:r w:rsidRPr="00330FD1">
              <w:rPr>
                <w:color w:val="002060"/>
              </w:rPr>
              <w:t xml:space="preserve"> </w:t>
            </w:r>
          </w:p>
          <w:p w14:paraId="0CC65F23" w14:textId="77777777" w:rsidR="002935C1" w:rsidRDefault="002935C1" w:rsidP="002935C1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</w:p>
          <w:p w14:paraId="313C69F4" w14:textId="77777777" w:rsidR="002935C1" w:rsidRDefault="002935C1" w:rsidP="002935C1">
            <w:pPr>
              <w:pStyle w:val="OnTrack"/>
              <w:rPr>
                <w:color w:val="002060"/>
              </w:rPr>
            </w:pPr>
            <w:proofErr w:type="spellStart"/>
            <w:r>
              <w:rPr>
                <w:color w:val="002060"/>
              </w:rPr>
              <w:t>Niels</w:t>
            </w:r>
            <w:proofErr w:type="spellEnd"/>
            <w:r>
              <w:rPr>
                <w:color w:val="002060"/>
              </w:rPr>
              <w:t>/ Isabelle</w:t>
            </w:r>
          </w:p>
          <w:p w14:paraId="75B97DDE" w14:textId="77777777" w:rsidR="002935C1" w:rsidRDefault="002935C1" w:rsidP="002935C1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</w:p>
          <w:p w14:paraId="1905EE2D" w14:textId="77777777" w:rsidR="002935C1" w:rsidRDefault="002935C1" w:rsidP="002935C1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</w:p>
          <w:p w14:paraId="681EB1BF" w14:textId="77777777" w:rsidR="002935C1" w:rsidRPr="00330FD1" w:rsidRDefault="002935C1" w:rsidP="002935C1">
            <w:pPr>
              <w:pStyle w:val="OnTrack"/>
              <w:rPr>
                <w:color w:val="002060"/>
              </w:rPr>
            </w:pPr>
            <w:r>
              <w:rPr>
                <w:color w:val="002060"/>
              </w:rPr>
              <w:t xml:space="preserve">Isabelle </w:t>
            </w:r>
          </w:p>
          <w:p w14:paraId="35BDA19C" w14:textId="77777777" w:rsidR="002935C1" w:rsidRDefault="002935C1" w:rsidP="002935C1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</w:p>
          <w:p w14:paraId="46EDA886" w14:textId="77777777" w:rsidR="002935C1" w:rsidRDefault="002935C1" w:rsidP="002935C1">
            <w:pPr>
              <w:pStyle w:val="OnTrack"/>
              <w:rPr>
                <w:color w:val="002060"/>
              </w:rPr>
            </w:pPr>
            <w:r>
              <w:rPr>
                <w:color w:val="002060"/>
              </w:rPr>
              <w:t xml:space="preserve">Isabelle </w:t>
            </w:r>
          </w:p>
          <w:p w14:paraId="1DBC2BCD" w14:textId="77777777" w:rsidR="00A80452" w:rsidRDefault="00A80452" w:rsidP="00A80452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</w:p>
          <w:p w14:paraId="24C9B141" w14:textId="77777777" w:rsidR="00006E04" w:rsidRDefault="00006E04" w:rsidP="00A80452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</w:p>
          <w:p w14:paraId="7C95CF37" w14:textId="4388F2D9" w:rsidR="002935C1" w:rsidRPr="00006E04" w:rsidRDefault="00A80452" w:rsidP="00006E04">
            <w:pPr>
              <w:pStyle w:val="OnTrack"/>
              <w:rPr>
                <w:color w:val="002060"/>
              </w:rPr>
            </w:pPr>
            <w:proofErr w:type="spellStart"/>
            <w:r>
              <w:rPr>
                <w:color w:val="002060"/>
              </w:rPr>
              <w:t>Niels</w:t>
            </w:r>
            <w:proofErr w:type="spellEnd"/>
          </w:p>
        </w:tc>
        <w:tc>
          <w:tcPr>
            <w:tcW w:w="570" w:type="pct"/>
          </w:tcPr>
          <w:p w14:paraId="1A3B613A" w14:textId="77777777" w:rsidR="002935C1" w:rsidRDefault="002935C1" w:rsidP="002935C1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  <w:r>
              <w:rPr>
                <w:color w:val="002060"/>
              </w:rPr>
              <w:t xml:space="preserve">22.09 </w:t>
            </w:r>
          </w:p>
          <w:p w14:paraId="730DA571" w14:textId="77777777" w:rsidR="002935C1" w:rsidRDefault="002935C1" w:rsidP="002935C1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</w:p>
          <w:p w14:paraId="1D26783A" w14:textId="77777777" w:rsidR="002935C1" w:rsidRDefault="002935C1" w:rsidP="002935C1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</w:p>
          <w:p w14:paraId="6D90C2CE" w14:textId="77777777" w:rsidR="002935C1" w:rsidRDefault="002935C1" w:rsidP="002935C1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  <w:r>
              <w:rPr>
                <w:color w:val="002060"/>
              </w:rPr>
              <w:t xml:space="preserve">15.10 </w:t>
            </w:r>
          </w:p>
          <w:p w14:paraId="658E4242" w14:textId="77777777" w:rsidR="002935C1" w:rsidRDefault="002935C1" w:rsidP="002935C1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</w:p>
          <w:p w14:paraId="1D90CDB2" w14:textId="77777777" w:rsidR="002935C1" w:rsidRDefault="002935C1" w:rsidP="002935C1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  <w:r>
              <w:rPr>
                <w:color w:val="002060"/>
              </w:rPr>
              <w:t>Done</w:t>
            </w:r>
          </w:p>
          <w:p w14:paraId="572FF8D5" w14:textId="77777777" w:rsidR="002935C1" w:rsidRDefault="002935C1" w:rsidP="002935C1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</w:p>
          <w:p w14:paraId="138EF8C3" w14:textId="77777777" w:rsidR="002935C1" w:rsidRDefault="002935C1" w:rsidP="002935C1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</w:p>
          <w:p w14:paraId="6669F50B" w14:textId="77777777" w:rsidR="002935C1" w:rsidRDefault="002935C1" w:rsidP="002935C1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  <w:r>
              <w:rPr>
                <w:color w:val="002060"/>
              </w:rPr>
              <w:t xml:space="preserve">22.09 </w:t>
            </w:r>
          </w:p>
          <w:p w14:paraId="59AF9F98" w14:textId="77777777" w:rsidR="002935C1" w:rsidRDefault="002935C1" w:rsidP="002935C1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</w:p>
          <w:p w14:paraId="418A809B" w14:textId="77777777" w:rsidR="002935C1" w:rsidRDefault="002935C1" w:rsidP="002935C1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  <w:r>
              <w:rPr>
                <w:color w:val="002060"/>
              </w:rPr>
              <w:t xml:space="preserve">22.09 </w:t>
            </w:r>
          </w:p>
          <w:p w14:paraId="44B4E531" w14:textId="77777777" w:rsidR="00A80452" w:rsidRDefault="00A80452" w:rsidP="002935C1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</w:p>
          <w:p w14:paraId="68A1BE50" w14:textId="77777777" w:rsidR="00006E04" w:rsidRDefault="00006E04" w:rsidP="002935C1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</w:p>
          <w:p w14:paraId="09EA95E5" w14:textId="77D93543" w:rsidR="002935C1" w:rsidRPr="00B24FF4" w:rsidRDefault="00A80452" w:rsidP="002935C1">
            <w:pPr>
              <w:pStyle w:val="OnTrack"/>
              <w:numPr>
                <w:ilvl w:val="0"/>
                <w:numId w:val="0"/>
              </w:numPr>
              <w:rPr>
                <w:color w:val="002060"/>
              </w:rPr>
            </w:pPr>
            <w:r>
              <w:rPr>
                <w:color w:val="002060"/>
              </w:rPr>
              <w:t>22.09</w:t>
            </w:r>
          </w:p>
        </w:tc>
      </w:tr>
    </w:tbl>
    <w:p w14:paraId="68177730" w14:textId="77777777" w:rsidR="00096B2D" w:rsidRPr="007C1E17" w:rsidRDefault="00096B2D" w:rsidP="00B90470">
      <w:pPr>
        <w:pStyle w:val="Heading1"/>
        <w:keepNext w:val="0"/>
        <w:keepLines w:val="0"/>
        <w:pageBreakBefore/>
        <w:rPr>
          <w:lang w:val="fr-CH"/>
        </w:rPr>
      </w:pPr>
    </w:p>
    <w:sectPr w:rsidR="00096B2D" w:rsidRPr="007C1E17">
      <w:footerReference w:type="default" r:id="rId11"/>
      <w:pgSz w:w="12240" w:h="15840"/>
      <w:pgMar w:top="1080" w:right="720" w:bottom="216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54595A8" w14:textId="77777777" w:rsidR="00581230" w:rsidRDefault="00581230">
      <w:pPr>
        <w:spacing w:after="0" w:line="240" w:lineRule="auto"/>
      </w:pPr>
      <w:r>
        <w:separator/>
      </w:r>
    </w:p>
  </w:endnote>
  <w:endnote w:type="continuationSeparator" w:id="0">
    <w:p w14:paraId="1A8B276D" w14:textId="77777777" w:rsidR="00581230" w:rsidRDefault="005812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 2">
    <w:panose1 w:val="050201020105070707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altName w:val="Symbol"/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entury Gothic">
    <w:panose1 w:val="020B0502020202020204"/>
    <w:charset w:val="00"/>
    <w:family w:val="auto"/>
    <w:pitch w:val="variable"/>
    <w:sig w:usb0="00000003" w:usb1="00000000" w:usb2="00000000" w:usb3="00000000" w:csb0="00000001" w:csb1="00000000"/>
  </w:font>
  <w:font w:name="Segoe UI"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4687542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470DB5C" w14:textId="77777777" w:rsidR="00581230" w:rsidRDefault="0058123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25E2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89C437F" w14:textId="77777777" w:rsidR="00581230" w:rsidRDefault="00581230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74452DD" w14:textId="77777777" w:rsidR="00581230" w:rsidRDefault="00581230">
      <w:pPr>
        <w:spacing w:after="0" w:line="240" w:lineRule="auto"/>
      </w:pPr>
      <w:r>
        <w:separator/>
      </w:r>
    </w:p>
  </w:footnote>
  <w:footnote w:type="continuationSeparator" w:id="0">
    <w:p w14:paraId="0280A341" w14:textId="77777777" w:rsidR="00581230" w:rsidRDefault="0058123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3"/>
    <w:multiLevelType w:val="singleLevel"/>
    <w:tmpl w:val="1618E10E"/>
    <w:lvl w:ilvl="0">
      <w:start w:val="1"/>
      <w:numFmt w:val="bullet"/>
      <w:lvlText w:val=""/>
      <w:lvlJc w:val="left"/>
      <w:pPr>
        <w:tabs>
          <w:tab w:val="num" w:pos="288"/>
        </w:tabs>
        <w:ind w:left="288" w:hanging="288"/>
      </w:pPr>
      <w:rPr>
        <w:rFonts w:ascii="Wingdings 2" w:hAnsi="Wingdings 2" w:hint="default"/>
      </w:rPr>
    </w:lvl>
  </w:abstractNum>
  <w:abstractNum w:abstractNumId="1">
    <w:nsid w:val="FFFFFF89"/>
    <w:multiLevelType w:val="singleLevel"/>
    <w:tmpl w:val="223226C8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B6B45CC"/>
    <w:multiLevelType w:val="hybridMultilevel"/>
    <w:tmpl w:val="AB28CA54"/>
    <w:lvl w:ilvl="0" w:tplc="F32219A8">
      <w:start w:val="1"/>
      <w:numFmt w:val="bullet"/>
      <w:lvlText w:val=""/>
      <w:lvlJc w:val="left"/>
      <w:pPr>
        <w:tabs>
          <w:tab w:val="num" w:pos="216"/>
        </w:tabs>
        <w:ind w:left="216" w:hanging="216"/>
      </w:pPr>
      <w:rPr>
        <w:rFonts w:ascii="Wingdings 2" w:hAnsi="Wingdings 2" w:hint="default"/>
        <w:color w:val="F8943F" w:themeColor="accent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4E65E99"/>
    <w:multiLevelType w:val="hybridMultilevel"/>
    <w:tmpl w:val="39BEA392"/>
    <w:lvl w:ilvl="0" w:tplc="DCBC9E3A">
      <w:start w:val="1"/>
      <w:numFmt w:val="bullet"/>
      <w:lvlText w:val=""/>
      <w:lvlJc w:val="left"/>
      <w:pPr>
        <w:tabs>
          <w:tab w:val="num" w:pos="288"/>
        </w:tabs>
        <w:ind w:left="288" w:hanging="288"/>
      </w:pPr>
      <w:rPr>
        <w:rFonts w:ascii="Wingdings 2" w:hAnsi="Wingdings 2" w:hint="default"/>
        <w:color w:val="F0BB44" w:themeColor="accent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94012E"/>
    <w:multiLevelType w:val="hybridMultilevel"/>
    <w:tmpl w:val="BC1C06D0"/>
    <w:lvl w:ilvl="0" w:tplc="92DC77B4">
      <w:start w:val="1"/>
      <w:numFmt w:val="bullet"/>
      <w:pStyle w:val="ListBullet2"/>
      <w:lvlText w:val=""/>
      <w:lvlJc w:val="left"/>
      <w:pPr>
        <w:tabs>
          <w:tab w:val="num" w:pos="216"/>
        </w:tabs>
        <w:ind w:left="216" w:hanging="216"/>
      </w:pPr>
      <w:rPr>
        <w:rFonts w:ascii="Wingdings 2" w:hAnsi="Wingdings 2" w:hint="default"/>
        <w:color w:val="8DBB70" w:themeColor="accent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A962142"/>
    <w:multiLevelType w:val="hybridMultilevel"/>
    <w:tmpl w:val="C03A242E"/>
    <w:lvl w:ilvl="0" w:tplc="48844252">
      <w:start w:val="1"/>
      <w:numFmt w:val="bullet"/>
      <w:pStyle w:val="HighRisk"/>
      <w:lvlText w:val=""/>
      <w:lvlJc w:val="left"/>
      <w:pPr>
        <w:tabs>
          <w:tab w:val="num" w:pos="216"/>
        </w:tabs>
        <w:ind w:left="216" w:hanging="216"/>
      </w:pPr>
      <w:rPr>
        <w:rFonts w:ascii="Wingdings 2" w:hAnsi="Wingdings 2" w:hint="default"/>
        <w:color w:val="F8943F" w:themeColor="accent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1B523DD"/>
    <w:multiLevelType w:val="hybridMultilevel"/>
    <w:tmpl w:val="FEE06C24"/>
    <w:lvl w:ilvl="0" w:tplc="3D6A855A">
      <w:start w:val="1"/>
      <w:numFmt w:val="bullet"/>
      <w:lvlText w:val=""/>
      <w:lvlJc w:val="left"/>
      <w:pPr>
        <w:tabs>
          <w:tab w:val="num" w:pos="288"/>
        </w:tabs>
        <w:ind w:left="288" w:hanging="288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55F3697"/>
    <w:multiLevelType w:val="hybridMultilevel"/>
    <w:tmpl w:val="71A061DA"/>
    <w:lvl w:ilvl="0" w:tplc="4262295A">
      <w:start w:val="1"/>
      <w:numFmt w:val="bullet"/>
      <w:pStyle w:val="Style1"/>
      <w:lvlText w:val=""/>
      <w:lvlJc w:val="left"/>
      <w:pPr>
        <w:tabs>
          <w:tab w:val="num" w:pos="216"/>
        </w:tabs>
        <w:ind w:left="216" w:hanging="216"/>
      </w:pPr>
      <w:rPr>
        <w:rFonts w:ascii="Wingdings 2" w:hAnsi="Wingdings 2" w:hint="default"/>
        <w:color w:val="F0BB44" w:themeColor="accent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6775D7"/>
    <w:multiLevelType w:val="hybridMultilevel"/>
    <w:tmpl w:val="23E09D7C"/>
    <w:lvl w:ilvl="0" w:tplc="44C25AE0">
      <w:start w:val="1"/>
      <w:numFmt w:val="bullet"/>
      <w:pStyle w:val="AtRisk"/>
      <w:lvlText w:val=""/>
      <w:lvlJc w:val="left"/>
      <w:pPr>
        <w:tabs>
          <w:tab w:val="num" w:pos="216"/>
        </w:tabs>
        <w:ind w:left="216" w:hanging="216"/>
      </w:pPr>
      <w:rPr>
        <w:rFonts w:ascii="Wingdings 2" w:hAnsi="Wingdings 2" w:hint="default"/>
        <w:color w:val="F0BB44" w:themeColor="accent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87901EA"/>
    <w:multiLevelType w:val="hybridMultilevel"/>
    <w:tmpl w:val="4EF2303A"/>
    <w:lvl w:ilvl="0" w:tplc="5C5A4716">
      <w:start w:val="1"/>
      <w:numFmt w:val="bullet"/>
      <w:pStyle w:val="Achieved"/>
      <w:lvlText w:val=""/>
      <w:lvlJc w:val="left"/>
      <w:pPr>
        <w:ind w:left="360" w:hanging="360"/>
      </w:pPr>
      <w:rPr>
        <w:rFonts w:ascii="Wingdings 2" w:hAnsi="Wingdings 2" w:hint="default"/>
        <w:color w:val="0000FF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61C21D5A"/>
    <w:multiLevelType w:val="hybridMultilevel"/>
    <w:tmpl w:val="D3C019A2"/>
    <w:lvl w:ilvl="0" w:tplc="78D294C6">
      <w:start w:val="1"/>
      <w:numFmt w:val="bullet"/>
      <w:lvlText w:val=""/>
      <w:lvlJc w:val="left"/>
      <w:pPr>
        <w:tabs>
          <w:tab w:val="num" w:pos="216"/>
        </w:tabs>
        <w:ind w:left="216" w:hanging="216"/>
      </w:pPr>
      <w:rPr>
        <w:rFonts w:ascii="Wingdings 2" w:hAnsi="Wingdings 2" w:hint="default"/>
        <w:color w:val="F24F4F" w:themeColor="accent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5E25B1E"/>
    <w:multiLevelType w:val="hybridMultilevel"/>
    <w:tmpl w:val="8D405E96"/>
    <w:lvl w:ilvl="0" w:tplc="162622AA">
      <w:start w:val="1"/>
      <w:numFmt w:val="bullet"/>
      <w:pStyle w:val="OffTrack"/>
      <w:lvlText w:val=""/>
      <w:lvlJc w:val="left"/>
      <w:pPr>
        <w:tabs>
          <w:tab w:val="num" w:pos="216"/>
        </w:tabs>
        <w:ind w:left="216" w:hanging="216"/>
      </w:pPr>
      <w:rPr>
        <w:rFonts w:ascii="Wingdings 2" w:hAnsi="Wingdings 2" w:hint="default"/>
        <w:color w:val="F24F4F" w:themeColor="accent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7525F5E"/>
    <w:multiLevelType w:val="hybridMultilevel"/>
    <w:tmpl w:val="7BD29EC0"/>
    <w:lvl w:ilvl="0" w:tplc="C82E3694">
      <w:start w:val="1"/>
      <w:numFmt w:val="bullet"/>
      <w:pStyle w:val="OnTrack"/>
      <w:lvlText w:val=""/>
      <w:lvlJc w:val="left"/>
      <w:pPr>
        <w:tabs>
          <w:tab w:val="num" w:pos="216"/>
        </w:tabs>
        <w:ind w:left="216" w:hanging="216"/>
      </w:pPr>
      <w:rPr>
        <w:rFonts w:ascii="Wingdings 2" w:hAnsi="Wingdings 2" w:hint="default"/>
        <w:color w:val="8DBB70" w:themeColor="accent2"/>
        <w:lang w:val="fr-CH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0"/>
    <w:lvlOverride w:ilvl="0">
      <w:startOverride w:val="1"/>
    </w:lvlOverride>
  </w:num>
  <w:num w:numId="4">
    <w:abstractNumId w:val="6"/>
  </w:num>
  <w:num w:numId="5">
    <w:abstractNumId w:val="0"/>
    <w:lvlOverride w:ilvl="0">
      <w:startOverride w:val="1"/>
    </w:lvlOverride>
  </w:num>
  <w:num w:numId="6">
    <w:abstractNumId w:val="0"/>
    <w:lvlOverride w:ilvl="0">
      <w:startOverride w:val="1"/>
    </w:lvlOverride>
  </w:num>
  <w:num w:numId="7">
    <w:abstractNumId w:val="4"/>
  </w:num>
  <w:num w:numId="8">
    <w:abstractNumId w:val="7"/>
  </w:num>
  <w:num w:numId="9">
    <w:abstractNumId w:val="2"/>
  </w:num>
  <w:num w:numId="10">
    <w:abstractNumId w:val="10"/>
  </w:num>
  <w:num w:numId="11">
    <w:abstractNumId w:val="12"/>
  </w:num>
  <w:num w:numId="12">
    <w:abstractNumId w:val="12"/>
    <w:lvlOverride w:ilvl="0">
      <w:startOverride w:val="1"/>
    </w:lvlOverride>
  </w:num>
  <w:num w:numId="13">
    <w:abstractNumId w:val="3"/>
  </w:num>
  <w:num w:numId="14">
    <w:abstractNumId w:val="3"/>
    <w:lvlOverride w:ilvl="0">
      <w:startOverride w:val="1"/>
    </w:lvlOverride>
  </w:num>
  <w:num w:numId="15">
    <w:abstractNumId w:val="5"/>
  </w:num>
  <w:num w:numId="16">
    <w:abstractNumId w:val="5"/>
    <w:lvlOverride w:ilvl="0">
      <w:startOverride w:val="1"/>
    </w:lvlOverride>
  </w:num>
  <w:num w:numId="17">
    <w:abstractNumId w:val="11"/>
  </w:num>
  <w:num w:numId="18">
    <w:abstractNumId w:val="11"/>
    <w:lvlOverride w:ilvl="0">
      <w:startOverride w:val="1"/>
    </w:lvlOverride>
  </w:num>
  <w:num w:numId="19">
    <w:abstractNumId w:val="12"/>
  </w:num>
  <w:num w:numId="20">
    <w:abstractNumId w:val="12"/>
  </w:num>
  <w:num w:numId="21">
    <w:abstractNumId w:val="4"/>
    <w:lvlOverride w:ilvl="0">
      <w:startOverride w:val="1"/>
    </w:lvlOverride>
  </w:num>
  <w:num w:numId="22">
    <w:abstractNumId w:val="4"/>
    <w:lvlOverride w:ilvl="0">
      <w:startOverride w:val="1"/>
    </w:lvlOverride>
  </w:num>
  <w:num w:numId="23">
    <w:abstractNumId w:val="12"/>
    <w:lvlOverride w:ilvl="0">
      <w:startOverride w:val="1"/>
    </w:lvlOverride>
  </w:num>
  <w:num w:numId="24">
    <w:abstractNumId w:val="8"/>
  </w:num>
  <w:num w:numId="25">
    <w:abstractNumId w:val="5"/>
    <w:lvlOverride w:ilvl="0">
      <w:startOverride w:val="1"/>
    </w:lvlOverride>
  </w:num>
  <w:num w:numId="26">
    <w:abstractNumId w:val="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7744"/>
    <w:rsid w:val="00003FED"/>
    <w:rsid w:val="00006E04"/>
    <w:rsid w:val="0002577E"/>
    <w:rsid w:val="00096B2D"/>
    <w:rsid w:val="000B1FEE"/>
    <w:rsid w:val="000B4649"/>
    <w:rsid w:val="000C17B5"/>
    <w:rsid w:val="00147AF5"/>
    <w:rsid w:val="001713B7"/>
    <w:rsid w:val="0018149D"/>
    <w:rsid w:val="001A2071"/>
    <w:rsid w:val="001D35D5"/>
    <w:rsid w:val="001F5CE8"/>
    <w:rsid w:val="002051FF"/>
    <w:rsid w:val="0021229B"/>
    <w:rsid w:val="00215C76"/>
    <w:rsid w:val="00240865"/>
    <w:rsid w:val="00263093"/>
    <w:rsid w:val="00264FFA"/>
    <w:rsid w:val="00292EA4"/>
    <w:rsid w:val="002935C1"/>
    <w:rsid w:val="002A6294"/>
    <w:rsid w:val="002A6718"/>
    <w:rsid w:val="002E55EF"/>
    <w:rsid w:val="002F2FF5"/>
    <w:rsid w:val="002F50BF"/>
    <w:rsid w:val="00311AF6"/>
    <w:rsid w:val="00330FD1"/>
    <w:rsid w:val="00337C35"/>
    <w:rsid w:val="00353DAD"/>
    <w:rsid w:val="003619C5"/>
    <w:rsid w:val="00364E72"/>
    <w:rsid w:val="00396235"/>
    <w:rsid w:val="00442B37"/>
    <w:rsid w:val="004511D9"/>
    <w:rsid w:val="004F042B"/>
    <w:rsid w:val="004F43C5"/>
    <w:rsid w:val="004F56FA"/>
    <w:rsid w:val="0052144D"/>
    <w:rsid w:val="00581230"/>
    <w:rsid w:val="005C5068"/>
    <w:rsid w:val="005E425B"/>
    <w:rsid w:val="00621056"/>
    <w:rsid w:val="006612DC"/>
    <w:rsid w:val="00673EF5"/>
    <w:rsid w:val="006B69BC"/>
    <w:rsid w:val="00712835"/>
    <w:rsid w:val="00754ACC"/>
    <w:rsid w:val="007C1E17"/>
    <w:rsid w:val="007C6A91"/>
    <w:rsid w:val="007F15E9"/>
    <w:rsid w:val="00803033"/>
    <w:rsid w:val="00825E2D"/>
    <w:rsid w:val="008714C8"/>
    <w:rsid w:val="008857A0"/>
    <w:rsid w:val="008C29B5"/>
    <w:rsid w:val="008F7586"/>
    <w:rsid w:val="0093170E"/>
    <w:rsid w:val="00943631"/>
    <w:rsid w:val="00944F87"/>
    <w:rsid w:val="009523D6"/>
    <w:rsid w:val="009530A4"/>
    <w:rsid w:val="00977744"/>
    <w:rsid w:val="009A2CEE"/>
    <w:rsid w:val="009E4215"/>
    <w:rsid w:val="00A04D45"/>
    <w:rsid w:val="00A7318A"/>
    <w:rsid w:val="00A80452"/>
    <w:rsid w:val="00AA57EC"/>
    <w:rsid w:val="00AB0855"/>
    <w:rsid w:val="00AF52BE"/>
    <w:rsid w:val="00B24FF4"/>
    <w:rsid w:val="00B25C0A"/>
    <w:rsid w:val="00B90470"/>
    <w:rsid w:val="00B96270"/>
    <w:rsid w:val="00C8471F"/>
    <w:rsid w:val="00C9501D"/>
    <w:rsid w:val="00CA2FF3"/>
    <w:rsid w:val="00CF50F5"/>
    <w:rsid w:val="00D00ED8"/>
    <w:rsid w:val="00D041D8"/>
    <w:rsid w:val="00D76BFE"/>
    <w:rsid w:val="00D93FED"/>
    <w:rsid w:val="00DA1BB3"/>
    <w:rsid w:val="00DD3C9B"/>
    <w:rsid w:val="00E62670"/>
    <w:rsid w:val="00E75C44"/>
    <w:rsid w:val="00EB2B42"/>
    <w:rsid w:val="00ED653C"/>
    <w:rsid w:val="00EF4B18"/>
    <w:rsid w:val="00F3691D"/>
    <w:rsid w:val="00F87EA2"/>
    <w:rsid w:val="00FB3C3F"/>
    <w:rsid w:val="00FD1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9C01B8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color w:val="4C483D" w:themeColor="text2"/>
        <w:lang w:val="en-US" w:eastAsia="ja-JP" w:bidi="ar-SA"/>
      </w:rPr>
    </w:rPrDefault>
    <w:pPrDefault>
      <w:pPr>
        <w:spacing w:after="320" w:line="300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List Bullet" w:qFormat="1"/>
    <w:lsdException w:name="List Bullet 2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Strong" w:uiPriority="22" w:qFormat="1"/>
    <w:lsdException w:name="Emphasis" w:uiPriority="2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3"/>
    <w:qFormat/>
    <w:pPr>
      <w:keepNext/>
      <w:keepLines/>
      <w:pBdr>
        <w:bottom w:val="single" w:sz="4" w:space="1" w:color="BCB8AC" w:themeColor="text2" w:themeTint="66"/>
      </w:pBdr>
      <w:spacing w:before="360" w:after="240"/>
      <w:outlineLvl w:val="0"/>
    </w:pPr>
    <w:rPr>
      <w:rFonts w:asciiTheme="majorHAnsi" w:eastAsiaTheme="majorEastAsia" w:hAnsiTheme="majorHAnsi" w:cstheme="majorBidi"/>
      <w:color w:val="F24F4F" w:themeColor="accent1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3"/>
    <w:unhideWhenUsed/>
    <w:qFormat/>
    <w:pPr>
      <w:keepNext/>
      <w:keepLines/>
      <w:spacing w:after="200" w:line="240" w:lineRule="auto"/>
      <w:contextualSpacing/>
      <w:outlineLvl w:val="1"/>
    </w:pPr>
    <w:rPr>
      <w:rFonts w:asciiTheme="majorHAnsi" w:eastAsiaTheme="majorEastAsia" w:hAnsiTheme="majorHAnsi" w:cstheme="majorBidi"/>
      <w:sz w:val="16"/>
      <w:szCs w:val="1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F24F4F" w:themeColor="accent1"/>
      <w:sz w:val="16"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3"/>
    <w:qFormat/>
    <w:pPr>
      <w:spacing w:after="0" w:line="240" w:lineRule="auto"/>
    </w:pPr>
    <w:rPr>
      <w:rFonts w:asciiTheme="majorHAnsi" w:eastAsiaTheme="majorEastAsia" w:hAnsiTheme="majorHAnsi" w:cstheme="majorBidi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3"/>
    <w:rPr>
      <w:rFonts w:asciiTheme="majorHAnsi" w:eastAsiaTheme="majorEastAsia" w:hAnsiTheme="majorHAnsi" w:cstheme="majorBidi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4"/>
    <w:qFormat/>
    <w:pPr>
      <w:numPr>
        <w:ilvl w:val="1"/>
      </w:numPr>
      <w:spacing w:after="80" w:line="240" w:lineRule="auto"/>
      <w:contextualSpacing/>
      <w:jc w:val="right"/>
    </w:pPr>
    <w:rPr>
      <w:rFonts w:asciiTheme="majorHAnsi" w:eastAsiaTheme="majorEastAsia" w:hAnsiTheme="majorHAnsi" w:cstheme="majorBidi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4"/>
    <w:rPr>
      <w:rFonts w:asciiTheme="majorHAnsi" w:eastAsiaTheme="majorEastAsia" w:hAnsiTheme="majorHAnsi" w:cstheme="majorBidi"/>
      <w:spacing w:val="15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character" w:customStyle="1" w:styleId="Heading1Char">
    <w:name w:val="Heading 1 Char"/>
    <w:basedOn w:val="DefaultParagraphFont"/>
    <w:link w:val="Heading1"/>
    <w:uiPriority w:val="3"/>
    <w:rPr>
      <w:rFonts w:asciiTheme="majorHAnsi" w:eastAsiaTheme="majorEastAsia" w:hAnsiTheme="majorHAnsi" w:cstheme="majorBidi"/>
      <w:color w:val="F24F4F" w:themeColor="accent1"/>
      <w:sz w:val="22"/>
      <w:szCs w:val="22"/>
    </w:rPr>
  </w:style>
  <w:style w:type="paragraph" w:styleId="Date">
    <w:name w:val="Date"/>
    <w:basedOn w:val="Normal"/>
    <w:next w:val="Normal"/>
    <w:link w:val="DateChar"/>
    <w:uiPriority w:val="5"/>
    <w:unhideWhenUsed/>
    <w:qFormat/>
    <w:pPr>
      <w:spacing w:after="720" w:line="240" w:lineRule="auto"/>
      <w:contextualSpacing/>
    </w:pPr>
    <w:rPr>
      <w:rFonts w:asciiTheme="majorHAnsi" w:eastAsiaTheme="majorEastAsia" w:hAnsiTheme="majorHAnsi" w:cstheme="majorBidi"/>
      <w:sz w:val="16"/>
      <w:szCs w:val="16"/>
    </w:rPr>
  </w:style>
  <w:style w:type="character" w:customStyle="1" w:styleId="DateChar">
    <w:name w:val="Date Char"/>
    <w:basedOn w:val="DefaultParagraphFont"/>
    <w:link w:val="Date"/>
    <w:uiPriority w:val="5"/>
    <w:rPr>
      <w:rFonts w:asciiTheme="majorHAnsi" w:eastAsiaTheme="majorEastAsia" w:hAnsiTheme="majorHAnsi" w:cstheme="majorBidi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3"/>
    <w:rPr>
      <w:rFonts w:asciiTheme="majorHAnsi" w:eastAsiaTheme="majorEastAsia" w:hAnsiTheme="majorHAnsi" w:cstheme="majorBidi"/>
      <w:sz w:val="16"/>
      <w:szCs w:val="16"/>
    </w:rPr>
  </w:style>
  <w:style w:type="paragraph" w:styleId="ListBullet2">
    <w:name w:val="List Bullet 2"/>
    <w:basedOn w:val="Normal"/>
    <w:link w:val="ListBullet2Char"/>
    <w:uiPriority w:val="8"/>
    <w:unhideWhenUsed/>
    <w:qFormat/>
    <w:pPr>
      <w:numPr>
        <w:numId w:val="7"/>
      </w:numPr>
      <w:spacing w:after="60" w:line="240" w:lineRule="auto"/>
    </w:pPr>
    <w:rPr>
      <w:rFonts w:asciiTheme="majorHAnsi" w:eastAsiaTheme="majorEastAsia" w:hAnsiTheme="majorHAnsi" w:cstheme="majorBidi"/>
      <w:color w:val="9B9482" w:themeColor="text2" w:themeTint="99"/>
      <w:sz w:val="14"/>
      <w:szCs w:val="14"/>
    </w:rPr>
  </w:style>
  <w:style w:type="table" w:customStyle="1" w:styleId="ProjectStatusReport">
    <w:name w:val="Project Status Report"/>
    <w:basedOn w:val="TableNormal"/>
    <w:uiPriority w:val="99"/>
    <w:pPr>
      <w:spacing w:before="20" w:after="0" w:line="288" w:lineRule="auto"/>
    </w:pPr>
    <w:rPr>
      <w:rFonts w:asciiTheme="majorHAnsi" w:eastAsiaTheme="majorEastAsia" w:hAnsiTheme="majorHAnsi" w:cstheme="majorBidi"/>
      <w:sz w:val="16"/>
      <w:szCs w:val="16"/>
    </w:rPr>
    <w:tblPr>
      <w:tblInd w:w="0" w:type="dxa"/>
      <w:tblBorders>
        <w:top w:val="single" w:sz="4" w:space="0" w:color="BCB8AC" w:themeColor="text2" w:themeTint="66"/>
        <w:bottom w:val="single" w:sz="4" w:space="0" w:color="BCB8AC" w:themeColor="text2" w:themeTint="66"/>
        <w:insideH w:val="single" w:sz="4" w:space="0" w:color="BCB8AC" w:themeColor="text2" w:themeTint="66"/>
        <w:insideV w:val="single" w:sz="4" w:space="0" w:color="BCB8AC" w:themeColor="text2" w:themeTint="66"/>
      </w:tblBorders>
      <w:tblCellMar>
        <w:top w:w="144" w:type="dxa"/>
        <w:left w:w="0" w:type="dxa"/>
        <w:bottom w:w="144" w:type="dxa"/>
        <w:right w:w="144" w:type="dxa"/>
      </w:tblCellMar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Segoe UI" w:hAnsi="Segoe UI" w:cs="Segoe UI"/>
      <w:sz w:val="18"/>
      <w:szCs w:val="18"/>
    </w:rPr>
  </w:style>
  <w:style w:type="paragraph" w:customStyle="1" w:styleId="OnTrack">
    <w:name w:val="On Track"/>
    <w:basedOn w:val="Normal"/>
    <w:uiPriority w:val="1"/>
    <w:qFormat/>
    <w:pPr>
      <w:numPr>
        <w:numId w:val="11"/>
      </w:numPr>
      <w:spacing w:after="0" w:line="288" w:lineRule="auto"/>
    </w:pPr>
    <w:rPr>
      <w:rFonts w:asciiTheme="majorHAnsi" w:eastAsiaTheme="majorEastAsia" w:hAnsiTheme="majorHAnsi" w:cstheme="majorBidi"/>
      <w:sz w:val="16"/>
      <w:szCs w:val="16"/>
    </w:rPr>
  </w:style>
  <w:style w:type="paragraph" w:customStyle="1" w:styleId="AtRisk">
    <w:name w:val="At Risk"/>
    <w:basedOn w:val="OnTrack"/>
    <w:uiPriority w:val="2"/>
    <w:qFormat/>
    <w:pPr>
      <w:numPr>
        <w:numId w:val="24"/>
      </w:numPr>
    </w:pPr>
  </w:style>
  <w:style w:type="paragraph" w:customStyle="1" w:styleId="HighRisk">
    <w:name w:val="High Risk"/>
    <w:basedOn w:val="OnTrack"/>
    <w:uiPriority w:val="2"/>
    <w:qFormat/>
    <w:pPr>
      <w:numPr>
        <w:numId w:val="15"/>
      </w:numPr>
    </w:pPr>
  </w:style>
  <w:style w:type="paragraph" w:customStyle="1" w:styleId="OffTrack">
    <w:name w:val="Off Track"/>
    <w:basedOn w:val="OnTrack"/>
    <w:uiPriority w:val="2"/>
    <w:qFormat/>
    <w:pPr>
      <w:numPr>
        <w:numId w:val="17"/>
      </w:numPr>
    </w:pPr>
  </w:style>
  <w:style w:type="paragraph" w:styleId="NoSpacing">
    <w:name w:val="No Spacing"/>
    <w:uiPriority w:val="8"/>
    <w:qFormat/>
    <w:pPr>
      <w:spacing w:after="0" w:line="288" w:lineRule="auto"/>
    </w:pPr>
  </w:style>
  <w:style w:type="character" w:styleId="Strong">
    <w:name w:val="Strong"/>
    <w:basedOn w:val="DefaultParagraphFont"/>
    <w:uiPriority w:val="6"/>
    <w:unhideWhenUsed/>
    <w:qFormat/>
    <w:rPr>
      <w:b/>
      <w:bCs/>
    </w:r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  <w:rPr>
      <w:rFonts w:asciiTheme="majorHAnsi" w:eastAsiaTheme="majorEastAsia" w:hAnsiTheme="majorHAnsi" w:cstheme="majorBidi"/>
      <w:caps/>
      <w:color w:val="F24F4F" w:themeColor="accent1"/>
      <w:sz w:val="16"/>
      <w:szCs w:val="16"/>
    </w:rPr>
  </w:style>
  <w:style w:type="character" w:customStyle="1" w:styleId="FooterChar">
    <w:name w:val="Footer Char"/>
    <w:basedOn w:val="DefaultParagraphFont"/>
    <w:link w:val="Footer"/>
    <w:uiPriority w:val="99"/>
    <w:rPr>
      <w:rFonts w:asciiTheme="majorHAnsi" w:eastAsiaTheme="majorEastAsia" w:hAnsiTheme="majorHAnsi" w:cstheme="majorBidi"/>
      <w:caps/>
      <w:color w:val="F24F4F" w:themeColor="accent1"/>
      <w:sz w:val="16"/>
      <w:szCs w:val="16"/>
    </w:rPr>
  </w:style>
  <w:style w:type="paragraph" w:styleId="ListBullet">
    <w:name w:val="List Bullet"/>
    <w:basedOn w:val="Normal"/>
    <w:uiPriority w:val="8"/>
    <w:unhideWhenUsed/>
    <w:qFormat/>
    <w:pPr>
      <w:numPr>
        <w:numId w:val="26"/>
      </w:numPr>
      <w:contextualSpacing/>
    </w:pPr>
  </w:style>
  <w:style w:type="character" w:styleId="Emphasis">
    <w:name w:val="Emphasis"/>
    <w:basedOn w:val="DefaultParagraphFont"/>
    <w:uiPriority w:val="6"/>
    <w:unhideWhenUsed/>
    <w:qFormat/>
    <w:rPr>
      <w:b/>
      <w:bCs/>
      <w:caps/>
      <w:smallCaps w:val="0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color w:val="F24F4F" w:themeColor="accent1"/>
      <w:sz w:val="16"/>
      <w:szCs w:val="16"/>
    </w:rPr>
  </w:style>
  <w:style w:type="paragraph" w:styleId="ListParagraph">
    <w:name w:val="List Paragraph"/>
    <w:basedOn w:val="Normal"/>
    <w:uiPriority w:val="34"/>
    <w:semiHidden/>
    <w:unhideWhenUsed/>
    <w:qFormat/>
    <w:rsid w:val="00B24FF4"/>
    <w:pPr>
      <w:ind w:left="720"/>
      <w:contextualSpacing/>
    </w:pPr>
  </w:style>
  <w:style w:type="paragraph" w:customStyle="1" w:styleId="Style1">
    <w:name w:val="Style1"/>
    <w:basedOn w:val="ListBullet2"/>
    <w:link w:val="Style1Char"/>
    <w:qFormat/>
    <w:rsid w:val="00003FED"/>
    <w:pPr>
      <w:numPr>
        <w:numId w:val="8"/>
      </w:numPr>
    </w:pPr>
    <w:rPr>
      <w:color w:val="0070C0"/>
    </w:rPr>
  </w:style>
  <w:style w:type="paragraph" w:customStyle="1" w:styleId="Achieved">
    <w:name w:val="Achieved"/>
    <w:basedOn w:val="Style1"/>
    <w:link w:val="AchievedChar"/>
    <w:qFormat/>
    <w:rsid w:val="004F042B"/>
    <w:pPr>
      <w:numPr>
        <w:numId w:val="27"/>
      </w:numPr>
    </w:pPr>
    <w:rPr>
      <w:color w:val="0000FF"/>
    </w:rPr>
  </w:style>
  <w:style w:type="character" w:customStyle="1" w:styleId="ListBullet2Char">
    <w:name w:val="List Bullet 2 Char"/>
    <w:basedOn w:val="DefaultParagraphFont"/>
    <w:link w:val="ListBullet2"/>
    <w:uiPriority w:val="8"/>
    <w:rsid w:val="00003FED"/>
    <w:rPr>
      <w:rFonts w:asciiTheme="majorHAnsi" w:eastAsiaTheme="majorEastAsia" w:hAnsiTheme="majorHAnsi" w:cstheme="majorBidi"/>
      <w:color w:val="9B9482" w:themeColor="text2" w:themeTint="99"/>
      <w:sz w:val="14"/>
      <w:szCs w:val="14"/>
    </w:rPr>
  </w:style>
  <w:style w:type="character" w:customStyle="1" w:styleId="Style1Char">
    <w:name w:val="Style1 Char"/>
    <w:basedOn w:val="ListBullet2Char"/>
    <w:link w:val="Style1"/>
    <w:rsid w:val="00003FED"/>
    <w:rPr>
      <w:rFonts w:asciiTheme="majorHAnsi" w:eastAsiaTheme="majorEastAsia" w:hAnsiTheme="majorHAnsi" w:cstheme="majorBidi"/>
      <w:color w:val="0070C0"/>
      <w:sz w:val="14"/>
      <w:szCs w:val="14"/>
    </w:rPr>
  </w:style>
  <w:style w:type="character" w:customStyle="1" w:styleId="AchievedChar">
    <w:name w:val="Achieved Char"/>
    <w:basedOn w:val="Style1Char"/>
    <w:link w:val="Achieved"/>
    <w:rsid w:val="004F042B"/>
    <w:rPr>
      <w:rFonts w:asciiTheme="majorHAnsi" w:eastAsiaTheme="majorEastAsia" w:hAnsiTheme="majorHAnsi" w:cstheme="majorBidi"/>
      <w:color w:val="0000FF"/>
      <w:sz w:val="14"/>
      <w:szCs w:val="1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color w:val="4C483D" w:themeColor="text2"/>
        <w:lang w:val="en-US" w:eastAsia="ja-JP" w:bidi="ar-SA"/>
      </w:rPr>
    </w:rPrDefault>
    <w:pPrDefault>
      <w:pPr>
        <w:spacing w:after="320" w:line="300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List Bullet" w:qFormat="1"/>
    <w:lsdException w:name="List Bullet 2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Strong" w:uiPriority="22" w:qFormat="1"/>
    <w:lsdException w:name="Emphasis" w:uiPriority="2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3"/>
    <w:qFormat/>
    <w:pPr>
      <w:keepNext/>
      <w:keepLines/>
      <w:pBdr>
        <w:bottom w:val="single" w:sz="4" w:space="1" w:color="BCB8AC" w:themeColor="text2" w:themeTint="66"/>
      </w:pBdr>
      <w:spacing w:before="360" w:after="240"/>
      <w:outlineLvl w:val="0"/>
    </w:pPr>
    <w:rPr>
      <w:rFonts w:asciiTheme="majorHAnsi" w:eastAsiaTheme="majorEastAsia" w:hAnsiTheme="majorHAnsi" w:cstheme="majorBidi"/>
      <w:color w:val="F24F4F" w:themeColor="accent1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3"/>
    <w:unhideWhenUsed/>
    <w:qFormat/>
    <w:pPr>
      <w:keepNext/>
      <w:keepLines/>
      <w:spacing w:after="200" w:line="240" w:lineRule="auto"/>
      <w:contextualSpacing/>
      <w:outlineLvl w:val="1"/>
    </w:pPr>
    <w:rPr>
      <w:rFonts w:asciiTheme="majorHAnsi" w:eastAsiaTheme="majorEastAsia" w:hAnsiTheme="majorHAnsi" w:cstheme="majorBidi"/>
      <w:sz w:val="16"/>
      <w:szCs w:val="1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F24F4F" w:themeColor="accent1"/>
      <w:sz w:val="16"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3"/>
    <w:qFormat/>
    <w:pPr>
      <w:spacing w:after="0" w:line="240" w:lineRule="auto"/>
    </w:pPr>
    <w:rPr>
      <w:rFonts w:asciiTheme="majorHAnsi" w:eastAsiaTheme="majorEastAsia" w:hAnsiTheme="majorHAnsi" w:cstheme="majorBidi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3"/>
    <w:rPr>
      <w:rFonts w:asciiTheme="majorHAnsi" w:eastAsiaTheme="majorEastAsia" w:hAnsiTheme="majorHAnsi" w:cstheme="majorBidi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4"/>
    <w:qFormat/>
    <w:pPr>
      <w:numPr>
        <w:ilvl w:val="1"/>
      </w:numPr>
      <w:spacing w:after="80" w:line="240" w:lineRule="auto"/>
      <w:contextualSpacing/>
      <w:jc w:val="right"/>
    </w:pPr>
    <w:rPr>
      <w:rFonts w:asciiTheme="majorHAnsi" w:eastAsiaTheme="majorEastAsia" w:hAnsiTheme="majorHAnsi" w:cstheme="majorBidi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4"/>
    <w:rPr>
      <w:rFonts w:asciiTheme="majorHAnsi" w:eastAsiaTheme="majorEastAsia" w:hAnsiTheme="majorHAnsi" w:cstheme="majorBidi"/>
      <w:spacing w:val="15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character" w:customStyle="1" w:styleId="Heading1Char">
    <w:name w:val="Heading 1 Char"/>
    <w:basedOn w:val="DefaultParagraphFont"/>
    <w:link w:val="Heading1"/>
    <w:uiPriority w:val="3"/>
    <w:rPr>
      <w:rFonts w:asciiTheme="majorHAnsi" w:eastAsiaTheme="majorEastAsia" w:hAnsiTheme="majorHAnsi" w:cstheme="majorBidi"/>
      <w:color w:val="F24F4F" w:themeColor="accent1"/>
      <w:sz w:val="22"/>
      <w:szCs w:val="22"/>
    </w:rPr>
  </w:style>
  <w:style w:type="paragraph" w:styleId="Date">
    <w:name w:val="Date"/>
    <w:basedOn w:val="Normal"/>
    <w:next w:val="Normal"/>
    <w:link w:val="DateChar"/>
    <w:uiPriority w:val="5"/>
    <w:unhideWhenUsed/>
    <w:qFormat/>
    <w:pPr>
      <w:spacing w:after="720" w:line="240" w:lineRule="auto"/>
      <w:contextualSpacing/>
    </w:pPr>
    <w:rPr>
      <w:rFonts w:asciiTheme="majorHAnsi" w:eastAsiaTheme="majorEastAsia" w:hAnsiTheme="majorHAnsi" w:cstheme="majorBidi"/>
      <w:sz w:val="16"/>
      <w:szCs w:val="16"/>
    </w:rPr>
  </w:style>
  <w:style w:type="character" w:customStyle="1" w:styleId="DateChar">
    <w:name w:val="Date Char"/>
    <w:basedOn w:val="DefaultParagraphFont"/>
    <w:link w:val="Date"/>
    <w:uiPriority w:val="5"/>
    <w:rPr>
      <w:rFonts w:asciiTheme="majorHAnsi" w:eastAsiaTheme="majorEastAsia" w:hAnsiTheme="majorHAnsi" w:cstheme="majorBidi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3"/>
    <w:rPr>
      <w:rFonts w:asciiTheme="majorHAnsi" w:eastAsiaTheme="majorEastAsia" w:hAnsiTheme="majorHAnsi" w:cstheme="majorBidi"/>
      <w:sz w:val="16"/>
      <w:szCs w:val="16"/>
    </w:rPr>
  </w:style>
  <w:style w:type="paragraph" w:styleId="ListBullet2">
    <w:name w:val="List Bullet 2"/>
    <w:basedOn w:val="Normal"/>
    <w:link w:val="ListBullet2Char"/>
    <w:uiPriority w:val="8"/>
    <w:unhideWhenUsed/>
    <w:qFormat/>
    <w:pPr>
      <w:numPr>
        <w:numId w:val="7"/>
      </w:numPr>
      <w:spacing w:after="60" w:line="240" w:lineRule="auto"/>
    </w:pPr>
    <w:rPr>
      <w:rFonts w:asciiTheme="majorHAnsi" w:eastAsiaTheme="majorEastAsia" w:hAnsiTheme="majorHAnsi" w:cstheme="majorBidi"/>
      <w:color w:val="9B9482" w:themeColor="text2" w:themeTint="99"/>
      <w:sz w:val="14"/>
      <w:szCs w:val="14"/>
    </w:rPr>
  </w:style>
  <w:style w:type="table" w:customStyle="1" w:styleId="ProjectStatusReport">
    <w:name w:val="Project Status Report"/>
    <w:basedOn w:val="TableNormal"/>
    <w:uiPriority w:val="99"/>
    <w:pPr>
      <w:spacing w:before="20" w:after="0" w:line="288" w:lineRule="auto"/>
    </w:pPr>
    <w:rPr>
      <w:rFonts w:asciiTheme="majorHAnsi" w:eastAsiaTheme="majorEastAsia" w:hAnsiTheme="majorHAnsi" w:cstheme="majorBidi"/>
      <w:sz w:val="16"/>
      <w:szCs w:val="16"/>
    </w:rPr>
    <w:tblPr>
      <w:tblInd w:w="0" w:type="dxa"/>
      <w:tblBorders>
        <w:top w:val="single" w:sz="4" w:space="0" w:color="BCB8AC" w:themeColor="text2" w:themeTint="66"/>
        <w:bottom w:val="single" w:sz="4" w:space="0" w:color="BCB8AC" w:themeColor="text2" w:themeTint="66"/>
        <w:insideH w:val="single" w:sz="4" w:space="0" w:color="BCB8AC" w:themeColor="text2" w:themeTint="66"/>
        <w:insideV w:val="single" w:sz="4" w:space="0" w:color="BCB8AC" w:themeColor="text2" w:themeTint="66"/>
      </w:tblBorders>
      <w:tblCellMar>
        <w:top w:w="144" w:type="dxa"/>
        <w:left w:w="0" w:type="dxa"/>
        <w:bottom w:w="144" w:type="dxa"/>
        <w:right w:w="144" w:type="dxa"/>
      </w:tblCellMar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Segoe UI" w:hAnsi="Segoe UI" w:cs="Segoe UI"/>
      <w:sz w:val="18"/>
      <w:szCs w:val="18"/>
    </w:rPr>
  </w:style>
  <w:style w:type="paragraph" w:customStyle="1" w:styleId="OnTrack">
    <w:name w:val="On Track"/>
    <w:basedOn w:val="Normal"/>
    <w:uiPriority w:val="1"/>
    <w:qFormat/>
    <w:pPr>
      <w:numPr>
        <w:numId w:val="11"/>
      </w:numPr>
      <w:spacing w:after="0" w:line="288" w:lineRule="auto"/>
    </w:pPr>
    <w:rPr>
      <w:rFonts w:asciiTheme="majorHAnsi" w:eastAsiaTheme="majorEastAsia" w:hAnsiTheme="majorHAnsi" w:cstheme="majorBidi"/>
      <w:sz w:val="16"/>
      <w:szCs w:val="16"/>
    </w:rPr>
  </w:style>
  <w:style w:type="paragraph" w:customStyle="1" w:styleId="AtRisk">
    <w:name w:val="At Risk"/>
    <w:basedOn w:val="OnTrack"/>
    <w:uiPriority w:val="2"/>
    <w:qFormat/>
    <w:pPr>
      <w:numPr>
        <w:numId w:val="24"/>
      </w:numPr>
    </w:pPr>
  </w:style>
  <w:style w:type="paragraph" w:customStyle="1" w:styleId="HighRisk">
    <w:name w:val="High Risk"/>
    <w:basedOn w:val="OnTrack"/>
    <w:uiPriority w:val="2"/>
    <w:qFormat/>
    <w:pPr>
      <w:numPr>
        <w:numId w:val="15"/>
      </w:numPr>
    </w:pPr>
  </w:style>
  <w:style w:type="paragraph" w:customStyle="1" w:styleId="OffTrack">
    <w:name w:val="Off Track"/>
    <w:basedOn w:val="OnTrack"/>
    <w:uiPriority w:val="2"/>
    <w:qFormat/>
    <w:pPr>
      <w:numPr>
        <w:numId w:val="17"/>
      </w:numPr>
    </w:pPr>
  </w:style>
  <w:style w:type="paragraph" w:styleId="NoSpacing">
    <w:name w:val="No Spacing"/>
    <w:uiPriority w:val="8"/>
    <w:qFormat/>
    <w:pPr>
      <w:spacing w:after="0" w:line="288" w:lineRule="auto"/>
    </w:pPr>
  </w:style>
  <w:style w:type="character" w:styleId="Strong">
    <w:name w:val="Strong"/>
    <w:basedOn w:val="DefaultParagraphFont"/>
    <w:uiPriority w:val="6"/>
    <w:unhideWhenUsed/>
    <w:qFormat/>
    <w:rPr>
      <w:b/>
      <w:bCs/>
    </w:r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  <w:rPr>
      <w:rFonts w:asciiTheme="majorHAnsi" w:eastAsiaTheme="majorEastAsia" w:hAnsiTheme="majorHAnsi" w:cstheme="majorBidi"/>
      <w:caps/>
      <w:color w:val="F24F4F" w:themeColor="accent1"/>
      <w:sz w:val="16"/>
      <w:szCs w:val="16"/>
    </w:rPr>
  </w:style>
  <w:style w:type="character" w:customStyle="1" w:styleId="FooterChar">
    <w:name w:val="Footer Char"/>
    <w:basedOn w:val="DefaultParagraphFont"/>
    <w:link w:val="Footer"/>
    <w:uiPriority w:val="99"/>
    <w:rPr>
      <w:rFonts w:asciiTheme="majorHAnsi" w:eastAsiaTheme="majorEastAsia" w:hAnsiTheme="majorHAnsi" w:cstheme="majorBidi"/>
      <w:caps/>
      <w:color w:val="F24F4F" w:themeColor="accent1"/>
      <w:sz w:val="16"/>
      <w:szCs w:val="16"/>
    </w:rPr>
  </w:style>
  <w:style w:type="paragraph" w:styleId="ListBullet">
    <w:name w:val="List Bullet"/>
    <w:basedOn w:val="Normal"/>
    <w:uiPriority w:val="8"/>
    <w:unhideWhenUsed/>
    <w:qFormat/>
    <w:pPr>
      <w:numPr>
        <w:numId w:val="26"/>
      </w:numPr>
      <w:contextualSpacing/>
    </w:pPr>
  </w:style>
  <w:style w:type="character" w:styleId="Emphasis">
    <w:name w:val="Emphasis"/>
    <w:basedOn w:val="DefaultParagraphFont"/>
    <w:uiPriority w:val="6"/>
    <w:unhideWhenUsed/>
    <w:qFormat/>
    <w:rPr>
      <w:b/>
      <w:bCs/>
      <w:caps/>
      <w:smallCaps w:val="0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color w:val="F24F4F" w:themeColor="accent1"/>
      <w:sz w:val="16"/>
      <w:szCs w:val="16"/>
    </w:rPr>
  </w:style>
  <w:style w:type="paragraph" w:styleId="ListParagraph">
    <w:name w:val="List Paragraph"/>
    <w:basedOn w:val="Normal"/>
    <w:uiPriority w:val="34"/>
    <w:semiHidden/>
    <w:unhideWhenUsed/>
    <w:qFormat/>
    <w:rsid w:val="00B24FF4"/>
    <w:pPr>
      <w:ind w:left="720"/>
      <w:contextualSpacing/>
    </w:pPr>
  </w:style>
  <w:style w:type="paragraph" w:customStyle="1" w:styleId="Style1">
    <w:name w:val="Style1"/>
    <w:basedOn w:val="ListBullet2"/>
    <w:link w:val="Style1Char"/>
    <w:qFormat/>
    <w:rsid w:val="00003FED"/>
    <w:pPr>
      <w:numPr>
        <w:numId w:val="8"/>
      </w:numPr>
    </w:pPr>
    <w:rPr>
      <w:color w:val="0070C0"/>
    </w:rPr>
  </w:style>
  <w:style w:type="paragraph" w:customStyle="1" w:styleId="Achieved">
    <w:name w:val="Achieved"/>
    <w:basedOn w:val="Style1"/>
    <w:link w:val="AchievedChar"/>
    <w:qFormat/>
    <w:rsid w:val="004F042B"/>
    <w:pPr>
      <w:numPr>
        <w:numId w:val="27"/>
      </w:numPr>
    </w:pPr>
    <w:rPr>
      <w:color w:val="0000FF"/>
    </w:rPr>
  </w:style>
  <w:style w:type="character" w:customStyle="1" w:styleId="ListBullet2Char">
    <w:name w:val="List Bullet 2 Char"/>
    <w:basedOn w:val="DefaultParagraphFont"/>
    <w:link w:val="ListBullet2"/>
    <w:uiPriority w:val="8"/>
    <w:rsid w:val="00003FED"/>
    <w:rPr>
      <w:rFonts w:asciiTheme="majorHAnsi" w:eastAsiaTheme="majorEastAsia" w:hAnsiTheme="majorHAnsi" w:cstheme="majorBidi"/>
      <w:color w:val="9B9482" w:themeColor="text2" w:themeTint="99"/>
      <w:sz w:val="14"/>
      <w:szCs w:val="14"/>
    </w:rPr>
  </w:style>
  <w:style w:type="character" w:customStyle="1" w:styleId="Style1Char">
    <w:name w:val="Style1 Char"/>
    <w:basedOn w:val="ListBullet2Char"/>
    <w:link w:val="Style1"/>
    <w:rsid w:val="00003FED"/>
    <w:rPr>
      <w:rFonts w:asciiTheme="majorHAnsi" w:eastAsiaTheme="majorEastAsia" w:hAnsiTheme="majorHAnsi" w:cstheme="majorBidi"/>
      <w:color w:val="0070C0"/>
      <w:sz w:val="14"/>
      <w:szCs w:val="14"/>
    </w:rPr>
  </w:style>
  <w:style w:type="character" w:customStyle="1" w:styleId="AchievedChar">
    <w:name w:val="Achieved Char"/>
    <w:basedOn w:val="Style1Char"/>
    <w:link w:val="Achieved"/>
    <w:rsid w:val="004F042B"/>
    <w:rPr>
      <w:rFonts w:asciiTheme="majorHAnsi" w:eastAsiaTheme="majorEastAsia" w:hAnsiTheme="majorHAnsi" w:cstheme="majorBidi"/>
      <w:color w:val="0000FF"/>
      <w:sz w:val="14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fontTable" Target="fontTable.xml"/><Relationship Id="rId13" Type="http://schemas.openxmlformats.org/officeDocument/2006/relationships/glossaryDocument" Target="glossary/document.xml"/><Relationship Id="rId14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customXml" Target="../customXml/item2.xml"/><Relationship Id="rId3" Type="http://schemas.openxmlformats.org/officeDocument/2006/relationships/customXml" Target="../customXml/item3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microsoft.com/office/2007/relationships/stylesWithEffects" Target="stylesWithEffects.xml"/><Relationship Id="rId7" Type="http://schemas.openxmlformats.org/officeDocument/2006/relationships/settings" Target="settings.xml"/><Relationship Id="rId8" Type="http://schemas.openxmlformats.org/officeDocument/2006/relationships/webSettings" Target="webSettings.xml"/><Relationship Id="rId9" Type="http://schemas.openxmlformats.org/officeDocument/2006/relationships/footnotes" Target="footnotes.xml"/><Relationship Id="rId10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mardiro\AppData\Roaming\Microsoft\Templates\Project%20status%20report%20(Red%20design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9123BCE8C445438E92C89CD56DAF5F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7BEC11-830D-4603-A6B0-9706D7B1ECD4}"/>
      </w:docPartPr>
      <w:docPartBody>
        <w:p w:rsidR="009C007D" w:rsidRDefault="009C007D">
          <w:pPr>
            <w:pStyle w:val="9123BCE8C445438E92C89CD56DAF5FC8"/>
          </w:pPr>
          <w:r>
            <w:t>[Select Date]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 2">
    <w:panose1 w:val="050201020105070707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altName w:val="Symbol"/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entury Gothic">
    <w:panose1 w:val="020B0502020202020204"/>
    <w:charset w:val="00"/>
    <w:family w:val="auto"/>
    <w:pitch w:val="variable"/>
    <w:sig w:usb0="00000003" w:usb1="00000000" w:usb2="00000000" w:usb3="00000000" w:csb0="00000001" w:csb1="00000000"/>
  </w:font>
  <w:font w:name="Segoe UI"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altName w:val="Calibri"/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007D"/>
    <w:rsid w:val="005C3D15"/>
    <w:rsid w:val="00714EE3"/>
    <w:rsid w:val="009C007D"/>
    <w:rsid w:val="00AB5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6" w:unhideWhenUsed="0" w:qFormat="1"/>
    <w:lsdException w:name="Emphasis" w:semiHidden="0" w:uiPriority="6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3F3475C2F2144908327428981E228E8">
    <w:name w:val="13F3475C2F2144908327428981E228E8"/>
  </w:style>
  <w:style w:type="paragraph" w:customStyle="1" w:styleId="3A6674CADFB94BB2915B5B3CD00DEE8F">
    <w:name w:val="3A6674CADFB94BB2915B5B3CD00DEE8F"/>
  </w:style>
  <w:style w:type="paragraph" w:customStyle="1" w:styleId="9123BCE8C445438E92C89CD56DAF5FC8">
    <w:name w:val="9123BCE8C445438E92C89CD56DAF5FC8"/>
  </w:style>
  <w:style w:type="character" w:styleId="Emphasis">
    <w:name w:val="Emphasis"/>
    <w:basedOn w:val="DefaultParagraphFont"/>
    <w:uiPriority w:val="6"/>
    <w:unhideWhenUsed/>
    <w:qFormat/>
    <w:rPr>
      <w:b/>
      <w:bCs/>
      <w:caps/>
      <w:smallCaps w:val="0"/>
    </w:rPr>
  </w:style>
  <w:style w:type="paragraph" w:customStyle="1" w:styleId="B52BC8E7DE034C8186B9E81822D24FB1">
    <w:name w:val="B52BC8E7DE034C8186B9E81822D24FB1"/>
  </w:style>
  <w:style w:type="paragraph" w:customStyle="1" w:styleId="3F6D858815E84C8292143D80EE504161">
    <w:name w:val="3F6D858815E84C8292143D80EE504161"/>
  </w:style>
  <w:style w:type="paragraph" w:customStyle="1" w:styleId="ACAC9B40FB794EAE9132CD4452AF945B">
    <w:name w:val="ACAC9B40FB794EAE9132CD4452AF945B"/>
  </w:style>
  <w:style w:type="paragraph" w:customStyle="1" w:styleId="AAFDA362092742EE8397EFC0EE3F0788">
    <w:name w:val="AAFDA362092742EE8397EFC0EE3F0788"/>
  </w:style>
  <w:style w:type="paragraph" w:customStyle="1" w:styleId="A404746230A44E65827B8EDF79EBCD1A">
    <w:name w:val="A404746230A44E65827B8EDF79EBCD1A"/>
  </w:style>
  <w:style w:type="paragraph" w:customStyle="1" w:styleId="DA65E94651214774967BB98749C65AFB">
    <w:name w:val="DA65E94651214774967BB98749C65AFB"/>
  </w:style>
  <w:style w:type="paragraph" w:customStyle="1" w:styleId="B01EF57F2EB2451FB48DE44B9B98B567">
    <w:name w:val="B01EF57F2EB2451FB48DE44B9B98B567"/>
  </w:style>
  <w:style w:type="paragraph" w:customStyle="1" w:styleId="CFD9B55218DE4738BE7A035DEF7C9F9F">
    <w:name w:val="CFD9B55218DE4738BE7A035DEF7C9F9F"/>
  </w:style>
  <w:style w:type="paragraph" w:customStyle="1" w:styleId="F57A2F1F738C4F068262526713AD5C87">
    <w:name w:val="F57A2F1F738C4F068262526713AD5C87"/>
  </w:style>
  <w:style w:type="paragraph" w:customStyle="1" w:styleId="962F77C642914510B87601280EDB5A91">
    <w:name w:val="962F77C642914510B87601280EDB5A91"/>
  </w:style>
  <w:style w:type="paragraph" w:customStyle="1" w:styleId="13AF50DF678F451CB0786F8A991753DD">
    <w:name w:val="13AF50DF678F451CB0786F8A991753DD"/>
  </w:style>
  <w:style w:type="paragraph" w:customStyle="1" w:styleId="2683B60158544D659BE4571967CD6FA5">
    <w:name w:val="2683B60158544D659BE4571967CD6FA5"/>
  </w:style>
  <w:style w:type="paragraph" w:customStyle="1" w:styleId="14784FCF93C6474D8DE437EFD9F3B334">
    <w:name w:val="14784FCF93C6474D8DE437EFD9F3B334"/>
  </w:style>
  <w:style w:type="paragraph" w:customStyle="1" w:styleId="411BA5C9FCC14916AE8C85E2BC350D1A">
    <w:name w:val="411BA5C9FCC14916AE8C85E2BC350D1A"/>
  </w:style>
  <w:style w:type="paragraph" w:customStyle="1" w:styleId="2ECCCE31781342459B1E28EB93DC5515">
    <w:name w:val="2ECCCE31781342459B1E28EB93DC5515"/>
  </w:style>
  <w:style w:type="character" w:styleId="Strong">
    <w:name w:val="Strong"/>
    <w:basedOn w:val="DefaultParagraphFont"/>
    <w:uiPriority w:val="6"/>
    <w:unhideWhenUsed/>
    <w:qFormat/>
    <w:rPr>
      <w:b/>
      <w:bCs/>
    </w:rPr>
  </w:style>
  <w:style w:type="paragraph" w:customStyle="1" w:styleId="2693FE4338754A569F892E74D2ED3EE9">
    <w:name w:val="2693FE4338754A569F892E74D2ED3EE9"/>
  </w:style>
  <w:style w:type="paragraph" w:customStyle="1" w:styleId="DF7549DC60F449488F1D1369CA96BA54">
    <w:name w:val="DF7549DC60F449488F1D1369CA96BA54"/>
  </w:style>
  <w:style w:type="paragraph" w:customStyle="1" w:styleId="74007A8B09BC4DCFA7D0919E7C02FF87">
    <w:name w:val="74007A8B09BC4DCFA7D0919E7C02FF87"/>
  </w:style>
  <w:style w:type="paragraph" w:customStyle="1" w:styleId="1DA485D306424583989F4F2B09179421">
    <w:name w:val="1DA485D306424583989F4F2B09179421"/>
  </w:style>
  <w:style w:type="paragraph" w:customStyle="1" w:styleId="60D9F2559BF540B290FE20B4266782C7">
    <w:name w:val="60D9F2559BF540B290FE20B4266782C7"/>
  </w:style>
  <w:style w:type="paragraph" w:customStyle="1" w:styleId="EB7ED16BBCC94FB280647EA84974B770">
    <w:name w:val="EB7ED16BBCC94FB280647EA84974B770"/>
  </w:style>
  <w:style w:type="paragraph" w:customStyle="1" w:styleId="680B29E939B948B7AAA8FFF0CF21531D">
    <w:name w:val="680B29E939B948B7AAA8FFF0CF21531D"/>
    <w:rsid w:val="00714EE3"/>
  </w:style>
  <w:style w:type="paragraph" w:customStyle="1" w:styleId="9EF9C8C5A1C541B89FE8ED9C98B63A20">
    <w:name w:val="9EF9C8C5A1C541B89FE8ED9C98B63A20"/>
    <w:rsid w:val="00714EE3"/>
  </w:style>
  <w:style w:type="paragraph" w:customStyle="1" w:styleId="7FCC708F5F804724BD843D6DC5EF0907">
    <w:name w:val="7FCC708F5F804724BD843D6DC5EF0907"/>
    <w:rsid w:val="00714EE3"/>
  </w:style>
  <w:style w:type="paragraph" w:customStyle="1" w:styleId="BFF3E689E1BC43658B76C85FD94BA132">
    <w:name w:val="BFF3E689E1BC43658B76C85FD94BA132"/>
    <w:rsid w:val="00714EE3"/>
  </w:style>
  <w:style w:type="paragraph" w:customStyle="1" w:styleId="FD525205E46F46C592FC08656CD6D6D2">
    <w:name w:val="FD525205E46F46C592FC08656CD6D6D2"/>
    <w:rsid w:val="00714EE3"/>
  </w:style>
  <w:style w:type="paragraph" w:customStyle="1" w:styleId="16545B1DE2174E8589C187082B041D03">
    <w:name w:val="16545B1DE2174E8589C187082B041D03"/>
    <w:rsid w:val="00714EE3"/>
  </w:style>
  <w:style w:type="paragraph" w:customStyle="1" w:styleId="99B3801329E4435383B6B6E4506B745B">
    <w:name w:val="99B3801329E4435383B6B6E4506B745B"/>
    <w:rsid w:val="00714EE3"/>
  </w:style>
  <w:style w:type="paragraph" w:customStyle="1" w:styleId="113A81304CDC46A79D91434E230F8B2D">
    <w:name w:val="113A81304CDC46A79D91434E230F8B2D"/>
    <w:rsid w:val="00714EE3"/>
  </w:style>
  <w:style w:type="paragraph" w:customStyle="1" w:styleId="34DF2D92B9E34E5788D98CF5025F56AA">
    <w:name w:val="34DF2D92B9E34E5788D98CF5025F56AA"/>
    <w:rsid w:val="00714EE3"/>
  </w:style>
  <w:style w:type="paragraph" w:customStyle="1" w:styleId="B2693A24C5C746CD939522E896B7244F">
    <w:name w:val="B2693A24C5C746CD939522E896B7244F"/>
    <w:rsid w:val="00714EE3"/>
  </w:style>
  <w:style w:type="paragraph" w:customStyle="1" w:styleId="DB9D4CE34BDB4C248A267DF0A195C6D6">
    <w:name w:val="DB9D4CE34BDB4C248A267DF0A195C6D6"/>
    <w:rsid w:val="00714EE3"/>
  </w:style>
  <w:style w:type="paragraph" w:customStyle="1" w:styleId="40C723005F884841AF73744C46B95F35">
    <w:name w:val="40C723005F884841AF73744C46B95F35"/>
    <w:rsid w:val="00714EE3"/>
  </w:style>
  <w:style w:type="paragraph" w:customStyle="1" w:styleId="57B420939CF340D1B3190AAD96F37BCF">
    <w:name w:val="57B420939CF340D1B3190AAD96F37BCF"/>
    <w:rsid w:val="00714EE3"/>
  </w:style>
  <w:style w:type="paragraph" w:customStyle="1" w:styleId="EDC90070561F482C972F6822477A305E">
    <w:name w:val="EDC90070561F482C972F6822477A305E"/>
    <w:rsid w:val="00714EE3"/>
  </w:style>
  <w:style w:type="paragraph" w:customStyle="1" w:styleId="07C10665C95B482E95BF5DFA68A1F499">
    <w:name w:val="07C10665C95B482E95BF5DFA68A1F499"/>
    <w:rsid w:val="00714EE3"/>
  </w:style>
  <w:style w:type="paragraph" w:customStyle="1" w:styleId="6F3EEAD0E671483295FD3F047F9E503A">
    <w:name w:val="6F3EEAD0E671483295FD3F047F9E503A"/>
    <w:rsid w:val="00714EE3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6" w:unhideWhenUsed="0" w:qFormat="1"/>
    <w:lsdException w:name="Emphasis" w:semiHidden="0" w:uiPriority="6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3F3475C2F2144908327428981E228E8">
    <w:name w:val="13F3475C2F2144908327428981E228E8"/>
  </w:style>
  <w:style w:type="paragraph" w:customStyle="1" w:styleId="3A6674CADFB94BB2915B5B3CD00DEE8F">
    <w:name w:val="3A6674CADFB94BB2915B5B3CD00DEE8F"/>
  </w:style>
  <w:style w:type="paragraph" w:customStyle="1" w:styleId="9123BCE8C445438E92C89CD56DAF5FC8">
    <w:name w:val="9123BCE8C445438E92C89CD56DAF5FC8"/>
  </w:style>
  <w:style w:type="character" w:styleId="Emphasis">
    <w:name w:val="Emphasis"/>
    <w:basedOn w:val="DefaultParagraphFont"/>
    <w:uiPriority w:val="6"/>
    <w:unhideWhenUsed/>
    <w:qFormat/>
    <w:rPr>
      <w:b/>
      <w:bCs/>
      <w:caps/>
      <w:smallCaps w:val="0"/>
    </w:rPr>
  </w:style>
  <w:style w:type="paragraph" w:customStyle="1" w:styleId="B52BC8E7DE034C8186B9E81822D24FB1">
    <w:name w:val="B52BC8E7DE034C8186B9E81822D24FB1"/>
  </w:style>
  <w:style w:type="paragraph" w:customStyle="1" w:styleId="3F6D858815E84C8292143D80EE504161">
    <w:name w:val="3F6D858815E84C8292143D80EE504161"/>
  </w:style>
  <w:style w:type="paragraph" w:customStyle="1" w:styleId="ACAC9B40FB794EAE9132CD4452AF945B">
    <w:name w:val="ACAC9B40FB794EAE9132CD4452AF945B"/>
  </w:style>
  <w:style w:type="paragraph" w:customStyle="1" w:styleId="AAFDA362092742EE8397EFC0EE3F0788">
    <w:name w:val="AAFDA362092742EE8397EFC0EE3F0788"/>
  </w:style>
  <w:style w:type="paragraph" w:customStyle="1" w:styleId="A404746230A44E65827B8EDF79EBCD1A">
    <w:name w:val="A404746230A44E65827B8EDF79EBCD1A"/>
  </w:style>
  <w:style w:type="paragraph" w:customStyle="1" w:styleId="DA65E94651214774967BB98749C65AFB">
    <w:name w:val="DA65E94651214774967BB98749C65AFB"/>
  </w:style>
  <w:style w:type="paragraph" w:customStyle="1" w:styleId="B01EF57F2EB2451FB48DE44B9B98B567">
    <w:name w:val="B01EF57F2EB2451FB48DE44B9B98B567"/>
  </w:style>
  <w:style w:type="paragraph" w:customStyle="1" w:styleId="CFD9B55218DE4738BE7A035DEF7C9F9F">
    <w:name w:val="CFD9B55218DE4738BE7A035DEF7C9F9F"/>
  </w:style>
  <w:style w:type="paragraph" w:customStyle="1" w:styleId="F57A2F1F738C4F068262526713AD5C87">
    <w:name w:val="F57A2F1F738C4F068262526713AD5C87"/>
  </w:style>
  <w:style w:type="paragraph" w:customStyle="1" w:styleId="962F77C642914510B87601280EDB5A91">
    <w:name w:val="962F77C642914510B87601280EDB5A91"/>
  </w:style>
  <w:style w:type="paragraph" w:customStyle="1" w:styleId="13AF50DF678F451CB0786F8A991753DD">
    <w:name w:val="13AF50DF678F451CB0786F8A991753DD"/>
  </w:style>
  <w:style w:type="paragraph" w:customStyle="1" w:styleId="2683B60158544D659BE4571967CD6FA5">
    <w:name w:val="2683B60158544D659BE4571967CD6FA5"/>
  </w:style>
  <w:style w:type="paragraph" w:customStyle="1" w:styleId="14784FCF93C6474D8DE437EFD9F3B334">
    <w:name w:val="14784FCF93C6474D8DE437EFD9F3B334"/>
  </w:style>
  <w:style w:type="paragraph" w:customStyle="1" w:styleId="411BA5C9FCC14916AE8C85E2BC350D1A">
    <w:name w:val="411BA5C9FCC14916AE8C85E2BC350D1A"/>
  </w:style>
  <w:style w:type="paragraph" w:customStyle="1" w:styleId="2ECCCE31781342459B1E28EB93DC5515">
    <w:name w:val="2ECCCE31781342459B1E28EB93DC5515"/>
  </w:style>
  <w:style w:type="character" w:styleId="Strong">
    <w:name w:val="Strong"/>
    <w:basedOn w:val="DefaultParagraphFont"/>
    <w:uiPriority w:val="6"/>
    <w:unhideWhenUsed/>
    <w:qFormat/>
    <w:rPr>
      <w:b/>
      <w:bCs/>
    </w:rPr>
  </w:style>
  <w:style w:type="paragraph" w:customStyle="1" w:styleId="2693FE4338754A569F892E74D2ED3EE9">
    <w:name w:val="2693FE4338754A569F892E74D2ED3EE9"/>
  </w:style>
  <w:style w:type="paragraph" w:customStyle="1" w:styleId="DF7549DC60F449488F1D1369CA96BA54">
    <w:name w:val="DF7549DC60F449488F1D1369CA96BA54"/>
  </w:style>
  <w:style w:type="paragraph" w:customStyle="1" w:styleId="74007A8B09BC4DCFA7D0919E7C02FF87">
    <w:name w:val="74007A8B09BC4DCFA7D0919E7C02FF87"/>
  </w:style>
  <w:style w:type="paragraph" w:customStyle="1" w:styleId="1DA485D306424583989F4F2B09179421">
    <w:name w:val="1DA485D306424583989F4F2B09179421"/>
  </w:style>
  <w:style w:type="paragraph" w:customStyle="1" w:styleId="60D9F2559BF540B290FE20B4266782C7">
    <w:name w:val="60D9F2559BF540B290FE20B4266782C7"/>
  </w:style>
  <w:style w:type="paragraph" w:customStyle="1" w:styleId="EB7ED16BBCC94FB280647EA84974B770">
    <w:name w:val="EB7ED16BBCC94FB280647EA84974B770"/>
  </w:style>
  <w:style w:type="paragraph" w:customStyle="1" w:styleId="680B29E939B948B7AAA8FFF0CF21531D">
    <w:name w:val="680B29E939B948B7AAA8FFF0CF21531D"/>
    <w:rsid w:val="00714EE3"/>
  </w:style>
  <w:style w:type="paragraph" w:customStyle="1" w:styleId="9EF9C8C5A1C541B89FE8ED9C98B63A20">
    <w:name w:val="9EF9C8C5A1C541B89FE8ED9C98B63A20"/>
    <w:rsid w:val="00714EE3"/>
  </w:style>
  <w:style w:type="paragraph" w:customStyle="1" w:styleId="7FCC708F5F804724BD843D6DC5EF0907">
    <w:name w:val="7FCC708F5F804724BD843D6DC5EF0907"/>
    <w:rsid w:val="00714EE3"/>
  </w:style>
  <w:style w:type="paragraph" w:customStyle="1" w:styleId="BFF3E689E1BC43658B76C85FD94BA132">
    <w:name w:val="BFF3E689E1BC43658B76C85FD94BA132"/>
    <w:rsid w:val="00714EE3"/>
  </w:style>
  <w:style w:type="paragraph" w:customStyle="1" w:styleId="FD525205E46F46C592FC08656CD6D6D2">
    <w:name w:val="FD525205E46F46C592FC08656CD6D6D2"/>
    <w:rsid w:val="00714EE3"/>
  </w:style>
  <w:style w:type="paragraph" w:customStyle="1" w:styleId="16545B1DE2174E8589C187082B041D03">
    <w:name w:val="16545B1DE2174E8589C187082B041D03"/>
    <w:rsid w:val="00714EE3"/>
  </w:style>
  <w:style w:type="paragraph" w:customStyle="1" w:styleId="99B3801329E4435383B6B6E4506B745B">
    <w:name w:val="99B3801329E4435383B6B6E4506B745B"/>
    <w:rsid w:val="00714EE3"/>
  </w:style>
  <w:style w:type="paragraph" w:customStyle="1" w:styleId="113A81304CDC46A79D91434E230F8B2D">
    <w:name w:val="113A81304CDC46A79D91434E230F8B2D"/>
    <w:rsid w:val="00714EE3"/>
  </w:style>
  <w:style w:type="paragraph" w:customStyle="1" w:styleId="34DF2D92B9E34E5788D98CF5025F56AA">
    <w:name w:val="34DF2D92B9E34E5788D98CF5025F56AA"/>
    <w:rsid w:val="00714EE3"/>
  </w:style>
  <w:style w:type="paragraph" w:customStyle="1" w:styleId="B2693A24C5C746CD939522E896B7244F">
    <w:name w:val="B2693A24C5C746CD939522E896B7244F"/>
    <w:rsid w:val="00714EE3"/>
  </w:style>
  <w:style w:type="paragraph" w:customStyle="1" w:styleId="DB9D4CE34BDB4C248A267DF0A195C6D6">
    <w:name w:val="DB9D4CE34BDB4C248A267DF0A195C6D6"/>
    <w:rsid w:val="00714EE3"/>
  </w:style>
  <w:style w:type="paragraph" w:customStyle="1" w:styleId="40C723005F884841AF73744C46B95F35">
    <w:name w:val="40C723005F884841AF73744C46B95F35"/>
    <w:rsid w:val="00714EE3"/>
  </w:style>
  <w:style w:type="paragraph" w:customStyle="1" w:styleId="57B420939CF340D1B3190AAD96F37BCF">
    <w:name w:val="57B420939CF340D1B3190AAD96F37BCF"/>
    <w:rsid w:val="00714EE3"/>
  </w:style>
  <w:style w:type="paragraph" w:customStyle="1" w:styleId="EDC90070561F482C972F6822477A305E">
    <w:name w:val="EDC90070561F482C972F6822477A305E"/>
    <w:rsid w:val="00714EE3"/>
  </w:style>
  <w:style w:type="paragraph" w:customStyle="1" w:styleId="07C10665C95B482E95BF5DFA68A1F499">
    <w:name w:val="07C10665C95B482E95BF5DFA68A1F499"/>
    <w:rsid w:val="00714EE3"/>
  </w:style>
  <w:style w:type="paragraph" w:customStyle="1" w:styleId="6F3EEAD0E671483295FD3F047F9E503A">
    <w:name w:val="6F3EEAD0E671483295FD3F047F9E503A"/>
    <w:rsid w:val="00714EE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theme/theme1.xml><?xml version="1.0" encoding="utf-8"?>
<a:theme xmlns:a="http://schemas.openxmlformats.org/drawingml/2006/main" name="Red Business Set">
  <a:themeElements>
    <a:clrScheme name="Business Invoice">
      <a:dk1>
        <a:sysClr val="windowText" lastClr="000000"/>
      </a:dk1>
      <a:lt1>
        <a:sysClr val="window" lastClr="FFFFFF"/>
      </a:lt1>
      <a:dk2>
        <a:srgbClr val="4C483D"/>
      </a:dk2>
      <a:lt2>
        <a:srgbClr val="E4E3E2"/>
      </a:lt2>
      <a:accent1>
        <a:srgbClr val="F24F4F"/>
      </a:accent1>
      <a:accent2>
        <a:srgbClr val="8DBB70"/>
      </a:accent2>
      <a:accent3>
        <a:srgbClr val="F0BB44"/>
      </a:accent3>
      <a:accent4>
        <a:srgbClr val="61ADBF"/>
      </a:accent4>
      <a:accent5>
        <a:srgbClr val="A3648B"/>
      </a:accent5>
      <a:accent6>
        <a:srgbClr val="F8943F"/>
      </a:accent6>
      <a:hlink>
        <a:srgbClr val="4C483D"/>
      </a:hlink>
      <a:folHlink>
        <a:srgbClr val="A3648B"/>
      </a:folHlink>
    </a:clrScheme>
    <a:fontScheme name="Business Invoice">
      <a:majorFont>
        <a:latin typeface="Century Gothic"/>
        <a:ea typeface=""/>
        <a:cs typeface=""/>
      </a:majorFont>
      <a:minorFont>
        <a:latin typeface="Garamond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668F8BC-66B7-4312-AF07-BDB1B6F566B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812ED69-8A47-F448-BA70-2727AA8B9B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\Users\imardiro\AppData\Roaming\Microsoft\Templates\Project status report (Red design).dotx</Template>
  <TotalTime>1073</TotalTime>
  <Pages>4</Pages>
  <Words>734</Words>
  <Characters>4187</Characters>
  <Application>Microsoft Macintosh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Isabelle Mardirossian</dc:creator>
  <cp:keywords/>
  <dc:description/>
  <cp:lastModifiedBy>Olga Beltramello</cp:lastModifiedBy>
  <cp:revision>3</cp:revision>
  <cp:lastPrinted>2015-09-03T12:01:00Z</cp:lastPrinted>
  <dcterms:created xsi:type="dcterms:W3CDTF">2015-09-08T14:01:00Z</dcterms:created>
  <dcterms:modified xsi:type="dcterms:W3CDTF">2015-09-20T17:43:00Z</dcterms:modified>
  <cp:contentStatus/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TC039786279991</vt:lpwstr>
  </property>
</Properties>
</file>